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6B999" w14:textId="129B55A7" w:rsidR="00661475" w:rsidRDefault="00661475" w:rsidP="00661475">
      <w:pPr>
        <w:pStyle w:val="Title"/>
      </w:pPr>
      <w:bookmarkStart w:id="0" w:name="_Toc348702116"/>
      <w:r>
        <w:t>Appendices a – d</w:t>
      </w:r>
    </w:p>
    <w:p w14:paraId="44DA3406" w14:textId="77777777" w:rsidR="00EA61A9" w:rsidRDefault="00661475" w:rsidP="00661475">
      <w:pPr>
        <w:pStyle w:val="Title"/>
      </w:pPr>
      <w:r>
        <w:t>the application of nathers software in northern australian climates</w:t>
      </w:r>
    </w:p>
    <w:p w14:paraId="25F6B6F3" w14:textId="020A9377" w:rsidR="002506CD" w:rsidRDefault="002506CD" w:rsidP="00661475">
      <w:pPr>
        <w:pStyle w:val="Title"/>
        <w:rPr>
          <w:color w:val="000000" w:themeColor="text1"/>
          <w:spacing w:val="20"/>
          <w:sz w:val="28"/>
          <w:szCs w:val="28"/>
        </w:rPr>
      </w:pPr>
      <w:r>
        <w:br w:type="page"/>
      </w:r>
    </w:p>
    <w:p w14:paraId="4A4D967C" w14:textId="63EA1363" w:rsidR="002F235C" w:rsidRPr="000F08EC" w:rsidRDefault="002F235C" w:rsidP="003C18CC">
      <w:pPr>
        <w:pStyle w:val="Heading1"/>
      </w:pPr>
      <w:r w:rsidRPr="000F08EC">
        <w:lastRenderedPageBreak/>
        <w:t>Appendix A: Tools Used</w:t>
      </w:r>
      <w:bookmarkEnd w:id="0"/>
    </w:p>
    <w:p w14:paraId="1D92ED6A" w14:textId="77777777" w:rsidR="002F235C" w:rsidRPr="000F08EC" w:rsidRDefault="002F235C" w:rsidP="002F235C">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pPr>
      <w:bookmarkStart w:id="1" w:name="_Toc348702117"/>
      <w:r w:rsidRPr="000F08EC">
        <w:t>AccuBatch</w:t>
      </w:r>
      <w:bookmarkEnd w:id="1"/>
    </w:p>
    <w:p w14:paraId="28AAB13C" w14:textId="72AFC832" w:rsidR="002F235C" w:rsidRPr="000F08EC" w:rsidRDefault="002F235C" w:rsidP="002F235C">
      <w:r w:rsidRPr="000F08EC">
        <w:t xml:space="preserve">The </w:t>
      </w:r>
      <w:r w:rsidRPr="000F08EC">
        <w:rPr>
          <w:b/>
          <w:i/>
        </w:rPr>
        <w:t>AccuBatch utility</w:t>
      </w:r>
      <w:r w:rsidRPr="000F08EC">
        <w:t xml:space="preserve"> allows the user to run many simulations with a wide variety of occupant behaviour assumptions (including no heating and cooling) over several climates. The results are written to a file which is easily opened by Excel. Tony Isaacs Consulting developed this tool for </w:t>
      </w:r>
      <w:r w:rsidR="007A33BA">
        <w:t xml:space="preserve">the former </w:t>
      </w:r>
      <w:r w:rsidRPr="000F08EC">
        <w:t>D</w:t>
      </w:r>
      <w:r w:rsidR="007A33BA">
        <w:t xml:space="preserve">epartment of </w:t>
      </w:r>
      <w:r w:rsidRPr="000F08EC">
        <w:t>C</w:t>
      </w:r>
      <w:r w:rsidR="007A33BA">
        <w:t xml:space="preserve">limate </w:t>
      </w:r>
      <w:r w:rsidRPr="000F08EC">
        <w:t>C</w:t>
      </w:r>
      <w:r w:rsidR="007A33BA">
        <w:t xml:space="preserve">hange and </w:t>
      </w:r>
      <w:r w:rsidRPr="000F08EC">
        <w:t>E</w:t>
      </w:r>
      <w:r w:rsidR="007A33BA">
        <w:t xml:space="preserve">nergy </w:t>
      </w:r>
      <w:r w:rsidRPr="000F08EC">
        <w:t>E</w:t>
      </w:r>
      <w:r w:rsidR="007A33BA">
        <w:t>fficiency (DCCEE)</w:t>
      </w:r>
      <w:r w:rsidRPr="000F08EC">
        <w:t>, and it is now maintained and distributed through CSIRO. This tool has been used for this project.</w:t>
      </w:r>
    </w:p>
    <w:p w14:paraId="375E0757" w14:textId="77777777" w:rsidR="002F235C" w:rsidRPr="000F08EC" w:rsidRDefault="002F235C" w:rsidP="002F235C">
      <w:r w:rsidRPr="000F08EC">
        <w:t>Using AccuBatch has several time saving and analysis benefits:</w:t>
      </w:r>
    </w:p>
    <w:p w14:paraId="2D4C6574" w14:textId="77777777" w:rsidR="002F235C" w:rsidRPr="000F08EC" w:rsidRDefault="002F235C" w:rsidP="002F235C">
      <w:pPr>
        <w:pStyle w:val="ListParagraph"/>
        <w:numPr>
          <w:ilvl w:val="0"/>
          <w:numId w:val="3"/>
        </w:numPr>
      </w:pPr>
      <w:r w:rsidRPr="000F08EC">
        <w:t>It eliminates transcribing results,</w:t>
      </w:r>
    </w:p>
    <w:p w14:paraId="66DCEC9A" w14:textId="77777777" w:rsidR="002F235C" w:rsidRPr="000F08EC" w:rsidRDefault="002F235C" w:rsidP="002F235C">
      <w:pPr>
        <w:pStyle w:val="ListParagraph"/>
        <w:numPr>
          <w:ilvl w:val="0"/>
          <w:numId w:val="3"/>
        </w:numPr>
      </w:pPr>
      <w:r w:rsidRPr="000F08EC">
        <w:t>It allows free running mode to be invoked without the need for a separate simulation in the NatHERS tool,</w:t>
      </w:r>
    </w:p>
    <w:p w14:paraId="446DCB81" w14:textId="77777777" w:rsidR="002F235C" w:rsidRPr="000F08EC" w:rsidRDefault="002F235C" w:rsidP="002F235C">
      <w:pPr>
        <w:pStyle w:val="ListParagraph"/>
        <w:numPr>
          <w:ilvl w:val="0"/>
          <w:numId w:val="3"/>
        </w:numPr>
      </w:pPr>
      <w:r w:rsidRPr="000F08EC">
        <w:t>It can analyse the frequency distribution of temperatures in all zones – this would otherwise require the temperature file to be cut and paste into a spread sheet for each simulation,</w:t>
      </w:r>
    </w:p>
    <w:p w14:paraId="4324DB7F" w14:textId="77777777" w:rsidR="002F235C" w:rsidRPr="000F08EC" w:rsidRDefault="002F235C" w:rsidP="002F235C">
      <w:pPr>
        <w:pStyle w:val="ListParagraph"/>
        <w:numPr>
          <w:ilvl w:val="0"/>
          <w:numId w:val="3"/>
        </w:numPr>
      </w:pPr>
      <w:r w:rsidRPr="000F08EC">
        <w:t xml:space="preserve">It can change occupant heating and cooling hours of use and thermostats to represent a more average condition and so give a better indication of actual energy savings, </w:t>
      </w:r>
    </w:p>
    <w:p w14:paraId="7805637C" w14:textId="2E5D469E" w:rsidR="002F235C" w:rsidRPr="000F08EC" w:rsidRDefault="002F235C" w:rsidP="002F235C">
      <w:pPr>
        <w:pStyle w:val="ListParagraph"/>
        <w:numPr>
          <w:ilvl w:val="0"/>
          <w:numId w:val="3"/>
        </w:numPr>
      </w:pPr>
      <w:r w:rsidRPr="000F08EC">
        <w:t xml:space="preserve">It allows solutions developed for a particular </w:t>
      </w:r>
      <w:r w:rsidR="007A33BA">
        <w:t xml:space="preserve">location </w:t>
      </w:r>
      <w:r w:rsidRPr="000F08EC">
        <w:t xml:space="preserve">to be tested across the various NatHERS </w:t>
      </w:r>
      <w:r w:rsidR="007A33BA">
        <w:t xml:space="preserve">reference locations </w:t>
      </w:r>
      <w:r w:rsidRPr="000F08EC">
        <w:t xml:space="preserve">in the same BCA </w:t>
      </w:r>
      <w:r w:rsidR="007A33BA">
        <w:t xml:space="preserve">climate </w:t>
      </w:r>
      <w:r w:rsidRPr="000F08EC">
        <w:t>zone for very little additional effort,</w:t>
      </w:r>
    </w:p>
    <w:p w14:paraId="01C68FC6" w14:textId="77777777" w:rsidR="002F235C" w:rsidRPr="000F08EC" w:rsidRDefault="002F235C" w:rsidP="002F235C">
      <w:pPr>
        <w:pStyle w:val="ListParagraph"/>
        <w:numPr>
          <w:ilvl w:val="0"/>
          <w:numId w:val="3"/>
        </w:numPr>
      </w:pPr>
      <w:r w:rsidRPr="000F08EC">
        <w:t>It can automatically save hourly energy and temperature files for later analysis, and</w:t>
      </w:r>
    </w:p>
    <w:p w14:paraId="39865EFE" w14:textId="77777777" w:rsidR="002F235C" w:rsidRPr="000F08EC" w:rsidRDefault="002F235C" w:rsidP="002F235C">
      <w:pPr>
        <w:pStyle w:val="ListParagraph"/>
        <w:numPr>
          <w:ilvl w:val="0"/>
          <w:numId w:val="3"/>
        </w:numPr>
      </w:pPr>
      <w:r w:rsidRPr="000F08EC">
        <w:t>It can analyse the frequency distribution of heating and cooling loads to provide a peak load for the house or a particular room.</w:t>
      </w:r>
    </w:p>
    <w:p w14:paraId="72F71BBA" w14:textId="77777777" w:rsidR="002F235C" w:rsidRPr="000F08EC" w:rsidRDefault="002F235C" w:rsidP="002F235C"/>
    <w:p w14:paraId="0CEF9D2B" w14:textId="77777777" w:rsidR="002F235C" w:rsidRPr="000F08EC" w:rsidRDefault="002F235C" w:rsidP="002F235C">
      <w:pPr>
        <w:rPr>
          <w:caps/>
          <w:color w:val="243F60" w:themeColor="accent1" w:themeShade="7F"/>
          <w:spacing w:val="15"/>
          <w:sz w:val="22"/>
          <w:szCs w:val="22"/>
        </w:rPr>
      </w:pPr>
      <w:r w:rsidRPr="000F08EC">
        <w:br w:type="page"/>
      </w:r>
    </w:p>
    <w:p w14:paraId="5F6D31FE" w14:textId="77777777" w:rsidR="002F235C" w:rsidRPr="000F08EC" w:rsidRDefault="002F235C" w:rsidP="002F235C">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pPr>
      <w:bookmarkStart w:id="2" w:name="_Ref348696267"/>
      <w:bookmarkStart w:id="3" w:name="_Toc348702118"/>
      <w:r w:rsidRPr="000F08EC">
        <w:lastRenderedPageBreak/>
        <w:t>TICTool</w:t>
      </w:r>
      <w:bookmarkEnd w:id="2"/>
      <w:bookmarkEnd w:id="3"/>
    </w:p>
    <w:p w14:paraId="7B23C007" w14:textId="4B6ADA0A" w:rsidR="002F235C" w:rsidRPr="000F08EC" w:rsidRDefault="002F235C" w:rsidP="002F235C">
      <w:r w:rsidRPr="000F08EC">
        <w:t>Tony Isaacs Consulting</w:t>
      </w:r>
      <w:r w:rsidR="007A33BA">
        <w:t xml:space="preserve"> (TIC)</w:t>
      </w:r>
      <w:r w:rsidRPr="000F08EC">
        <w:t xml:space="preserve"> has also developed an extensive range of </w:t>
      </w:r>
      <w:r w:rsidRPr="000F08EC">
        <w:rPr>
          <w:b/>
          <w:i/>
        </w:rPr>
        <w:t>free running temperature analysis spread sheets</w:t>
      </w:r>
      <w:r w:rsidRPr="000F08EC">
        <w:t xml:space="preserve"> which facilitate easy analysis of hourly temperature files. These were developed through other similar projects and through the TIC NatHERS assessor practice where they are used to offer extended rating services. The current 69 </w:t>
      </w:r>
      <w:r w:rsidR="007A33BA">
        <w:t>climate</w:t>
      </w:r>
      <w:r w:rsidRPr="000F08EC">
        <w:t xml:space="preserve"> data files have been analysed to identify 17 different climate periods useful for the evaluation of temperatures under critical conditions:</w:t>
      </w:r>
    </w:p>
    <w:tbl>
      <w:tblPr>
        <w:tblW w:w="5000" w:type="pct"/>
        <w:tblLook w:val="04A0" w:firstRow="1" w:lastRow="0" w:firstColumn="1" w:lastColumn="0" w:noHBand="0" w:noVBand="1"/>
      </w:tblPr>
      <w:tblGrid>
        <w:gridCol w:w="9026"/>
      </w:tblGrid>
      <w:tr w:rsidR="002F235C" w:rsidRPr="000F08EC" w14:paraId="556DF4B5" w14:textId="77777777" w:rsidTr="00E95B6A">
        <w:trPr>
          <w:trHeight w:val="255"/>
        </w:trPr>
        <w:tc>
          <w:tcPr>
            <w:tcW w:w="5000" w:type="pct"/>
            <w:tcBorders>
              <w:top w:val="nil"/>
              <w:left w:val="nil"/>
              <w:bottom w:val="nil"/>
              <w:right w:val="nil"/>
            </w:tcBorders>
            <w:shd w:val="clear" w:color="auto" w:fill="auto"/>
            <w:noWrap/>
            <w:vAlign w:val="bottom"/>
            <w:hideMark/>
          </w:tcPr>
          <w:p w14:paraId="258AB5D2"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1a Day of highest maximum temperature</w:t>
            </w:r>
          </w:p>
        </w:tc>
      </w:tr>
      <w:tr w:rsidR="002F235C" w:rsidRPr="000F08EC" w14:paraId="3453FF2D" w14:textId="77777777" w:rsidTr="00E95B6A">
        <w:trPr>
          <w:trHeight w:val="255"/>
        </w:trPr>
        <w:tc>
          <w:tcPr>
            <w:tcW w:w="5000" w:type="pct"/>
            <w:tcBorders>
              <w:top w:val="nil"/>
              <w:left w:val="nil"/>
              <w:bottom w:val="nil"/>
              <w:right w:val="nil"/>
            </w:tcBorders>
            <w:shd w:val="clear" w:color="auto" w:fill="auto"/>
            <w:noWrap/>
            <w:vAlign w:val="bottom"/>
            <w:hideMark/>
          </w:tcPr>
          <w:p w14:paraId="76519F2A"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 xml:space="preserve">1b Day of highest average temperature put in 1a 1b etc. </w:t>
            </w:r>
          </w:p>
        </w:tc>
      </w:tr>
      <w:tr w:rsidR="002F235C" w:rsidRPr="000F08EC" w14:paraId="327183B3" w14:textId="77777777" w:rsidTr="00E95B6A">
        <w:trPr>
          <w:trHeight w:val="255"/>
        </w:trPr>
        <w:tc>
          <w:tcPr>
            <w:tcW w:w="5000" w:type="pct"/>
            <w:tcBorders>
              <w:top w:val="nil"/>
              <w:left w:val="nil"/>
              <w:bottom w:val="nil"/>
              <w:right w:val="nil"/>
            </w:tcBorders>
            <w:shd w:val="clear" w:color="auto" w:fill="auto"/>
            <w:noWrap/>
            <w:vAlign w:val="bottom"/>
            <w:hideMark/>
          </w:tcPr>
          <w:p w14:paraId="15713100"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1c Day of lowest minimum temperature</w:t>
            </w:r>
          </w:p>
        </w:tc>
      </w:tr>
      <w:tr w:rsidR="002F235C" w:rsidRPr="000F08EC" w14:paraId="7FA647F5" w14:textId="77777777" w:rsidTr="00E95B6A">
        <w:trPr>
          <w:trHeight w:val="255"/>
        </w:trPr>
        <w:tc>
          <w:tcPr>
            <w:tcW w:w="5000" w:type="pct"/>
            <w:tcBorders>
              <w:top w:val="nil"/>
              <w:left w:val="nil"/>
              <w:bottom w:val="nil"/>
              <w:right w:val="nil"/>
            </w:tcBorders>
            <w:shd w:val="clear" w:color="auto" w:fill="auto"/>
            <w:noWrap/>
            <w:vAlign w:val="bottom"/>
            <w:hideMark/>
          </w:tcPr>
          <w:p w14:paraId="47D6346E"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2a Day of lowest average temperature</w:t>
            </w:r>
          </w:p>
        </w:tc>
      </w:tr>
      <w:tr w:rsidR="002F235C" w:rsidRPr="000F08EC" w14:paraId="52F3753E" w14:textId="77777777" w:rsidTr="00E95B6A">
        <w:trPr>
          <w:trHeight w:val="255"/>
        </w:trPr>
        <w:tc>
          <w:tcPr>
            <w:tcW w:w="5000" w:type="pct"/>
            <w:tcBorders>
              <w:top w:val="nil"/>
              <w:left w:val="nil"/>
              <w:bottom w:val="nil"/>
              <w:right w:val="nil"/>
            </w:tcBorders>
            <w:shd w:val="clear" w:color="auto" w:fill="auto"/>
            <w:noWrap/>
            <w:vAlign w:val="bottom"/>
            <w:hideMark/>
          </w:tcPr>
          <w:p w14:paraId="292386B4"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2b 3 day period of highest average temperature</w:t>
            </w:r>
          </w:p>
        </w:tc>
      </w:tr>
      <w:tr w:rsidR="002F235C" w:rsidRPr="000F08EC" w14:paraId="637064B1" w14:textId="77777777" w:rsidTr="00E95B6A">
        <w:trPr>
          <w:trHeight w:val="255"/>
        </w:trPr>
        <w:tc>
          <w:tcPr>
            <w:tcW w:w="5000" w:type="pct"/>
            <w:tcBorders>
              <w:top w:val="nil"/>
              <w:left w:val="nil"/>
              <w:bottom w:val="nil"/>
              <w:right w:val="nil"/>
            </w:tcBorders>
            <w:shd w:val="clear" w:color="auto" w:fill="auto"/>
            <w:noWrap/>
            <w:vAlign w:val="bottom"/>
            <w:hideMark/>
          </w:tcPr>
          <w:p w14:paraId="60E59ACC"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2c 3 day period of lowest average temperature</w:t>
            </w:r>
          </w:p>
        </w:tc>
      </w:tr>
      <w:tr w:rsidR="002F235C" w:rsidRPr="000F08EC" w14:paraId="7A78F1D3" w14:textId="77777777" w:rsidTr="00E95B6A">
        <w:trPr>
          <w:trHeight w:val="255"/>
        </w:trPr>
        <w:tc>
          <w:tcPr>
            <w:tcW w:w="5000" w:type="pct"/>
            <w:tcBorders>
              <w:top w:val="nil"/>
              <w:left w:val="nil"/>
              <w:bottom w:val="nil"/>
              <w:right w:val="nil"/>
            </w:tcBorders>
            <w:shd w:val="clear" w:color="auto" w:fill="auto"/>
            <w:noWrap/>
            <w:vAlign w:val="bottom"/>
            <w:hideMark/>
          </w:tcPr>
          <w:p w14:paraId="69D3B94F"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3a Largest increase in maximum over previous day</w:t>
            </w:r>
          </w:p>
        </w:tc>
      </w:tr>
      <w:tr w:rsidR="002F235C" w:rsidRPr="000F08EC" w14:paraId="59497E71" w14:textId="77777777" w:rsidTr="00E95B6A">
        <w:trPr>
          <w:trHeight w:val="255"/>
        </w:trPr>
        <w:tc>
          <w:tcPr>
            <w:tcW w:w="5000" w:type="pct"/>
            <w:tcBorders>
              <w:top w:val="nil"/>
              <w:left w:val="nil"/>
              <w:bottom w:val="nil"/>
              <w:right w:val="nil"/>
            </w:tcBorders>
            <w:shd w:val="clear" w:color="auto" w:fill="auto"/>
            <w:noWrap/>
            <w:vAlign w:val="bottom"/>
            <w:hideMark/>
          </w:tcPr>
          <w:p w14:paraId="0CE21B99"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3b Largest decrease in maximum over previous day</w:t>
            </w:r>
          </w:p>
        </w:tc>
      </w:tr>
      <w:tr w:rsidR="002F235C" w:rsidRPr="000F08EC" w14:paraId="433906A9" w14:textId="77777777" w:rsidTr="00E95B6A">
        <w:trPr>
          <w:trHeight w:val="255"/>
        </w:trPr>
        <w:tc>
          <w:tcPr>
            <w:tcW w:w="5000" w:type="pct"/>
            <w:tcBorders>
              <w:top w:val="nil"/>
              <w:left w:val="nil"/>
              <w:bottom w:val="nil"/>
              <w:right w:val="nil"/>
            </w:tcBorders>
            <w:shd w:val="clear" w:color="auto" w:fill="auto"/>
            <w:noWrap/>
            <w:vAlign w:val="bottom"/>
            <w:hideMark/>
          </w:tcPr>
          <w:p w14:paraId="7384A84A"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4a Day of highest solar radiation</w:t>
            </w:r>
          </w:p>
        </w:tc>
      </w:tr>
      <w:tr w:rsidR="002F235C" w:rsidRPr="000F08EC" w14:paraId="7B633AA9" w14:textId="77777777" w:rsidTr="00E95B6A">
        <w:trPr>
          <w:trHeight w:val="255"/>
        </w:trPr>
        <w:tc>
          <w:tcPr>
            <w:tcW w:w="5000" w:type="pct"/>
            <w:tcBorders>
              <w:top w:val="nil"/>
              <w:left w:val="nil"/>
              <w:bottom w:val="nil"/>
              <w:right w:val="nil"/>
            </w:tcBorders>
            <w:shd w:val="clear" w:color="auto" w:fill="auto"/>
            <w:noWrap/>
            <w:vAlign w:val="bottom"/>
            <w:hideMark/>
          </w:tcPr>
          <w:p w14:paraId="7DC14AE5"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4b Day of lowest solar radiation</w:t>
            </w:r>
          </w:p>
        </w:tc>
      </w:tr>
      <w:tr w:rsidR="002F235C" w:rsidRPr="000F08EC" w14:paraId="0DB297A6" w14:textId="77777777" w:rsidTr="00E95B6A">
        <w:trPr>
          <w:trHeight w:val="255"/>
        </w:trPr>
        <w:tc>
          <w:tcPr>
            <w:tcW w:w="5000" w:type="pct"/>
            <w:tcBorders>
              <w:top w:val="nil"/>
              <w:left w:val="nil"/>
              <w:bottom w:val="nil"/>
              <w:right w:val="nil"/>
            </w:tcBorders>
            <w:shd w:val="clear" w:color="auto" w:fill="auto"/>
            <w:noWrap/>
            <w:vAlign w:val="bottom"/>
            <w:hideMark/>
          </w:tcPr>
          <w:p w14:paraId="28CE4ED2"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4c Day of highest solar in ‘summer’ months DJF</w:t>
            </w:r>
          </w:p>
        </w:tc>
      </w:tr>
      <w:tr w:rsidR="002F235C" w:rsidRPr="000F08EC" w14:paraId="4E56EBD6" w14:textId="77777777" w:rsidTr="00E95B6A">
        <w:trPr>
          <w:trHeight w:val="255"/>
        </w:trPr>
        <w:tc>
          <w:tcPr>
            <w:tcW w:w="5000" w:type="pct"/>
            <w:tcBorders>
              <w:top w:val="nil"/>
              <w:left w:val="nil"/>
              <w:bottom w:val="nil"/>
              <w:right w:val="nil"/>
            </w:tcBorders>
            <w:shd w:val="clear" w:color="auto" w:fill="auto"/>
            <w:noWrap/>
            <w:vAlign w:val="bottom"/>
            <w:hideMark/>
          </w:tcPr>
          <w:p w14:paraId="1770681D"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4d Day of lowest solar in ‘summer’ months DJF</w:t>
            </w:r>
          </w:p>
        </w:tc>
      </w:tr>
      <w:tr w:rsidR="002F235C" w:rsidRPr="000F08EC" w14:paraId="2B3BC376" w14:textId="77777777" w:rsidTr="00E95B6A">
        <w:trPr>
          <w:trHeight w:val="255"/>
        </w:trPr>
        <w:tc>
          <w:tcPr>
            <w:tcW w:w="5000" w:type="pct"/>
            <w:tcBorders>
              <w:top w:val="nil"/>
              <w:left w:val="nil"/>
              <w:bottom w:val="nil"/>
              <w:right w:val="nil"/>
            </w:tcBorders>
            <w:shd w:val="clear" w:color="auto" w:fill="auto"/>
            <w:noWrap/>
            <w:vAlign w:val="bottom"/>
            <w:hideMark/>
          </w:tcPr>
          <w:p w14:paraId="77A25FA2"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4e Day of highest solar in ‘winter’ months MJJ</w:t>
            </w:r>
          </w:p>
        </w:tc>
      </w:tr>
      <w:tr w:rsidR="002F235C" w:rsidRPr="000F08EC" w14:paraId="0A33015D" w14:textId="77777777" w:rsidTr="00E95B6A">
        <w:trPr>
          <w:trHeight w:val="255"/>
        </w:trPr>
        <w:tc>
          <w:tcPr>
            <w:tcW w:w="5000" w:type="pct"/>
            <w:tcBorders>
              <w:top w:val="nil"/>
              <w:left w:val="nil"/>
              <w:bottom w:val="nil"/>
              <w:right w:val="nil"/>
            </w:tcBorders>
            <w:shd w:val="clear" w:color="auto" w:fill="auto"/>
            <w:noWrap/>
            <w:vAlign w:val="bottom"/>
            <w:hideMark/>
          </w:tcPr>
          <w:p w14:paraId="2EC65837"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4f Day of lowest solar in ‘winter’ months MJJ</w:t>
            </w:r>
          </w:p>
        </w:tc>
      </w:tr>
      <w:tr w:rsidR="002F235C" w:rsidRPr="000F08EC" w14:paraId="4F322DDC" w14:textId="77777777" w:rsidTr="00E95B6A">
        <w:trPr>
          <w:trHeight w:val="255"/>
        </w:trPr>
        <w:tc>
          <w:tcPr>
            <w:tcW w:w="5000" w:type="pct"/>
            <w:tcBorders>
              <w:top w:val="nil"/>
              <w:left w:val="nil"/>
              <w:bottom w:val="nil"/>
              <w:right w:val="nil"/>
            </w:tcBorders>
            <w:shd w:val="clear" w:color="auto" w:fill="auto"/>
            <w:noWrap/>
            <w:vAlign w:val="bottom"/>
            <w:hideMark/>
          </w:tcPr>
          <w:p w14:paraId="61C7F5EB"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5a Hot Sticky Day – high temperature and humidity</w:t>
            </w:r>
          </w:p>
        </w:tc>
      </w:tr>
      <w:tr w:rsidR="002F235C" w:rsidRPr="000F08EC" w14:paraId="135F58EE" w14:textId="77777777" w:rsidTr="00E95B6A">
        <w:trPr>
          <w:trHeight w:val="255"/>
        </w:trPr>
        <w:tc>
          <w:tcPr>
            <w:tcW w:w="5000" w:type="pct"/>
            <w:tcBorders>
              <w:top w:val="nil"/>
              <w:left w:val="nil"/>
              <w:bottom w:val="nil"/>
              <w:right w:val="nil"/>
            </w:tcBorders>
            <w:shd w:val="clear" w:color="auto" w:fill="auto"/>
            <w:noWrap/>
            <w:vAlign w:val="bottom"/>
            <w:hideMark/>
          </w:tcPr>
          <w:p w14:paraId="53162391"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5b Windy cool day</w:t>
            </w:r>
          </w:p>
        </w:tc>
      </w:tr>
      <w:tr w:rsidR="002F235C" w:rsidRPr="000F08EC" w14:paraId="6D1F55F1" w14:textId="77777777" w:rsidTr="00E95B6A">
        <w:trPr>
          <w:trHeight w:val="255"/>
        </w:trPr>
        <w:tc>
          <w:tcPr>
            <w:tcW w:w="5000" w:type="pct"/>
            <w:tcBorders>
              <w:top w:val="nil"/>
              <w:left w:val="nil"/>
              <w:bottom w:val="nil"/>
              <w:right w:val="nil"/>
            </w:tcBorders>
            <w:shd w:val="clear" w:color="auto" w:fill="auto"/>
            <w:noWrap/>
            <w:vAlign w:val="bottom"/>
            <w:hideMark/>
          </w:tcPr>
          <w:p w14:paraId="4BE3617A" w14:textId="77777777" w:rsidR="002F235C" w:rsidRPr="000F08EC" w:rsidRDefault="002F235C" w:rsidP="00A54242">
            <w:pPr>
              <w:pStyle w:val="ListParagraph"/>
              <w:numPr>
                <w:ilvl w:val="0"/>
                <w:numId w:val="48"/>
              </w:numPr>
              <w:spacing w:before="0" w:after="0"/>
              <w:rPr>
                <w:rFonts w:eastAsia="Times New Roman"/>
                <w:lang w:eastAsia="en-AU"/>
              </w:rPr>
            </w:pPr>
            <w:r w:rsidRPr="000F08EC">
              <w:rPr>
                <w:rFonts w:eastAsia="Times New Roman"/>
                <w:lang w:eastAsia="en-AU"/>
              </w:rPr>
              <w:t>5c Windy hot day</w:t>
            </w:r>
          </w:p>
        </w:tc>
      </w:tr>
    </w:tbl>
    <w:p w14:paraId="6630E979" w14:textId="4F87FC75" w:rsidR="002F235C" w:rsidRPr="000F08EC" w:rsidRDefault="002F235C" w:rsidP="002F235C">
      <w:r w:rsidRPr="000F08EC">
        <w:t xml:space="preserve">These spread sheets </w:t>
      </w:r>
      <w:r w:rsidR="007A33BA">
        <w:t>are</w:t>
      </w:r>
      <w:r w:rsidRPr="000F08EC">
        <w:t xml:space="preserve"> used to illustrate the extent of change the various design strategies produce in internal temperatures under critical climatic conditions. They will be modified to report the extent of window opening and ceiling fan usage and to show the impact of air movement on comfort.</w:t>
      </w:r>
    </w:p>
    <w:p w14:paraId="7D79A896" w14:textId="7DE479E6" w:rsidR="002F235C" w:rsidRPr="000F08EC" w:rsidRDefault="00535D50" w:rsidP="002F235C">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pPr>
      <w:bookmarkStart w:id="4" w:name="_Toc348702119"/>
      <w:r>
        <w:t xml:space="preserve">CHENATH AND THE </w:t>
      </w:r>
      <w:r w:rsidR="002F235C" w:rsidRPr="000F08EC">
        <w:t>AccuRate</w:t>
      </w:r>
      <w:bookmarkEnd w:id="4"/>
      <w:r>
        <w:t xml:space="preserve"> SUSTAINABILITY TOOL</w:t>
      </w:r>
    </w:p>
    <w:p w14:paraId="60F6AE07" w14:textId="392082C5" w:rsidR="00535D50" w:rsidRDefault="00535D50" w:rsidP="00535D50">
      <w:r w:rsidRPr="000F08EC">
        <w:t xml:space="preserve">The </w:t>
      </w:r>
      <w:r>
        <w:t xml:space="preserve">Chenath </w:t>
      </w:r>
      <w:r w:rsidRPr="000F08EC">
        <w:t xml:space="preserve">engine is used </w:t>
      </w:r>
      <w:r>
        <w:t xml:space="preserve">as the benchmark </w:t>
      </w:r>
      <w:r w:rsidRPr="000F08EC">
        <w:t xml:space="preserve">in all three of the accredited NatHERS </w:t>
      </w:r>
      <w:r>
        <w:t xml:space="preserve">software </w:t>
      </w:r>
      <w:r w:rsidRPr="000F08EC">
        <w:t>tools: AccuRate</w:t>
      </w:r>
      <w:r>
        <w:t xml:space="preserve"> Sustainability</w:t>
      </w:r>
      <w:r w:rsidRPr="000F08EC">
        <w:t xml:space="preserve">, BERSPro and FirstRate5. </w:t>
      </w:r>
      <w:r>
        <w:t xml:space="preserve">It is one of the best credentialed thermal simulation software tools in the world. Chenath </w:t>
      </w:r>
      <w:r w:rsidRPr="000F08EC">
        <w:t>has passed the BESTEST protocol (CSIRO, 2005)</w:t>
      </w:r>
      <w:r>
        <w:t>, which</w:t>
      </w:r>
      <w:r w:rsidRPr="000F08EC">
        <w:t xml:space="preserve"> </w:t>
      </w:r>
      <w:r>
        <w:t xml:space="preserve">is </w:t>
      </w:r>
      <w:r w:rsidRPr="000F08EC">
        <w:t xml:space="preserve">used internationally to ensure that </w:t>
      </w:r>
      <w:r>
        <w:t xml:space="preserve">thermal simulation tools </w:t>
      </w:r>
      <w:r w:rsidRPr="000F08EC">
        <w:t xml:space="preserve">correctly model heat flows, accurately predict energy loads </w:t>
      </w:r>
      <w:r>
        <w:t xml:space="preserve">(cooling and heating) </w:t>
      </w:r>
      <w:r w:rsidRPr="000F08EC">
        <w:t xml:space="preserve">and </w:t>
      </w:r>
      <w:r>
        <w:t xml:space="preserve">can </w:t>
      </w:r>
      <w:r w:rsidRPr="000F08EC">
        <w:t xml:space="preserve">model </w:t>
      </w:r>
      <w:r>
        <w:t>‘</w:t>
      </w:r>
      <w:r w:rsidRPr="00AE2406">
        <w:t>free running</w:t>
      </w:r>
      <w:r>
        <w:t xml:space="preserve">’ (i.e. no air conditioning) </w:t>
      </w:r>
      <w:r w:rsidRPr="00AE2406">
        <w:t>temperatures</w:t>
      </w:r>
      <w:r>
        <w:t xml:space="preserve"> (see Section 3.5.3). BESTEST found Chenath predictions were</w:t>
      </w:r>
      <w:r w:rsidRPr="000F08EC">
        <w:t xml:space="preserve"> in the same range as the best </w:t>
      </w:r>
      <w:r>
        <w:t xml:space="preserve">house energy assessment </w:t>
      </w:r>
      <w:r w:rsidRPr="000F08EC">
        <w:t>programs in the world</w:t>
      </w:r>
      <w:r>
        <w:t>,</w:t>
      </w:r>
      <w:r w:rsidRPr="000F08EC">
        <w:t xml:space="preserve"> such as the USA’s D</w:t>
      </w:r>
      <w:r>
        <w:t xml:space="preserve">epartment </w:t>
      </w:r>
      <w:r w:rsidRPr="000F08EC">
        <w:t>o</w:t>
      </w:r>
      <w:r>
        <w:t xml:space="preserve">f </w:t>
      </w:r>
      <w:r w:rsidRPr="000F08EC">
        <w:t>E</w:t>
      </w:r>
      <w:r>
        <w:t>nergy’s</w:t>
      </w:r>
      <w:r w:rsidRPr="000F08EC">
        <w:t xml:space="preserve"> </w:t>
      </w:r>
      <w:r>
        <w:t>‘</w:t>
      </w:r>
      <w:r w:rsidRPr="000F08EC">
        <w:t>Energy Plus</w:t>
      </w:r>
      <w:r>
        <w:t xml:space="preserve">’ </w:t>
      </w:r>
      <w:r w:rsidRPr="000F08EC">
        <w:t xml:space="preserve">and the </w:t>
      </w:r>
      <w:r>
        <w:t>UK’s</w:t>
      </w:r>
      <w:r w:rsidRPr="000F08EC">
        <w:t xml:space="preserve"> </w:t>
      </w:r>
      <w:r>
        <w:t>‘</w:t>
      </w:r>
      <w:r w:rsidRPr="000F08EC">
        <w:t>ESP</w:t>
      </w:r>
      <w:r>
        <w:t xml:space="preserve">-r’ software </w:t>
      </w:r>
      <w:r w:rsidRPr="000F08EC">
        <w:t>engine</w:t>
      </w:r>
      <w:r>
        <w:t>s</w:t>
      </w:r>
      <w:r w:rsidRPr="000F08EC">
        <w:t xml:space="preserve">. </w:t>
      </w:r>
    </w:p>
    <w:p w14:paraId="3F457655" w14:textId="69B5DF2D" w:rsidR="002F235C" w:rsidRDefault="002F235C" w:rsidP="002F235C">
      <w:r w:rsidRPr="000F08EC">
        <w:t xml:space="preserve">AccuRate </w:t>
      </w:r>
      <w:r w:rsidR="00270349">
        <w:t xml:space="preserve">Sustainability </w:t>
      </w:r>
      <w:r w:rsidR="007A33BA">
        <w:t>(</w:t>
      </w:r>
      <w:r w:rsidRPr="000F08EC">
        <w:t>version 1.1.4.1</w:t>
      </w:r>
      <w:r w:rsidR="007A33BA">
        <w:t>)</w:t>
      </w:r>
      <w:r w:rsidRPr="000F08EC">
        <w:t xml:space="preserve"> was </w:t>
      </w:r>
      <w:r w:rsidR="00535D50">
        <w:t xml:space="preserve">the software tool </w:t>
      </w:r>
      <w:r w:rsidRPr="000F08EC">
        <w:t>used to determine the extent of modifications required to achieve regulatory compliance</w:t>
      </w:r>
      <w:r w:rsidR="00535D50">
        <w:t xml:space="preserve"> and </w:t>
      </w:r>
      <w:r w:rsidR="00270349">
        <w:t xml:space="preserve">was the latest version available </w:t>
      </w:r>
      <w:r w:rsidR="00535D50">
        <w:t xml:space="preserve">at the time of undertaking the </w:t>
      </w:r>
      <w:r w:rsidR="00451AFB">
        <w:t>assessments</w:t>
      </w:r>
      <w:r w:rsidR="00535D50">
        <w:t>. It should be noted at th</w:t>
      </w:r>
      <w:r w:rsidR="00451AFB">
        <w:t xml:space="preserve">at </w:t>
      </w:r>
      <w:r w:rsidR="00535D50">
        <w:t xml:space="preserve">time </w:t>
      </w:r>
      <w:r w:rsidR="00451AFB">
        <w:t xml:space="preserve">the </w:t>
      </w:r>
      <w:r w:rsidR="00A26783">
        <w:t xml:space="preserve">BERSPro software </w:t>
      </w:r>
      <w:r w:rsidRPr="000F08EC">
        <w:t>ha</w:t>
      </w:r>
      <w:r w:rsidR="00A26783">
        <w:t>d</w:t>
      </w:r>
      <w:r w:rsidRPr="000F08EC">
        <w:t xml:space="preserve"> a bug which require</w:t>
      </w:r>
      <w:r w:rsidR="00A26783">
        <w:t>d</w:t>
      </w:r>
      <w:r w:rsidRPr="000F08EC">
        <w:t xml:space="preserve"> all permanent openings to be treated as </w:t>
      </w:r>
      <w:r w:rsidR="00A26783">
        <w:t>‘</w:t>
      </w:r>
      <w:r w:rsidRPr="000F08EC">
        <w:t>controlled openings</w:t>
      </w:r>
      <w:r w:rsidR="00A26783">
        <w:t>’</w:t>
      </w:r>
      <w:r w:rsidRPr="000F08EC">
        <w:t>. This bug affect</w:t>
      </w:r>
      <w:r w:rsidR="00A26783">
        <w:t>ed</w:t>
      </w:r>
      <w:r w:rsidRPr="000F08EC">
        <w:t xml:space="preserve"> the zoning of house</w:t>
      </w:r>
      <w:r w:rsidR="00A26783">
        <w:t xml:space="preserve"> design</w:t>
      </w:r>
      <w:r w:rsidRPr="000F08EC">
        <w:t>s</w:t>
      </w:r>
      <w:r w:rsidR="00A26783">
        <w:t>, where</w:t>
      </w:r>
      <w:r w:rsidRPr="000F08EC">
        <w:t xml:space="preserve"> rooms  connected </w:t>
      </w:r>
      <w:r w:rsidR="00A26783">
        <w:t>to a</w:t>
      </w:r>
      <w:r w:rsidRPr="000F08EC">
        <w:t xml:space="preserve"> large permanent opening need</w:t>
      </w:r>
      <w:r w:rsidR="00A26783">
        <w:t>ed</w:t>
      </w:r>
      <w:r w:rsidRPr="000F08EC">
        <w:t xml:space="preserve"> to be combined into one zone e.g. a kitchen and an adjacent living area. However because air movement is critical to the performance of houses in hot climates</w:t>
      </w:r>
      <w:r w:rsidR="002E6BC3">
        <w:t>,</w:t>
      </w:r>
      <w:r w:rsidRPr="000F08EC">
        <w:t xml:space="preserve"> </w:t>
      </w:r>
      <w:r w:rsidR="002E6BC3">
        <w:t xml:space="preserve">for this study </w:t>
      </w:r>
      <w:r w:rsidRPr="000F08EC">
        <w:t>all analysis of air speed</w:t>
      </w:r>
      <w:r w:rsidR="00A26783">
        <w:t>,</w:t>
      </w:r>
      <w:r w:rsidRPr="000F08EC">
        <w:t xml:space="preserve"> affected temperatures and window opening</w:t>
      </w:r>
      <w:r w:rsidR="002E6BC3">
        <w:t>s</w:t>
      </w:r>
      <w:r w:rsidRPr="000F08EC">
        <w:t xml:space="preserve"> w</w:t>
      </w:r>
      <w:r w:rsidR="00A26783">
        <w:t>ere</w:t>
      </w:r>
      <w:r w:rsidRPr="000F08EC">
        <w:t xml:space="preserve"> performed using a pre-release version of the </w:t>
      </w:r>
      <w:r w:rsidR="00A26783">
        <w:t xml:space="preserve">latest </w:t>
      </w:r>
      <w:r w:rsidRPr="000F08EC">
        <w:t xml:space="preserve">Chenath engine </w:t>
      </w:r>
      <w:r w:rsidR="00BB31B9">
        <w:t xml:space="preserve">that addressed </w:t>
      </w:r>
      <w:r w:rsidRPr="000F08EC">
        <w:t>permanent opening</w:t>
      </w:r>
      <w:r w:rsidR="00BB31B9">
        <w:t>.</w:t>
      </w:r>
      <w:r w:rsidRPr="000F08EC">
        <w:t xml:space="preserve"> Consequently, the findings in this report will not be able to be reproduced exactly with the current NatHERS tools</w:t>
      </w:r>
      <w:r w:rsidR="00451AFB">
        <w:t xml:space="preserve"> that are now aligned</w:t>
      </w:r>
      <w:r w:rsidRPr="000F08EC">
        <w:t>.</w:t>
      </w:r>
    </w:p>
    <w:p w14:paraId="3E57146A" w14:textId="3B3E2B81" w:rsidR="002F7D9A" w:rsidRPr="000F08EC" w:rsidRDefault="002F7D9A" w:rsidP="002F7D9A">
      <w:r>
        <w:lastRenderedPageBreak/>
        <w:t>T</w:t>
      </w:r>
      <w:r w:rsidRPr="000F08EC">
        <w:t xml:space="preserve">he </w:t>
      </w:r>
      <w:r>
        <w:t xml:space="preserve">predicted </w:t>
      </w:r>
      <w:r w:rsidRPr="000F08EC">
        <w:t xml:space="preserve">temperatures </w:t>
      </w:r>
      <w:r>
        <w:t>modelled</w:t>
      </w:r>
      <w:r w:rsidRPr="000F08EC">
        <w:t xml:space="preserve"> by </w:t>
      </w:r>
      <w:r>
        <w:t xml:space="preserve">Chenath </w:t>
      </w:r>
      <w:r w:rsidRPr="000F08EC">
        <w:t>have been compared to a range of real houses and test cells in Australia</w:t>
      </w:r>
      <w:r>
        <w:t>,</w:t>
      </w:r>
      <w:r w:rsidRPr="000F08EC">
        <w:t xml:space="preserve"> and </w:t>
      </w:r>
      <w:r>
        <w:t xml:space="preserve">have been </w:t>
      </w:r>
      <w:r w:rsidRPr="000F08EC">
        <w:t>found to replicate real temperature conditions very well</w:t>
      </w:r>
      <w:bookmarkStart w:id="5" w:name="_GoBack"/>
      <w:bookmarkEnd w:id="5"/>
      <w:r w:rsidRPr="000F08EC">
        <w:t xml:space="preserve">. These comparisons with reality were at the heart of </w:t>
      </w:r>
      <w:r w:rsidR="00BB31B9">
        <w:t>software</w:t>
      </w:r>
      <w:r w:rsidRPr="000F08EC">
        <w:t xml:space="preserve"> </w:t>
      </w:r>
      <w:r>
        <w:t xml:space="preserve">development by </w:t>
      </w:r>
      <w:r w:rsidRPr="000F08EC">
        <w:t>CSIRO</w:t>
      </w:r>
      <w:r>
        <w:t>. The initial algorithms were</w:t>
      </w:r>
      <w:r w:rsidRPr="000F08EC">
        <w:t xml:space="preserve"> developed and tested by constructing </w:t>
      </w:r>
      <w:r>
        <w:t xml:space="preserve">and monitoring </w:t>
      </w:r>
      <w:r w:rsidRPr="000F08EC">
        <w:t>a house on their Highett campus</w:t>
      </w:r>
      <w:r w:rsidR="00451AFB">
        <w:t xml:space="preserve"> (Melbourne</w:t>
      </w:r>
      <w:r w:rsidR="00EA61A9">
        <w:t>, Victoria</w:t>
      </w:r>
      <w:r w:rsidR="00451AFB">
        <w:t>)</w:t>
      </w:r>
      <w:r w:rsidRPr="000F08EC">
        <w:t xml:space="preserve"> in the 1970’s. While the </w:t>
      </w:r>
      <w:r>
        <w:t xml:space="preserve">testing and </w:t>
      </w:r>
      <w:r w:rsidRPr="000F08EC">
        <w:t xml:space="preserve">validation of the </w:t>
      </w:r>
      <w:r>
        <w:t>software</w:t>
      </w:r>
      <w:r w:rsidRPr="000F08EC">
        <w:t xml:space="preserve"> engine to date generally means that the predictions of the engine should be accurate, the </w:t>
      </w:r>
      <w:r>
        <w:t xml:space="preserve">real house </w:t>
      </w:r>
      <w:r w:rsidRPr="000F08EC">
        <w:t>tests have been conducted on</w:t>
      </w:r>
      <w:r>
        <w:t xml:space="preserve"> </w:t>
      </w:r>
      <w:r w:rsidR="00C7035C">
        <w:t xml:space="preserve">only </w:t>
      </w:r>
      <w:r w:rsidR="00C7035C" w:rsidRPr="000F08EC">
        <w:t>a</w:t>
      </w:r>
      <w:r w:rsidRPr="000F08EC">
        <w:t xml:space="preserve"> limited range of designs</w:t>
      </w:r>
      <w:r w:rsidR="00BB31B9">
        <w:t>,</w:t>
      </w:r>
      <w:r w:rsidRPr="000F08EC">
        <w:t xml:space="preserve"> </w:t>
      </w:r>
      <w:r>
        <w:t>including a range of three different designs in Darwin</w:t>
      </w:r>
      <w:r w:rsidR="00BB31B9">
        <w:t>,</w:t>
      </w:r>
      <w:r>
        <w:t xml:space="preserve"> </w:t>
      </w:r>
      <w:r w:rsidR="00FD497F">
        <w:t xml:space="preserve">but </w:t>
      </w:r>
      <w:r w:rsidR="00FD497F" w:rsidRPr="000F08EC">
        <w:t>have</w:t>
      </w:r>
      <w:r w:rsidRPr="000F08EC">
        <w:t xml:space="preserve"> not focussed </w:t>
      </w:r>
      <w:r>
        <w:t xml:space="preserve">specifically </w:t>
      </w:r>
      <w:r w:rsidRPr="000F08EC">
        <w:t xml:space="preserve">on house ventilation in </w:t>
      </w:r>
      <w:r>
        <w:t xml:space="preserve">tropical and </w:t>
      </w:r>
      <w:r w:rsidRPr="000F08EC">
        <w:t>hot climates. This project therefore focuses on explaining how the</w:t>
      </w:r>
      <w:r w:rsidR="00BB31B9">
        <w:t xml:space="preserve"> Chenath</w:t>
      </w:r>
      <w:r w:rsidRPr="000F08EC">
        <w:t xml:space="preserve"> engine employs ventilation</w:t>
      </w:r>
      <w:r w:rsidR="00BB31B9">
        <w:t xml:space="preserve"> for house designs in these climates</w:t>
      </w:r>
      <w:r w:rsidRPr="000F08EC">
        <w:t>.</w:t>
      </w:r>
    </w:p>
    <w:p w14:paraId="2DB6FB67" w14:textId="77777777" w:rsidR="002F235C" w:rsidRPr="000F08EC" w:rsidRDefault="002F235C" w:rsidP="002F235C">
      <w:pPr>
        <w:rPr>
          <w:b/>
          <w:bCs/>
          <w:caps/>
          <w:color w:val="FFFFFF" w:themeColor="background1"/>
          <w:spacing w:val="15"/>
          <w:sz w:val="22"/>
          <w:szCs w:val="22"/>
        </w:rPr>
      </w:pPr>
      <w:r w:rsidRPr="000F08EC">
        <w:br w:type="page"/>
      </w:r>
    </w:p>
    <w:p w14:paraId="5FD7708A" w14:textId="77777777" w:rsidR="002F235C" w:rsidRPr="000F08EC" w:rsidRDefault="002F235C" w:rsidP="003C18CC">
      <w:pPr>
        <w:pStyle w:val="Heading1"/>
      </w:pPr>
      <w:bookmarkStart w:id="6" w:name="_Ref343690601"/>
      <w:bookmarkStart w:id="7" w:name="_Ref343690612"/>
      <w:bookmarkStart w:id="8" w:name="_Toc348702120"/>
      <w:r w:rsidRPr="000F08EC">
        <w:lastRenderedPageBreak/>
        <w:t>Appendix B: How the Chenath engine models thermal comfort</w:t>
      </w:r>
      <w:bookmarkEnd w:id="6"/>
      <w:bookmarkEnd w:id="7"/>
      <w:bookmarkEnd w:id="8"/>
    </w:p>
    <w:p w14:paraId="67053AF8" w14:textId="3992934B" w:rsidR="002F235C" w:rsidRPr="000F08EC" w:rsidRDefault="002F235C" w:rsidP="002F235C">
      <w:pPr>
        <w:rPr>
          <w:rFonts w:eastAsia="Times New Roman"/>
          <w:lang w:eastAsia="en-AU"/>
        </w:rPr>
      </w:pPr>
      <w:bookmarkStart w:id="9" w:name="OLE_LINK1"/>
      <w:bookmarkStart w:id="10" w:name="OLE_LINK2"/>
      <w:r w:rsidRPr="000F08EC">
        <w:rPr>
          <w:rFonts w:eastAsia="Times New Roman"/>
          <w:lang w:eastAsia="en-AU"/>
        </w:rPr>
        <w:t xml:space="preserve">The Chenath engine was </w:t>
      </w:r>
      <w:r w:rsidR="00BB31B9">
        <w:rPr>
          <w:rFonts w:eastAsia="Times New Roman"/>
          <w:lang w:eastAsia="en-AU"/>
        </w:rPr>
        <w:t>up</w:t>
      </w:r>
      <w:r w:rsidR="00B576D0">
        <w:rPr>
          <w:rFonts w:eastAsia="Times New Roman"/>
          <w:lang w:eastAsia="en-AU"/>
        </w:rPr>
        <w:t>graded</w:t>
      </w:r>
      <w:r w:rsidRPr="000F08EC">
        <w:rPr>
          <w:rFonts w:eastAsia="Times New Roman"/>
          <w:lang w:eastAsia="en-AU"/>
        </w:rPr>
        <w:t xml:space="preserve"> in response to industry </w:t>
      </w:r>
      <w:r w:rsidR="00B576D0">
        <w:rPr>
          <w:rFonts w:eastAsia="Times New Roman"/>
          <w:lang w:eastAsia="en-AU"/>
        </w:rPr>
        <w:t xml:space="preserve">and jurisdictional </w:t>
      </w:r>
      <w:r w:rsidRPr="000F08EC">
        <w:rPr>
          <w:rFonts w:eastAsia="Times New Roman"/>
          <w:lang w:eastAsia="en-AU"/>
        </w:rPr>
        <w:t>concerns regarding the inability of 1</w:t>
      </w:r>
      <w:r w:rsidRPr="000F08EC">
        <w:rPr>
          <w:rFonts w:eastAsia="Times New Roman"/>
          <w:vertAlign w:val="superscript"/>
          <w:lang w:eastAsia="en-AU"/>
        </w:rPr>
        <w:t>st</w:t>
      </w:r>
      <w:r w:rsidRPr="000F08EC">
        <w:rPr>
          <w:rFonts w:eastAsia="Times New Roman"/>
          <w:lang w:eastAsia="en-AU"/>
        </w:rPr>
        <w:t xml:space="preserve"> generation NatHERS software to </w:t>
      </w:r>
      <w:r w:rsidR="00B576D0">
        <w:rPr>
          <w:rFonts w:eastAsia="Times New Roman"/>
          <w:lang w:eastAsia="en-AU"/>
        </w:rPr>
        <w:t xml:space="preserve">appropriately </w:t>
      </w:r>
      <w:r w:rsidRPr="000F08EC">
        <w:rPr>
          <w:rFonts w:eastAsia="Times New Roman"/>
          <w:lang w:eastAsia="en-AU"/>
        </w:rPr>
        <w:t xml:space="preserve">model the impact of air movement on thermal comfort. It is therefore important </w:t>
      </w:r>
      <w:r w:rsidR="00B576D0">
        <w:rPr>
          <w:rFonts w:eastAsia="Times New Roman"/>
          <w:lang w:eastAsia="en-AU"/>
        </w:rPr>
        <w:t xml:space="preserve">to explain </w:t>
      </w:r>
      <w:r w:rsidRPr="000F08EC">
        <w:rPr>
          <w:rFonts w:eastAsia="Times New Roman"/>
          <w:lang w:eastAsia="en-AU"/>
        </w:rPr>
        <w:t>the way Chenath models thermal comfort</w:t>
      </w:r>
      <w:r w:rsidR="00B576D0">
        <w:rPr>
          <w:rFonts w:eastAsia="Times New Roman"/>
          <w:lang w:eastAsia="en-AU"/>
        </w:rPr>
        <w:t xml:space="preserve"> for 2</w:t>
      </w:r>
      <w:r w:rsidR="00B576D0" w:rsidRPr="00A54242">
        <w:rPr>
          <w:rFonts w:eastAsia="Times New Roman"/>
          <w:vertAlign w:val="superscript"/>
          <w:lang w:eastAsia="en-AU"/>
        </w:rPr>
        <w:t>nd</w:t>
      </w:r>
      <w:r w:rsidR="00B576D0">
        <w:rPr>
          <w:rFonts w:eastAsia="Times New Roman"/>
          <w:lang w:eastAsia="en-AU"/>
        </w:rPr>
        <w:t xml:space="preserve"> generation NatHERS tools.</w:t>
      </w:r>
    </w:p>
    <w:p w14:paraId="1B499940" w14:textId="047954B9" w:rsidR="007943CC" w:rsidRPr="007943CC" w:rsidRDefault="007943CC" w:rsidP="007943CC">
      <w:pPr>
        <w:rPr>
          <w:rFonts w:eastAsia="Times New Roman" w:cs="Times New Roman"/>
          <w:szCs w:val="24"/>
          <w:lang w:eastAsia="en-AU"/>
        </w:rPr>
      </w:pPr>
      <w:r w:rsidRPr="007943CC">
        <w:rPr>
          <w:rFonts w:eastAsia="Times New Roman" w:cs="Times New Roman"/>
          <w:szCs w:val="24"/>
          <w:lang w:eastAsia="en-AU"/>
        </w:rPr>
        <w:t xml:space="preserve">Houses are heated and cooled to maintain occupant comfort. Table 1 describes the various factors that </w:t>
      </w:r>
      <w:r w:rsidR="00B576D0">
        <w:rPr>
          <w:rFonts w:eastAsia="Times New Roman" w:cs="Times New Roman"/>
          <w:szCs w:val="24"/>
          <w:lang w:eastAsia="en-AU"/>
        </w:rPr>
        <w:t xml:space="preserve">can </w:t>
      </w:r>
      <w:r w:rsidRPr="007943CC">
        <w:rPr>
          <w:rFonts w:eastAsia="Times New Roman" w:cs="Times New Roman"/>
          <w:szCs w:val="24"/>
          <w:lang w:eastAsia="en-AU"/>
        </w:rPr>
        <w:t xml:space="preserve">influence </w:t>
      </w:r>
      <w:r w:rsidR="00B576D0">
        <w:rPr>
          <w:rFonts w:eastAsia="Times New Roman" w:cs="Times New Roman"/>
          <w:szCs w:val="24"/>
          <w:lang w:eastAsia="en-AU"/>
        </w:rPr>
        <w:t xml:space="preserve">occupant </w:t>
      </w:r>
      <w:r w:rsidRPr="007943CC">
        <w:rPr>
          <w:rFonts w:eastAsia="Times New Roman" w:cs="Times New Roman"/>
          <w:szCs w:val="24"/>
          <w:lang w:eastAsia="en-AU"/>
        </w:rPr>
        <w:t>comfort and how Chenath models these factors:</w:t>
      </w:r>
    </w:p>
    <w:p w14:paraId="4EB417F5" w14:textId="5EF636C7" w:rsidR="002F235C" w:rsidRPr="000F08EC" w:rsidRDefault="002F235C" w:rsidP="002F235C">
      <w:pPr>
        <w:rPr>
          <w:rFonts w:eastAsia="Times New Roman" w:cs="Times New Roman"/>
          <w:szCs w:val="24"/>
          <w:lang w:eastAsia="en-AU"/>
        </w:rPr>
      </w:pPr>
    </w:p>
    <w:p w14:paraId="6E07E000" w14:textId="7844F7E8" w:rsidR="002F235C" w:rsidRPr="000F08EC" w:rsidRDefault="002F235C" w:rsidP="002F235C">
      <w:pPr>
        <w:pStyle w:val="Caption"/>
        <w:rPr>
          <w:rFonts w:eastAsia="Times New Roman"/>
          <w:lang w:eastAsia="en-AU"/>
        </w:rPr>
      </w:pPr>
      <w:bookmarkStart w:id="11" w:name="_Toc348702192"/>
      <w:r w:rsidRPr="000F08EC">
        <w:t xml:space="preserve">Table </w:t>
      </w:r>
      <w:r w:rsidR="00CB24BA">
        <w:fldChar w:fldCharType="begin"/>
      </w:r>
      <w:r w:rsidR="00CB24BA">
        <w:instrText xml:space="preserve"> SEQ Table \* ARABIC </w:instrText>
      </w:r>
      <w:r w:rsidR="00CB24BA">
        <w:fldChar w:fldCharType="separate"/>
      </w:r>
      <w:r w:rsidR="00C7035C">
        <w:rPr>
          <w:noProof/>
        </w:rPr>
        <w:t>1</w:t>
      </w:r>
      <w:r w:rsidR="00CB24BA">
        <w:rPr>
          <w:noProof/>
        </w:rPr>
        <w:fldChar w:fldCharType="end"/>
      </w:r>
      <w:r w:rsidRPr="000F08EC">
        <w:t xml:space="preserve"> Effect of various factors on thermal comfort and how </w:t>
      </w:r>
      <w:r w:rsidR="007943CC">
        <w:t>Chenath</w:t>
      </w:r>
      <w:r w:rsidRPr="000F08EC">
        <w:t xml:space="preserve"> models these f</w:t>
      </w:r>
      <w:r w:rsidR="007943CC">
        <w:t>actors</w:t>
      </w:r>
      <w:bookmarkEnd w:id="11"/>
    </w:p>
    <w:tbl>
      <w:tblPr>
        <w:tblStyle w:val="MediumGrid3-Accent1"/>
        <w:tblW w:w="5000" w:type="pct"/>
        <w:tblLook w:val="04A0" w:firstRow="1" w:lastRow="0" w:firstColumn="1" w:lastColumn="0" w:noHBand="0" w:noVBand="1"/>
      </w:tblPr>
      <w:tblGrid>
        <w:gridCol w:w="3082"/>
        <w:gridCol w:w="2853"/>
        <w:gridCol w:w="3071"/>
      </w:tblGrid>
      <w:tr w:rsidR="002F235C" w:rsidRPr="000F08EC" w14:paraId="346AD5BE" w14:textId="77777777" w:rsidTr="00BF26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1" w:type="pct"/>
          </w:tcPr>
          <w:p w14:paraId="3F296393" w14:textId="77777777" w:rsidR="002F235C" w:rsidRPr="000F08EC" w:rsidRDefault="002F235C" w:rsidP="00E95B6A">
            <w:pPr>
              <w:rPr>
                <w:rFonts w:cstheme="minorHAnsi"/>
                <w:sz w:val="18"/>
                <w:szCs w:val="18"/>
              </w:rPr>
            </w:pPr>
            <w:r w:rsidRPr="000F08EC">
              <w:rPr>
                <w:rFonts w:cstheme="minorHAnsi"/>
                <w:sz w:val="18"/>
                <w:szCs w:val="18"/>
              </w:rPr>
              <w:t>Factor</w:t>
            </w:r>
          </w:p>
        </w:tc>
        <w:tc>
          <w:tcPr>
            <w:tcW w:w="1584" w:type="pct"/>
          </w:tcPr>
          <w:p w14:paraId="31DDD6BE" w14:textId="77777777" w:rsidR="002F235C" w:rsidRPr="000F08EC" w:rsidRDefault="002F235C" w:rsidP="00E95B6A">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Effect on Comfort</w:t>
            </w:r>
          </w:p>
        </w:tc>
        <w:tc>
          <w:tcPr>
            <w:tcW w:w="1705" w:type="pct"/>
          </w:tcPr>
          <w:p w14:paraId="268416C9" w14:textId="08E77E5D" w:rsidR="002F235C" w:rsidRPr="000F08EC" w:rsidRDefault="002F235C" w:rsidP="007943CC">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 xml:space="preserve">Modelled in </w:t>
            </w:r>
            <w:r w:rsidR="007943CC">
              <w:rPr>
                <w:rFonts w:cstheme="minorHAnsi"/>
                <w:sz w:val="18"/>
                <w:szCs w:val="18"/>
              </w:rPr>
              <w:t>Chenath</w:t>
            </w:r>
          </w:p>
        </w:tc>
      </w:tr>
      <w:tr w:rsidR="002F235C" w:rsidRPr="000F08EC" w14:paraId="6CC68EB6" w14:textId="77777777" w:rsidTr="00BF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pct"/>
          </w:tcPr>
          <w:p w14:paraId="0196A0C3" w14:textId="77777777" w:rsidR="002F235C" w:rsidRPr="000F08EC" w:rsidRDefault="002F235C" w:rsidP="00E95B6A">
            <w:pPr>
              <w:rPr>
                <w:rFonts w:cstheme="minorHAnsi"/>
                <w:sz w:val="18"/>
                <w:szCs w:val="18"/>
              </w:rPr>
            </w:pPr>
            <w:r w:rsidRPr="000F08EC">
              <w:rPr>
                <w:rFonts w:cstheme="minorHAnsi"/>
                <w:sz w:val="18"/>
                <w:szCs w:val="18"/>
              </w:rPr>
              <w:t>Air temperature</w:t>
            </w:r>
          </w:p>
        </w:tc>
        <w:tc>
          <w:tcPr>
            <w:tcW w:w="1584" w:type="pct"/>
          </w:tcPr>
          <w:p w14:paraId="0AA1F7F0" w14:textId="77777777" w:rsidR="002F235C" w:rsidRPr="000F08EC" w:rsidRDefault="002F235C" w:rsidP="00E95B6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F08EC">
              <w:rPr>
                <w:rFonts w:cstheme="minorHAnsi"/>
                <w:sz w:val="18"/>
                <w:szCs w:val="18"/>
              </w:rPr>
              <w:t>Our bodies lose heat by contact with the air</w:t>
            </w:r>
          </w:p>
        </w:tc>
        <w:tc>
          <w:tcPr>
            <w:tcW w:w="1705" w:type="pct"/>
          </w:tcPr>
          <w:p w14:paraId="02B17448" w14:textId="77777777" w:rsidR="002F235C" w:rsidRPr="000F08EC" w:rsidRDefault="002F235C" w:rsidP="00E95B6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The Chenath engine</w:t>
            </w:r>
            <w:r w:rsidRPr="000F08EC">
              <w:rPr>
                <w:rFonts w:cstheme="minorHAnsi"/>
                <w:sz w:val="18"/>
                <w:szCs w:val="18"/>
              </w:rPr>
              <w:t xml:space="preserve"> predicts internal air temperature</w:t>
            </w:r>
          </w:p>
        </w:tc>
      </w:tr>
      <w:tr w:rsidR="002F235C" w:rsidRPr="000F08EC" w14:paraId="68FCA08D" w14:textId="77777777" w:rsidTr="00BF26C6">
        <w:tc>
          <w:tcPr>
            <w:cnfStyle w:val="001000000000" w:firstRow="0" w:lastRow="0" w:firstColumn="1" w:lastColumn="0" w:oddVBand="0" w:evenVBand="0" w:oddHBand="0" w:evenHBand="0" w:firstRowFirstColumn="0" w:firstRowLastColumn="0" w:lastRowFirstColumn="0" w:lastRowLastColumn="0"/>
            <w:tcW w:w="1711" w:type="pct"/>
          </w:tcPr>
          <w:p w14:paraId="185DC62F" w14:textId="77777777" w:rsidR="002F235C" w:rsidRPr="000F08EC" w:rsidRDefault="002F235C" w:rsidP="00E95B6A">
            <w:pPr>
              <w:rPr>
                <w:rFonts w:cstheme="minorHAnsi"/>
                <w:sz w:val="18"/>
                <w:szCs w:val="18"/>
              </w:rPr>
            </w:pPr>
            <w:r w:rsidRPr="000F08EC">
              <w:rPr>
                <w:rFonts w:cstheme="minorHAnsi"/>
                <w:sz w:val="18"/>
                <w:szCs w:val="18"/>
              </w:rPr>
              <w:t>Temperature of surrounding objects, or radiant temperature</w:t>
            </w:r>
          </w:p>
        </w:tc>
        <w:tc>
          <w:tcPr>
            <w:tcW w:w="1584" w:type="pct"/>
          </w:tcPr>
          <w:p w14:paraId="6088B4CA" w14:textId="77777777" w:rsidR="002F235C" w:rsidRPr="000F08EC" w:rsidRDefault="002F235C" w:rsidP="00E95B6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If objects are warmer than us they make us feel warmer</w:t>
            </w:r>
          </w:p>
        </w:tc>
        <w:tc>
          <w:tcPr>
            <w:tcW w:w="1705" w:type="pct"/>
          </w:tcPr>
          <w:p w14:paraId="778CA0AA" w14:textId="77777777" w:rsidR="002F235C" w:rsidRPr="000F08EC" w:rsidRDefault="002F235C" w:rsidP="00E95B6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Chenath engine</w:t>
            </w:r>
            <w:r w:rsidRPr="000F08EC">
              <w:rPr>
                <w:rFonts w:cstheme="minorHAnsi"/>
                <w:sz w:val="18"/>
                <w:szCs w:val="18"/>
              </w:rPr>
              <w:t xml:space="preserve"> combines air temperature and radiant temperature into the ‘environmental temperature’ to better reflect human perception of comfort</w:t>
            </w:r>
          </w:p>
        </w:tc>
      </w:tr>
      <w:tr w:rsidR="002F235C" w:rsidRPr="000F08EC" w14:paraId="0CD65336" w14:textId="77777777" w:rsidTr="00BF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pct"/>
          </w:tcPr>
          <w:p w14:paraId="3EA838BC" w14:textId="77777777" w:rsidR="002F235C" w:rsidRPr="000F08EC" w:rsidRDefault="002F235C" w:rsidP="00E95B6A">
            <w:pPr>
              <w:rPr>
                <w:rFonts w:cstheme="minorHAnsi"/>
                <w:sz w:val="18"/>
                <w:szCs w:val="18"/>
              </w:rPr>
            </w:pPr>
            <w:r w:rsidRPr="000F08EC">
              <w:rPr>
                <w:rFonts w:cstheme="minorHAnsi"/>
                <w:sz w:val="18"/>
                <w:szCs w:val="18"/>
              </w:rPr>
              <w:t>Amount of moisture in the air or humidity</w:t>
            </w:r>
          </w:p>
        </w:tc>
        <w:tc>
          <w:tcPr>
            <w:tcW w:w="1584" w:type="pct"/>
          </w:tcPr>
          <w:p w14:paraId="56955345" w14:textId="77777777" w:rsidR="002F235C" w:rsidRPr="000F08EC" w:rsidRDefault="002F235C" w:rsidP="00E95B6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F08EC">
              <w:rPr>
                <w:rFonts w:cstheme="minorHAnsi"/>
                <w:sz w:val="18"/>
                <w:szCs w:val="18"/>
              </w:rPr>
              <w:t>We lose heat by sweating. At higher humidity levels the amount of heat we can lose through the evaporation of sweat is reduced. However, a large range of humidity provides adequate heat loss and discomfort is generally only felt at high humidity when combined with higher air temperatures.</w:t>
            </w:r>
          </w:p>
        </w:tc>
        <w:tc>
          <w:tcPr>
            <w:tcW w:w="1705" w:type="pct"/>
          </w:tcPr>
          <w:p w14:paraId="39A86924" w14:textId="33E76BA9" w:rsidR="002F235C" w:rsidRPr="000F08EC" w:rsidRDefault="002F235C" w:rsidP="007943CC">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Chenath engine</w:t>
            </w:r>
            <w:r w:rsidRPr="000F08EC">
              <w:rPr>
                <w:rFonts w:cstheme="minorHAnsi"/>
                <w:sz w:val="18"/>
                <w:szCs w:val="18"/>
              </w:rPr>
              <w:t xml:space="preserve"> will turn on cooling if the air becomes too humid, typically at a humidity over 50% if the air is at 30 degrees. If there is air movement provided by opening windows or ceiling fans </w:t>
            </w:r>
            <w:r w:rsidR="007943CC">
              <w:rPr>
                <w:rFonts w:cstheme="minorHAnsi"/>
                <w:sz w:val="18"/>
                <w:szCs w:val="18"/>
              </w:rPr>
              <w:t>Chenath</w:t>
            </w:r>
            <w:r w:rsidRPr="000F08EC">
              <w:rPr>
                <w:rFonts w:cstheme="minorHAnsi"/>
                <w:sz w:val="18"/>
                <w:szCs w:val="18"/>
              </w:rPr>
              <w:t xml:space="preserve"> will not cool to reduce humidity until the humidity exceeds 90%. </w:t>
            </w:r>
          </w:p>
        </w:tc>
      </w:tr>
      <w:tr w:rsidR="002F235C" w:rsidRPr="000F08EC" w14:paraId="1253D345" w14:textId="77777777" w:rsidTr="00BF26C6">
        <w:tc>
          <w:tcPr>
            <w:cnfStyle w:val="001000000000" w:firstRow="0" w:lastRow="0" w:firstColumn="1" w:lastColumn="0" w:oddVBand="0" w:evenVBand="0" w:oddHBand="0" w:evenHBand="0" w:firstRowFirstColumn="0" w:firstRowLastColumn="0" w:lastRowFirstColumn="0" w:lastRowLastColumn="0"/>
            <w:tcW w:w="1711" w:type="pct"/>
          </w:tcPr>
          <w:p w14:paraId="1542FCE3" w14:textId="77777777" w:rsidR="002F235C" w:rsidRPr="000F08EC" w:rsidRDefault="002F235C" w:rsidP="00E95B6A">
            <w:pPr>
              <w:rPr>
                <w:rFonts w:cstheme="minorHAnsi"/>
                <w:sz w:val="18"/>
                <w:szCs w:val="18"/>
              </w:rPr>
            </w:pPr>
            <w:r w:rsidRPr="000F08EC">
              <w:rPr>
                <w:rFonts w:cstheme="minorHAnsi"/>
                <w:sz w:val="18"/>
                <w:szCs w:val="18"/>
              </w:rPr>
              <w:t>Air movement</w:t>
            </w:r>
          </w:p>
        </w:tc>
        <w:tc>
          <w:tcPr>
            <w:tcW w:w="1584" w:type="pct"/>
          </w:tcPr>
          <w:p w14:paraId="45EC41C5" w14:textId="77777777" w:rsidR="002F235C" w:rsidRPr="000F08EC" w:rsidRDefault="002F235C" w:rsidP="00E95B6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With higher air speeds the body’s ability to lose heat by evaporation of sweat is increased</w:t>
            </w:r>
          </w:p>
        </w:tc>
        <w:tc>
          <w:tcPr>
            <w:tcW w:w="1705" w:type="pct"/>
          </w:tcPr>
          <w:p w14:paraId="13A3E9FA" w14:textId="77777777" w:rsidR="002F235C" w:rsidRPr="000F08EC" w:rsidRDefault="002F235C" w:rsidP="00E95B6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Chenath engine</w:t>
            </w:r>
            <w:r w:rsidRPr="000F08EC">
              <w:rPr>
                <w:rFonts w:cstheme="minorHAnsi"/>
                <w:sz w:val="18"/>
                <w:szCs w:val="18"/>
              </w:rPr>
              <w:t xml:space="preserve"> calculates the wind speed through each room of the house if windows are opened. It then calculates the additional comfort this air movement provides as a reduction in perceived temperature. Effects of ceiling fans are also allowed for.</w:t>
            </w:r>
          </w:p>
        </w:tc>
      </w:tr>
      <w:tr w:rsidR="002F235C" w:rsidRPr="000F08EC" w14:paraId="5DF4B64D" w14:textId="77777777" w:rsidTr="00BF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pct"/>
          </w:tcPr>
          <w:p w14:paraId="34DCC16E" w14:textId="77777777" w:rsidR="002F235C" w:rsidRPr="000F08EC" w:rsidRDefault="002F235C" w:rsidP="00E95B6A">
            <w:pPr>
              <w:rPr>
                <w:rFonts w:cstheme="minorHAnsi"/>
                <w:sz w:val="18"/>
                <w:szCs w:val="18"/>
              </w:rPr>
            </w:pPr>
            <w:r w:rsidRPr="000F08EC">
              <w:rPr>
                <w:rFonts w:cstheme="minorHAnsi"/>
                <w:sz w:val="18"/>
                <w:szCs w:val="18"/>
              </w:rPr>
              <w:t>Activity and clothing</w:t>
            </w:r>
          </w:p>
        </w:tc>
        <w:tc>
          <w:tcPr>
            <w:tcW w:w="1584" w:type="pct"/>
          </w:tcPr>
          <w:p w14:paraId="13F557C1" w14:textId="77777777" w:rsidR="002F235C" w:rsidRPr="000F08EC" w:rsidRDefault="002F235C" w:rsidP="00E95B6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F08EC">
              <w:rPr>
                <w:rFonts w:cstheme="minorHAnsi"/>
                <w:sz w:val="18"/>
                <w:szCs w:val="18"/>
              </w:rPr>
              <w:t>As the body is more active it generates heat and the amount of clothes affect the body’s ability to lose heat by providing insulation e.g. with appropriate clothing it can feel hot while skiing at sub zero temperatures.</w:t>
            </w:r>
          </w:p>
        </w:tc>
        <w:tc>
          <w:tcPr>
            <w:tcW w:w="1705" w:type="pct"/>
          </w:tcPr>
          <w:p w14:paraId="463442D5" w14:textId="77777777" w:rsidR="002F235C" w:rsidRPr="000F08EC" w:rsidRDefault="002F235C" w:rsidP="00E95B6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F08EC">
              <w:rPr>
                <w:rFonts w:cstheme="minorHAnsi"/>
                <w:sz w:val="18"/>
                <w:szCs w:val="18"/>
              </w:rPr>
              <w:t>Thermostat temperatures are set with household activity levels and clothing in mind. Bedroom heating temperatures overnight are set to lower levels because bedding provides insulation and the lower metabolic rate during sleep means a lower temperature is comfortable.</w:t>
            </w:r>
          </w:p>
        </w:tc>
      </w:tr>
      <w:tr w:rsidR="002F235C" w:rsidRPr="000F08EC" w14:paraId="7C4FD681" w14:textId="77777777" w:rsidTr="00BF26C6">
        <w:tc>
          <w:tcPr>
            <w:cnfStyle w:val="001000000000" w:firstRow="0" w:lastRow="0" w:firstColumn="1" w:lastColumn="0" w:oddVBand="0" w:evenVBand="0" w:oddHBand="0" w:evenHBand="0" w:firstRowFirstColumn="0" w:firstRowLastColumn="0" w:lastRowFirstColumn="0" w:lastRowLastColumn="0"/>
            <w:tcW w:w="1711" w:type="pct"/>
          </w:tcPr>
          <w:p w14:paraId="10028869" w14:textId="77777777" w:rsidR="002F235C" w:rsidRPr="000F08EC" w:rsidRDefault="002F235C" w:rsidP="00E95B6A">
            <w:pPr>
              <w:rPr>
                <w:rFonts w:cstheme="minorHAnsi"/>
                <w:sz w:val="18"/>
                <w:szCs w:val="18"/>
              </w:rPr>
            </w:pPr>
            <w:r w:rsidRPr="000F08EC">
              <w:rPr>
                <w:rFonts w:cstheme="minorHAnsi"/>
                <w:sz w:val="18"/>
                <w:szCs w:val="18"/>
              </w:rPr>
              <w:lastRenderedPageBreak/>
              <w:t>Personal preference</w:t>
            </w:r>
          </w:p>
        </w:tc>
        <w:tc>
          <w:tcPr>
            <w:tcW w:w="1584" w:type="pct"/>
          </w:tcPr>
          <w:p w14:paraId="4C37CEDA" w14:textId="77777777" w:rsidR="002F235C" w:rsidRPr="000F08EC" w:rsidRDefault="002F235C" w:rsidP="00E95B6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Each body’s ability to lose or gain heat from the environment is different, and each person has a preference for the rate of heat loss to the environment they consider comfortable. The ranges of conditions which will keep most people comfortable have been evaluated in many studies.</w:t>
            </w:r>
          </w:p>
        </w:tc>
        <w:tc>
          <w:tcPr>
            <w:tcW w:w="1705" w:type="pct"/>
          </w:tcPr>
          <w:p w14:paraId="14076F91" w14:textId="77777777" w:rsidR="002F235C" w:rsidRPr="000F08EC" w:rsidRDefault="002F235C" w:rsidP="00E95B6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Those temperatures which satisfy the greatest proportion of people have been used as thermostat settings. These take into account adaptation to climate as discussed below. Note that cooling is switched on when it is 2.5 degrees above the thermostat setting i.e. when it becomes uncomfortable.</w:t>
            </w:r>
          </w:p>
        </w:tc>
      </w:tr>
      <w:tr w:rsidR="002F235C" w:rsidRPr="000F08EC" w14:paraId="63DDDEBD" w14:textId="77777777" w:rsidTr="00BF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pct"/>
          </w:tcPr>
          <w:p w14:paraId="1DE501FC" w14:textId="77777777" w:rsidR="002F235C" w:rsidRPr="000F08EC" w:rsidRDefault="002F235C" w:rsidP="00E95B6A">
            <w:pPr>
              <w:rPr>
                <w:rFonts w:cstheme="minorHAnsi"/>
                <w:sz w:val="18"/>
                <w:szCs w:val="18"/>
              </w:rPr>
            </w:pPr>
            <w:r w:rsidRPr="000F08EC">
              <w:rPr>
                <w:rFonts w:cstheme="minorHAnsi"/>
                <w:sz w:val="18"/>
                <w:szCs w:val="18"/>
              </w:rPr>
              <w:t>Acclimatisation</w:t>
            </w:r>
          </w:p>
        </w:tc>
        <w:tc>
          <w:tcPr>
            <w:tcW w:w="1584" w:type="pct"/>
          </w:tcPr>
          <w:p w14:paraId="7589E268" w14:textId="77777777" w:rsidR="002F235C" w:rsidRPr="000F08EC" w:rsidRDefault="002F235C" w:rsidP="00E95B6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F08EC">
              <w:rPr>
                <w:rFonts w:cstheme="minorHAnsi"/>
                <w:sz w:val="18"/>
                <w:szCs w:val="18"/>
              </w:rPr>
              <w:t>Simply put, if you live in a hot place you will feel comfortable at higher temperatures than a person who lives in a cold place. This is thought to be in part because people wear lighter clothes in warmer climates and in part human adaptation.</w:t>
            </w:r>
          </w:p>
        </w:tc>
        <w:tc>
          <w:tcPr>
            <w:tcW w:w="1705" w:type="pct"/>
          </w:tcPr>
          <w:p w14:paraId="45BFA305" w14:textId="5019FCDF" w:rsidR="002F235C" w:rsidRPr="000F08EC" w:rsidRDefault="002F235C" w:rsidP="007943CC">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F08EC">
              <w:rPr>
                <w:rFonts w:cstheme="minorHAnsi"/>
                <w:sz w:val="18"/>
                <w:szCs w:val="18"/>
              </w:rPr>
              <w:t>Cooling thermostat temperatures are set according to the comfort conditions relevant to the climate. This is based on Australian studies of acclimatisation.</w:t>
            </w:r>
          </w:p>
        </w:tc>
      </w:tr>
    </w:tbl>
    <w:p w14:paraId="67EC52E3" w14:textId="77777777" w:rsidR="007943CC" w:rsidRDefault="007943CC" w:rsidP="002F235C">
      <w:pPr>
        <w:rPr>
          <w:rFonts w:eastAsia="Times New Roman" w:cs="Times New Roman"/>
          <w:szCs w:val="24"/>
          <w:lang w:eastAsia="en-AU"/>
        </w:rPr>
      </w:pPr>
    </w:p>
    <w:p w14:paraId="7B955522" w14:textId="1006E5FC" w:rsidR="00B576D0" w:rsidRPr="00C16F4C" w:rsidRDefault="00B576D0" w:rsidP="002F235C">
      <w:pPr>
        <w:rPr>
          <w:rFonts w:eastAsia="Times New Roman" w:cs="Times New Roman"/>
          <w:b/>
          <w:szCs w:val="24"/>
          <w:lang w:eastAsia="en-AU"/>
        </w:rPr>
      </w:pPr>
      <w:r w:rsidRPr="00C16F4C">
        <w:rPr>
          <w:rFonts w:eastAsia="Times New Roman" w:cs="Times New Roman"/>
          <w:b/>
          <w:szCs w:val="24"/>
          <w:lang w:eastAsia="en-AU"/>
        </w:rPr>
        <w:t>Figure 1</w:t>
      </w:r>
      <w:r w:rsidR="00C16F4C">
        <w:rPr>
          <w:rFonts w:eastAsia="Times New Roman" w:cs="Times New Roman"/>
          <w:b/>
          <w:szCs w:val="24"/>
          <w:lang w:eastAsia="en-AU"/>
        </w:rPr>
        <w:t xml:space="preserve"> Occupant comfort with humidity and temperature</w:t>
      </w:r>
    </w:p>
    <w:p w14:paraId="74ECB90D" w14:textId="77777777" w:rsidR="00B576D0" w:rsidRDefault="00B576D0" w:rsidP="002F235C">
      <w:pPr>
        <w:rPr>
          <w:rFonts w:eastAsia="Times New Roman" w:cs="Times New Roman"/>
          <w:szCs w:val="24"/>
          <w:lang w:eastAsia="en-AU"/>
        </w:rPr>
      </w:pPr>
    </w:p>
    <w:p w14:paraId="622D6C74" w14:textId="75C5A486" w:rsidR="00B576D0" w:rsidRDefault="0028441C" w:rsidP="002F235C">
      <w:pPr>
        <w:rPr>
          <w:rFonts w:eastAsia="Times New Roman" w:cs="Times New Roman"/>
          <w:szCs w:val="24"/>
          <w:lang w:eastAsia="en-AU"/>
        </w:rPr>
      </w:pPr>
      <w:r>
        <w:rPr>
          <w:rFonts w:eastAsia="Times New Roman" w:cs="Times New Roman"/>
          <w:noProof/>
          <w:szCs w:val="24"/>
          <w:lang w:eastAsia="en-AU"/>
        </w:rPr>
        <w:drawing>
          <wp:anchor distT="0" distB="0" distL="114300" distR="114300" simplePos="0" relativeHeight="251670528" behindDoc="0" locked="0" layoutInCell="1" allowOverlap="1" wp14:anchorId="1D1C4933" wp14:editId="50ED0ACE">
            <wp:simplePos x="0" y="0"/>
            <wp:positionH relativeFrom="column">
              <wp:posOffset>0</wp:posOffset>
            </wp:positionH>
            <wp:positionV relativeFrom="paragraph">
              <wp:posOffset>-1905</wp:posOffset>
            </wp:positionV>
            <wp:extent cx="2414270" cy="1999615"/>
            <wp:effectExtent l="0" t="0" r="508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4270" cy="1999615"/>
                    </a:xfrm>
                    <a:prstGeom prst="rect">
                      <a:avLst/>
                    </a:prstGeom>
                    <a:noFill/>
                  </pic:spPr>
                </pic:pic>
              </a:graphicData>
            </a:graphic>
            <wp14:sizeRelH relativeFrom="margin">
              <wp14:pctWidth>0</wp14:pctWidth>
            </wp14:sizeRelH>
            <wp14:sizeRelV relativeFrom="margin">
              <wp14:pctHeight>0</wp14:pctHeight>
            </wp14:sizeRelV>
          </wp:anchor>
        </w:drawing>
      </w:r>
    </w:p>
    <w:p w14:paraId="0CD9EEED" w14:textId="77777777" w:rsidR="00B576D0" w:rsidRDefault="00B576D0" w:rsidP="002F235C">
      <w:pPr>
        <w:rPr>
          <w:rFonts w:eastAsia="Times New Roman" w:cs="Times New Roman"/>
          <w:szCs w:val="24"/>
          <w:lang w:eastAsia="en-AU"/>
        </w:rPr>
      </w:pPr>
    </w:p>
    <w:p w14:paraId="51B6F664" w14:textId="01961F36" w:rsidR="002F235C" w:rsidRPr="000F08EC" w:rsidRDefault="002F235C" w:rsidP="002F235C">
      <w:pPr>
        <w:rPr>
          <w:rFonts w:eastAsia="Times New Roman" w:cs="Times New Roman"/>
          <w:szCs w:val="24"/>
          <w:lang w:eastAsia="en-AU"/>
        </w:rPr>
      </w:pPr>
      <w:r w:rsidRPr="000F08EC">
        <w:rPr>
          <w:rFonts w:eastAsia="Times New Roman" w:cs="Times New Roman"/>
          <w:szCs w:val="24"/>
          <w:lang w:eastAsia="en-AU"/>
        </w:rPr>
        <w:t xml:space="preserve">The range of temperatures and </w:t>
      </w:r>
      <w:r w:rsidR="007943CC" w:rsidRPr="000F08EC">
        <w:rPr>
          <w:rFonts w:eastAsia="Times New Roman" w:cs="Times New Roman"/>
          <w:szCs w:val="24"/>
          <w:lang w:eastAsia="en-AU"/>
        </w:rPr>
        <w:t>humidity’s</w:t>
      </w:r>
      <w:r w:rsidRPr="000F08EC">
        <w:rPr>
          <w:rFonts w:eastAsia="Times New Roman" w:cs="Times New Roman"/>
          <w:szCs w:val="24"/>
          <w:lang w:eastAsia="en-AU"/>
        </w:rPr>
        <w:t xml:space="preserve"> that will produce thermal comfort can also be shown on a psychrometric chart</w:t>
      </w:r>
      <w:r w:rsidR="00C16F4C">
        <w:rPr>
          <w:rFonts w:eastAsia="Times New Roman" w:cs="Times New Roman"/>
          <w:szCs w:val="24"/>
          <w:lang w:eastAsia="en-AU"/>
        </w:rPr>
        <w:t>, as shown in Figure 1</w:t>
      </w:r>
      <w:r w:rsidRPr="000F08EC">
        <w:rPr>
          <w:rFonts w:eastAsia="Times New Roman" w:cs="Times New Roman"/>
          <w:szCs w:val="24"/>
          <w:lang w:eastAsia="en-AU"/>
        </w:rPr>
        <w:t>. This chart plots temperature on the horizontal axis against the moisture content of the air on the vertical axis. The ability of air to hold moisture depends on its temperature. Warmer air can contain much higher levels of moisture than cold air. Once the moisture content gets high enough it starts to rain, so there is an upper limit on how much moisture air at a certain temperature can contain. Because of this phenomenon there is a curved line on the psychrometric chart that indicates the maximum moisture content of air for that temperature. This is also known as the saturation line</w:t>
      </w:r>
      <w:r w:rsidR="007943CC">
        <w:rPr>
          <w:rFonts w:eastAsia="Times New Roman" w:cs="Times New Roman"/>
          <w:szCs w:val="24"/>
          <w:lang w:eastAsia="en-AU"/>
        </w:rPr>
        <w:t>.</w:t>
      </w:r>
      <w:r w:rsidRPr="000F08EC">
        <w:rPr>
          <w:rFonts w:eastAsia="Times New Roman" w:cs="Times New Roman"/>
          <w:szCs w:val="24"/>
          <w:lang w:eastAsia="en-AU"/>
        </w:rPr>
        <w:t xml:space="preserve"> </w:t>
      </w:r>
    </w:p>
    <w:p w14:paraId="73172C39" w14:textId="5F10CF2F" w:rsidR="002F235C" w:rsidRPr="000F08EC" w:rsidRDefault="005822F5" w:rsidP="002F235C">
      <w:pPr>
        <w:rPr>
          <w:lang w:eastAsia="en-AU"/>
        </w:rPr>
      </w:pPr>
      <w:r>
        <w:rPr>
          <w:lang w:eastAsia="en-AU"/>
        </w:rPr>
        <w:t>Section 2.2. explains how the Chenath engine responds to humidity in more detail</w:t>
      </w:r>
      <w:r w:rsidR="002F235C" w:rsidRPr="000F08EC">
        <w:rPr>
          <w:lang w:eastAsia="en-AU"/>
        </w:rPr>
        <w:t xml:space="preserve">. </w:t>
      </w:r>
    </w:p>
    <w:p w14:paraId="2865F6AE" w14:textId="77777777" w:rsidR="00FD497F" w:rsidRDefault="00FD497F" w:rsidP="0067355F">
      <w:pPr>
        <w:rPr>
          <w:lang w:eastAsia="en-AU"/>
        </w:rPr>
      </w:pPr>
      <w:bookmarkStart w:id="12" w:name="_Ref347754537"/>
      <w:bookmarkStart w:id="13" w:name="_Toc348702247"/>
      <w:r>
        <w:rPr>
          <w:lang w:eastAsia="en-AU"/>
        </w:rPr>
        <w:br w:type="page"/>
      </w:r>
    </w:p>
    <w:p w14:paraId="5A0EE078" w14:textId="77777777" w:rsidR="002F235C" w:rsidRPr="000F08EC" w:rsidRDefault="002F235C" w:rsidP="002F235C">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rPr>
          <w:rFonts w:eastAsia="Times New Roman"/>
          <w:lang w:eastAsia="en-AU"/>
        </w:rPr>
      </w:pPr>
      <w:bookmarkStart w:id="14" w:name="_Toc348702121"/>
      <w:bookmarkEnd w:id="9"/>
      <w:bookmarkEnd w:id="10"/>
      <w:bookmarkEnd w:id="12"/>
      <w:bookmarkEnd w:id="13"/>
      <w:r w:rsidRPr="000F08EC">
        <w:rPr>
          <w:rFonts w:eastAsia="Times New Roman"/>
          <w:lang w:eastAsia="en-AU"/>
        </w:rPr>
        <w:lastRenderedPageBreak/>
        <w:t>Factors affecting internal air movement</w:t>
      </w:r>
      <w:bookmarkEnd w:id="14"/>
    </w:p>
    <w:p w14:paraId="6966C833" w14:textId="04096C75" w:rsidR="00885371" w:rsidRDefault="00885371" w:rsidP="002F235C">
      <w:pPr>
        <w:rPr>
          <w:rFonts w:eastAsia="Times New Roman"/>
          <w:lang w:eastAsia="en-AU"/>
        </w:rPr>
      </w:pPr>
      <w:r>
        <w:rPr>
          <w:rFonts w:eastAsia="Times New Roman"/>
          <w:lang w:eastAsia="en-AU"/>
        </w:rPr>
        <w:t>A</w:t>
      </w:r>
      <w:r w:rsidR="002F235C" w:rsidRPr="000F08EC">
        <w:rPr>
          <w:rFonts w:eastAsia="Times New Roman"/>
          <w:lang w:eastAsia="en-AU"/>
        </w:rPr>
        <w:t xml:space="preserve">ir movement </w:t>
      </w:r>
      <w:r>
        <w:rPr>
          <w:rFonts w:eastAsia="Times New Roman"/>
          <w:lang w:eastAsia="en-AU"/>
        </w:rPr>
        <w:t xml:space="preserve">can </w:t>
      </w:r>
      <w:r w:rsidR="002F235C" w:rsidRPr="000F08EC">
        <w:rPr>
          <w:rFonts w:eastAsia="Times New Roman"/>
          <w:lang w:eastAsia="en-AU"/>
        </w:rPr>
        <w:t>allow people to tolerate higher temperature and humidity with</w:t>
      </w:r>
      <w:r>
        <w:rPr>
          <w:rFonts w:eastAsia="Times New Roman"/>
          <w:lang w:eastAsia="en-AU"/>
        </w:rPr>
        <w:t xml:space="preserve"> less</w:t>
      </w:r>
      <w:r w:rsidR="002F235C" w:rsidRPr="000F08EC">
        <w:rPr>
          <w:rFonts w:eastAsia="Times New Roman"/>
          <w:lang w:eastAsia="en-AU"/>
        </w:rPr>
        <w:t xml:space="preserve"> discomfort. Houses which </w:t>
      </w:r>
      <w:r w:rsidR="00B576D0">
        <w:rPr>
          <w:rFonts w:eastAsia="Times New Roman"/>
          <w:lang w:eastAsia="en-AU"/>
        </w:rPr>
        <w:t xml:space="preserve">can </w:t>
      </w:r>
      <w:r w:rsidR="002F235C" w:rsidRPr="000F08EC">
        <w:rPr>
          <w:rFonts w:eastAsia="Times New Roman"/>
          <w:lang w:eastAsia="en-AU"/>
        </w:rPr>
        <w:t>promote better air movement through windows and other openings</w:t>
      </w:r>
      <w:r>
        <w:rPr>
          <w:rFonts w:eastAsia="Times New Roman"/>
          <w:lang w:eastAsia="en-AU"/>
        </w:rPr>
        <w:t>, as well as fans,</w:t>
      </w:r>
      <w:r w:rsidR="002F235C" w:rsidRPr="000F08EC">
        <w:rPr>
          <w:rFonts w:eastAsia="Times New Roman"/>
          <w:lang w:eastAsia="en-AU"/>
        </w:rPr>
        <w:t xml:space="preserve"> will be able to reduce the amount of time where air conditioning is needed to provide comfort. </w:t>
      </w:r>
    </w:p>
    <w:p w14:paraId="23BE895D" w14:textId="1989AAB4" w:rsidR="00885371" w:rsidRDefault="00885371" w:rsidP="002F235C">
      <w:pPr>
        <w:rPr>
          <w:rFonts w:eastAsia="Times New Roman"/>
          <w:lang w:eastAsia="en-AU"/>
        </w:rPr>
      </w:pPr>
      <w:r>
        <w:rPr>
          <w:rFonts w:eastAsia="Times New Roman"/>
          <w:lang w:eastAsia="en-AU"/>
        </w:rPr>
        <w:t>C</w:t>
      </w:r>
      <w:r w:rsidR="002F235C" w:rsidRPr="000F08EC">
        <w:rPr>
          <w:rFonts w:eastAsia="Times New Roman"/>
          <w:lang w:eastAsia="en-AU"/>
        </w:rPr>
        <w:t xml:space="preserve">eiling fans are available in </w:t>
      </w:r>
      <w:r>
        <w:rPr>
          <w:rFonts w:eastAsia="Times New Roman"/>
          <w:lang w:eastAsia="en-AU"/>
        </w:rPr>
        <w:t>Chenath</w:t>
      </w:r>
      <w:r w:rsidR="002F235C" w:rsidRPr="000F08EC">
        <w:rPr>
          <w:rFonts w:eastAsia="Times New Roman"/>
          <w:lang w:eastAsia="en-AU"/>
        </w:rPr>
        <w:t xml:space="preserve"> which can artificially provide air movement and make conditions comfortable </w:t>
      </w:r>
      <w:r w:rsidR="00B576D0">
        <w:rPr>
          <w:rFonts w:eastAsia="Times New Roman"/>
          <w:lang w:eastAsia="en-AU"/>
        </w:rPr>
        <w:t xml:space="preserve">when </w:t>
      </w:r>
      <w:r w:rsidR="002F235C" w:rsidRPr="000F08EC">
        <w:rPr>
          <w:rFonts w:eastAsia="Times New Roman"/>
          <w:lang w:eastAsia="en-AU"/>
        </w:rPr>
        <w:t>temperatures</w:t>
      </w:r>
      <w:r w:rsidR="00B576D0">
        <w:rPr>
          <w:rFonts w:eastAsia="Times New Roman"/>
          <w:lang w:eastAsia="en-AU"/>
        </w:rPr>
        <w:t xml:space="preserve"> are higher outside</w:t>
      </w:r>
      <w:r w:rsidR="002F235C" w:rsidRPr="000F08EC">
        <w:rPr>
          <w:rFonts w:eastAsia="Times New Roman"/>
          <w:lang w:eastAsia="en-AU"/>
        </w:rPr>
        <w:t xml:space="preserve">. The way in which </w:t>
      </w:r>
      <w:r>
        <w:rPr>
          <w:rFonts w:eastAsia="Times New Roman"/>
          <w:lang w:eastAsia="en-AU"/>
        </w:rPr>
        <w:t>Chenath</w:t>
      </w:r>
      <w:r w:rsidR="002F235C" w:rsidRPr="000F08EC">
        <w:rPr>
          <w:rFonts w:eastAsia="Times New Roman"/>
          <w:lang w:eastAsia="en-AU"/>
        </w:rPr>
        <w:t xml:space="preserve"> models this air movement is based on research undertaken by Dr. Steven Szokolay, one of Australia’s leading experts in the thermal performance of tropical housing</w:t>
      </w:r>
      <w:r>
        <w:rPr>
          <w:rFonts w:eastAsia="Times New Roman"/>
          <w:lang w:eastAsia="en-AU"/>
        </w:rPr>
        <w:t xml:space="preserve"> design</w:t>
      </w:r>
      <w:r w:rsidR="002F235C" w:rsidRPr="000F08EC">
        <w:rPr>
          <w:rFonts w:eastAsia="Times New Roman"/>
          <w:lang w:eastAsia="en-AU"/>
        </w:rPr>
        <w:t xml:space="preserve">. </w:t>
      </w:r>
    </w:p>
    <w:p w14:paraId="07C653DB" w14:textId="516682F2" w:rsidR="002F235C" w:rsidRPr="000F08EC" w:rsidRDefault="002F235C" w:rsidP="002F235C">
      <w:pPr>
        <w:rPr>
          <w:rFonts w:eastAsia="Times New Roman"/>
          <w:lang w:eastAsia="en-AU"/>
        </w:rPr>
      </w:pPr>
      <w:r w:rsidRPr="000F08EC">
        <w:rPr>
          <w:rFonts w:eastAsia="Times New Roman"/>
          <w:lang w:eastAsia="en-AU"/>
        </w:rPr>
        <w:t xml:space="preserve">The comfort effects of air movement as modelled in AccuRate are shown in </w:t>
      </w:r>
      <w:r w:rsidR="00885371">
        <w:rPr>
          <w:rFonts w:eastAsia="Times New Roman"/>
          <w:lang w:eastAsia="en-AU"/>
        </w:rPr>
        <w:t>Figure 2.</w:t>
      </w:r>
    </w:p>
    <w:p w14:paraId="5E8BC07D" w14:textId="64BA69A9" w:rsidR="002F235C" w:rsidRPr="000F08EC" w:rsidRDefault="002F235C" w:rsidP="00F55D71">
      <w:pPr>
        <w:pStyle w:val="Caption"/>
        <w:spacing w:after="0"/>
        <w:rPr>
          <w:lang w:eastAsia="en-AU"/>
        </w:rPr>
      </w:pPr>
      <w:bookmarkStart w:id="15" w:name="_Ref346104417"/>
      <w:bookmarkStart w:id="16" w:name="_Toc348702248"/>
      <w:r w:rsidRPr="000F08EC">
        <w:rPr>
          <w:lang w:eastAsia="en-AU"/>
        </w:rPr>
        <w:t xml:space="preserve">Figure </w:t>
      </w:r>
      <w:r w:rsidRPr="000F08EC">
        <w:rPr>
          <w:lang w:eastAsia="en-AU"/>
        </w:rPr>
        <w:fldChar w:fldCharType="begin"/>
      </w:r>
      <w:r w:rsidRPr="000F08EC">
        <w:rPr>
          <w:lang w:eastAsia="en-AU"/>
        </w:rPr>
        <w:instrText xml:space="preserve"> SEQ Figure \* ARABIC </w:instrText>
      </w:r>
      <w:r w:rsidRPr="000F08EC">
        <w:rPr>
          <w:lang w:eastAsia="en-AU"/>
        </w:rPr>
        <w:fldChar w:fldCharType="separate"/>
      </w:r>
      <w:r w:rsidR="00C7035C">
        <w:rPr>
          <w:noProof/>
          <w:lang w:eastAsia="en-AU"/>
        </w:rPr>
        <w:t>2</w:t>
      </w:r>
      <w:r w:rsidRPr="000F08EC">
        <w:rPr>
          <w:lang w:eastAsia="en-AU"/>
        </w:rPr>
        <w:fldChar w:fldCharType="end"/>
      </w:r>
      <w:r w:rsidRPr="000F08EC">
        <w:rPr>
          <w:lang w:eastAsia="en-AU"/>
        </w:rPr>
        <w:t xml:space="preserve"> Air movement and perceived comfort in </w:t>
      </w:r>
      <w:r w:rsidR="00885371">
        <w:rPr>
          <w:lang w:eastAsia="en-AU"/>
        </w:rPr>
        <w:t>Chenath</w:t>
      </w:r>
      <w:bookmarkEnd w:id="15"/>
      <w:bookmarkEnd w:id="16"/>
    </w:p>
    <w:p w14:paraId="326463A3" w14:textId="77777777" w:rsidR="002F235C" w:rsidRPr="000F08EC" w:rsidRDefault="002F235C" w:rsidP="00F55D71">
      <w:pPr>
        <w:spacing w:before="0" w:after="0"/>
        <w:jc w:val="center"/>
        <w:rPr>
          <w:rFonts w:eastAsia="Times New Roman"/>
          <w:lang w:eastAsia="en-AU"/>
        </w:rPr>
      </w:pPr>
      <w:r w:rsidRPr="000F08EC">
        <w:rPr>
          <w:rFonts w:eastAsia="Times New Roman"/>
          <w:noProof/>
          <w:lang w:eastAsia="en-AU"/>
        </w:rPr>
        <w:drawing>
          <wp:inline distT="0" distB="0" distL="0" distR="0" wp14:anchorId="5FF1F986" wp14:editId="60FE6B62">
            <wp:extent cx="5040000" cy="3429348"/>
            <wp:effectExtent l="171450" t="171450" r="370205" b="3429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040000" cy="3429348"/>
                    </a:xfrm>
                    <a:prstGeom prst="rect">
                      <a:avLst/>
                    </a:prstGeom>
                    <a:ln>
                      <a:noFill/>
                    </a:ln>
                    <a:effectLst>
                      <a:outerShdw blurRad="292100" dist="139700" dir="2700000" algn="tl" rotWithShape="0">
                        <a:srgbClr val="333333">
                          <a:alpha val="65000"/>
                        </a:srgbClr>
                      </a:outerShdw>
                    </a:effectLst>
                  </pic:spPr>
                </pic:pic>
              </a:graphicData>
            </a:graphic>
          </wp:inline>
        </w:drawing>
      </w:r>
    </w:p>
    <w:p w14:paraId="1C23E14E" w14:textId="59CBFBE3" w:rsidR="00885371" w:rsidRDefault="002F235C" w:rsidP="00F55D71">
      <w:pPr>
        <w:spacing w:before="0"/>
        <w:rPr>
          <w:rFonts w:eastAsia="Times New Roman"/>
          <w:lang w:eastAsia="en-AU"/>
        </w:rPr>
      </w:pPr>
      <w:r w:rsidRPr="000F08EC">
        <w:rPr>
          <w:rFonts w:eastAsia="Times New Roman"/>
          <w:lang w:eastAsia="en-AU"/>
        </w:rPr>
        <w:t xml:space="preserve">This comfort effect due to air movement is allowed for in the calculation in </w:t>
      </w:r>
      <w:r w:rsidR="00885371">
        <w:rPr>
          <w:rFonts w:eastAsia="Times New Roman"/>
          <w:lang w:eastAsia="en-AU"/>
        </w:rPr>
        <w:t>Chenath</w:t>
      </w:r>
      <w:r w:rsidRPr="000F08EC">
        <w:rPr>
          <w:rFonts w:eastAsia="Times New Roman"/>
          <w:lang w:eastAsia="en-AU"/>
        </w:rPr>
        <w:t xml:space="preserve"> and it affects the way it activates air conditioning. </w:t>
      </w:r>
      <w:r w:rsidR="00885371">
        <w:rPr>
          <w:rFonts w:eastAsia="Times New Roman"/>
          <w:lang w:eastAsia="en-AU"/>
        </w:rPr>
        <w:t>Chenath</w:t>
      </w:r>
      <w:r w:rsidRPr="000F08EC">
        <w:rPr>
          <w:rFonts w:eastAsia="Times New Roman"/>
          <w:lang w:eastAsia="en-AU"/>
        </w:rPr>
        <w:t xml:space="preserve"> checks at each hour whether temperatures could be made comfortable simply by opening windows. It considers comfortable conditions to be no more than the neutral temperature plus 2.5</w:t>
      </w:r>
      <w:r w:rsidR="00C16F4C">
        <w:rPr>
          <w:rFonts w:eastAsia="Times New Roman"/>
          <w:vertAlign w:val="superscript"/>
          <w:lang w:eastAsia="en-AU"/>
        </w:rPr>
        <w:t>0</w:t>
      </w:r>
      <w:r w:rsidR="00C16F4C">
        <w:rPr>
          <w:rFonts w:eastAsia="Times New Roman"/>
          <w:lang w:eastAsia="en-AU"/>
        </w:rPr>
        <w:t>C</w:t>
      </w:r>
      <w:r w:rsidRPr="000F08EC">
        <w:rPr>
          <w:rFonts w:eastAsia="Times New Roman"/>
          <w:lang w:eastAsia="en-AU"/>
        </w:rPr>
        <w:t xml:space="preserve">, that is, when the occupants start to feel some discomfort. If the room can be made more comfortable by opening windows no air conditioning </w:t>
      </w:r>
      <w:r w:rsidR="00885371">
        <w:rPr>
          <w:rFonts w:eastAsia="Times New Roman"/>
          <w:lang w:eastAsia="en-AU"/>
        </w:rPr>
        <w:t>will be</w:t>
      </w:r>
      <w:r w:rsidRPr="000F08EC">
        <w:rPr>
          <w:rFonts w:eastAsia="Times New Roman"/>
          <w:lang w:eastAsia="en-AU"/>
        </w:rPr>
        <w:t xml:space="preserve"> used. If windows are opened in ‘free-running’ (non-conditioned) mode </w:t>
      </w:r>
      <w:r w:rsidR="00885371">
        <w:rPr>
          <w:rFonts w:eastAsia="Times New Roman"/>
          <w:lang w:eastAsia="en-AU"/>
        </w:rPr>
        <w:t>Chenath</w:t>
      </w:r>
      <w:r w:rsidRPr="000F08EC">
        <w:rPr>
          <w:rFonts w:eastAsia="Times New Roman"/>
          <w:lang w:eastAsia="en-AU"/>
        </w:rPr>
        <w:t xml:space="preserve"> assumes they will be left open for a minimum of 3 hours to reflect the fact that occupants will not go through the assessment of comfort as rigorously as a computer model. </w:t>
      </w:r>
    </w:p>
    <w:p w14:paraId="504F3117" w14:textId="66DF634B" w:rsidR="002F235C" w:rsidRPr="000F08EC" w:rsidRDefault="00885371" w:rsidP="002F235C">
      <w:pPr>
        <w:rPr>
          <w:rFonts w:eastAsia="Times New Roman"/>
          <w:lang w:eastAsia="en-AU"/>
        </w:rPr>
      </w:pPr>
      <w:r>
        <w:rPr>
          <w:rFonts w:eastAsia="Times New Roman"/>
          <w:lang w:eastAsia="en-AU"/>
        </w:rPr>
        <w:t>Chenath</w:t>
      </w:r>
      <w:r w:rsidR="002F235C" w:rsidRPr="000F08EC">
        <w:rPr>
          <w:rFonts w:eastAsia="Times New Roman"/>
          <w:lang w:eastAsia="en-AU"/>
        </w:rPr>
        <w:t xml:space="preserve"> will also turn on air conditioning if the air is too humid, generally at around 50% Relative Humidity. If air movement is provided by opening windows this is relaxed to 90%. If </w:t>
      </w:r>
      <w:r>
        <w:rPr>
          <w:rFonts w:eastAsia="Times New Roman"/>
          <w:lang w:eastAsia="en-AU"/>
        </w:rPr>
        <w:t>Chenath</w:t>
      </w:r>
      <w:r w:rsidR="002F235C" w:rsidRPr="000F08EC">
        <w:rPr>
          <w:rFonts w:eastAsia="Times New Roman"/>
          <w:lang w:eastAsia="en-AU"/>
        </w:rPr>
        <w:t xml:space="preserve"> is correctly predicting internal </w:t>
      </w:r>
      <w:r w:rsidR="00C16F4C">
        <w:rPr>
          <w:rFonts w:eastAsia="Times New Roman"/>
          <w:lang w:eastAsia="en-AU"/>
        </w:rPr>
        <w:t xml:space="preserve">air movement </w:t>
      </w:r>
      <w:r w:rsidR="002F235C" w:rsidRPr="000F08EC">
        <w:rPr>
          <w:rFonts w:eastAsia="Times New Roman"/>
          <w:lang w:eastAsia="en-AU"/>
        </w:rPr>
        <w:t>this comfort effect should substantially reduce cooling loads in well</w:t>
      </w:r>
      <w:r>
        <w:rPr>
          <w:rFonts w:eastAsia="Times New Roman"/>
          <w:lang w:eastAsia="en-AU"/>
        </w:rPr>
        <w:t>-</w:t>
      </w:r>
      <w:r w:rsidR="002F235C" w:rsidRPr="000F08EC">
        <w:rPr>
          <w:rFonts w:eastAsia="Times New Roman"/>
          <w:lang w:eastAsia="en-AU"/>
        </w:rPr>
        <w:t>ventilated houses.</w:t>
      </w:r>
    </w:p>
    <w:p w14:paraId="091B2723" w14:textId="36D040B0" w:rsidR="002F235C" w:rsidRPr="000F08EC" w:rsidRDefault="002F235C" w:rsidP="002F235C">
      <w:pPr>
        <w:rPr>
          <w:rFonts w:eastAsia="Times New Roman"/>
          <w:lang w:eastAsia="en-AU"/>
        </w:rPr>
      </w:pPr>
      <w:r w:rsidRPr="000F08EC">
        <w:rPr>
          <w:rFonts w:eastAsia="Times New Roman"/>
          <w:lang w:eastAsia="en-AU"/>
        </w:rPr>
        <w:t xml:space="preserve">Unless otherwise stated, the temperatures referred to in this paper refer to </w:t>
      </w:r>
      <w:r w:rsidR="00885371">
        <w:rPr>
          <w:rFonts w:eastAsia="Times New Roman"/>
          <w:lang w:eastAsia="en-AU"/>
        </w:rPr>
        <w:t>Chenath’s</w:t>
      </w:r>
      <w:r w:rsidRPr="000F08EC">
        <w:rPr>
          <w:rFonts w:eastAsia="Times New Roman"/>
          <w:lang w:eastAsia="en-AU"/>
        </w:rPr>
        <w:t xml:space="preserve"> ‘environmental temperature’</w:t>
      </w:r>
      <w:r w:rsidR="00DB1CFD">
        <w:rPr>
          <w:rFonts w:eastAsia="Times New Roman"/>
          <w:lang w:eastAsia="en-AU"/>
        </w:rPr>
        <w:t xml:space="preserve">, which is </w:t>
      </w:r>
      <w:r w:rsidR="001C09A6">
        <w:rPr>
          <w:rFonts w:eastAsia="Times New Roman"/>
          <w:lang w:eastAsia="en-AU"/>
        </w:rPr>
        <w:t xml:space="preserve">the </w:t>
      </w:r>
      <w:r w:rsidRPr="000F08EC">
        <w:rPr>
          <w:rFonts w:eastAsia="Times New Roman"/>
          <w:lang w:eastAsia="en-AU"/>
        </w:rPr>
        <w:t>combination of air and radiant temperatures</w:t>
      </w:r>
      <w:r w:rsidR="00C16F4C">
        <w:rPr>
          <w:rFonts w:eastAsia="Times New Roman"/>
          <w:lang w:eastAsia="en-AU"/>
        </w:rPr>
        <w:t xml:space="preserve">. The environment temperature </w:t>
      </w:r>
      <w:r w:rsidR="001C09A6">
        <w:rPr>
          <w:rFonts w:eastAsia="Times New Roman"/>
          <w:lang w:eastAsia="en-AU"/>
        </w:rPr>
        <w:t>is</w:t>
      </w:r>
      <w:r w:rsidRPr="000F08EC">
        <w:rPr>
          <w:rFonts w:eastAsia="Times New Roman"/>
          <w:lang w:eastAsia="en-AU"/>
        </w:rPr>
        <w:t xml:space="preserve"> </w:t>
      </w:r>
      <w:r w:rsidRPr="000F08EC">
        <w:rPr>
          <w:rFonts w:eastAsia="Times New Roman"/>
          <w:lang w:eastAsia="en-AU"/>
        </w:rPr>
        <w:lastRenderedPageBreak/>
        <w:t xml:space="preserve">reduced by the perceived temperature benefit as a result of air </w:t>
      </w:r>
      <w:r w:rsidR="005822F5" w:rsidRPr="000F08EC">
        <w:rPr>
          <w:rFonts w:eastAsia="Times New Roman"/>
          <w:lang w:eastAsia="en-AU"/>
        </w:rPr>
        <w:t>movement. The</w:t>
      </w:r>
      <w:r w:rsidRPr="000F08EC">
        <w:rPr>
          <w:rFonts w:eastAsia="Times New Roman"/>
          <w:lang w:eastAsia="en-AU"/>
        </w:rPr>
        <w:t xml:space="preserve"> extent of the improvement in </w:t>
      </w:r>
      <w:r w:rsidR="001C09A6">
        <w:rPr>
          <w:rFonts w:eastAsia="Times New Roman"/>
          <w:lang w:eastAsia="en-AU"/>
        </w:rPr>
        <w:t xml:space="preserve">occupant </w:t>
      </w:r>
      <w:r w:rsidRPr="000F08EC">
        <w:rPr>
          <w:rFonts w:eastAsia="Times New Roman"/>
          <w:lang w:eastAsia="en-AU"/>
        </w:rPr>
        <w:t xml:space="preserve">comfort will depend on the effectiveness of the </w:t>
      </w:r>
      <w:r w:rsidR="00C16F4C">
        <w:rPr>
          <w:rFonts w:eastAsia="Times New Roman"/>
          <w:lang w:eastAsia="en-AU"/>
        </w:rPr>
        <w:t xml:space="preserve">design </w:t>
      </w:r>
      <w:r w:rsidRPr="000F08EC">
        <w:rPr>
          <w:rFonts w:eastAsia="Times New Roman"/>
          <w:lang w:eastAsia="en-AU"/>
        </w:rPr>
        <w:t xml:space="preserve">in generating </w:t>
      </w:r>
      <w:r w:rsidR="00C16F4C">
        <w:rPr>
          <w:rFonts w:eastAsia="Times New Roman"/>
          <w:lang w:eastAsia="en-AU"/>
        </w:rPr>
        <w:t xml:space="preserve">potential </w:t>
      </w:r>
      <w:r w:rsidRPr="000F08EC">
        <w:rPr>
          <w:rFonts w:eastAsia="Times New Roman"/>
          <w:lang w:eastAsia="en-AU"/>
        </w:rPr>
        <w:t>internal air movement. This</w:t>
      </w:r>
      <w:r w:rsidR="005E3A95">
        <w:rPr>
          <w:rFonts w:eastAsia="Times New Roman"/>
          <w:lang w:eastAsia="en-AU"/>
        </w:rPr>
        <w:t xml:space="preserve"> can</w:t>
      </w:r>
      <w:r w:rsidRPr="000F08EC">
        <w:rPr>
          <w:rFonts w:eastAsia="Times New Roman"/>
          <w:lang w:eastAsia="en-AU"/>
        </w:rPr>
        <w:t xml:space="preserve"> depend on</w:t>
      </w:r>
      <w:r w:rsidR="005E3A95">
        <w:rPr>
          <w:rFonts w:eastAsia="Times New Roman"/>
          <w:lang w:eastAsia="en-AU"/>
        </w:rPr>
        <w:t xml:space="preserve"> several factors, as </w:t>
      </w:r>
      <w:r w:rsidR="001855AC">
        <w:rPr>
          <w:rFonts w:eastAsia="Times New Roman"/>
          <w:lang w:eastAsia="en-AU"/>
        </w:rPr>
        <w:t xml:space="preserve">shown </w:t>
      </w:r>
      <w:r w:rsidR="005E3A95">
        <w:rPr>
          <w:rFonts w:eastAsia="Times New Roman"/>
          <w:lang w:eastAsia="en-AU"/>
        </w:rPr>
        <w:t>in Table 2.</w:t>
      </w:r>
    </w:p>
    <w:p w14:paraId="71B90CC7" w14:textId="6E4E835D" w:rsidR="002F235C" w:rsidRPr="000F08EC" w:rsidRDefault="002F235C" w:rsidP="002F235C">
      <w:pPr>
        <w:pStyle w:val="Caption"/>
        <w:rPr>
          <w:rFonts w:eastAsia="Times New Roman"/>
          <w:lang w:eastAsia="en-AU"/>
        </w:rPr>
      </w:pPr>
      <w:bookmarkStart w:id="17" w:name="_Toc348702193"/>
      <w:r w:rsidRPr="000F08EC">
        <w:t xml:space="preserve">Table </w:t>
      </w:r>
      <w:r w:rsidR="00CB24BA">
        <w:fldChar w:fldCharType="begin"/>
      </w:r>
      <w:r w:rsidR="00CB24BA">
        <w:instrText xml:space="preserve"> SEQ Table \* ARABIC </w:instrText>
      </w:r>
      <w:r w:rsidR="00CB24BA">
        <w:fldChar w:fldCharType="separate"/>
      </w:r>
      <w:r w:rsidR="00C7035C">
        <w:rPr>
          <w:noProof/>
        </w:rPr>
        <w:t>2</w:t>
      </w:r>
      <w:r w:rsidR="00CB24BA">
        <w:rPr>
          <w:noProof/>
        </w:rPr>
        <w:fldChar w:fldCharType="end"/>
      </w:r>
      <w:r w:rsidRPr="000F08EC">
        <w:t xml:space="preserve"> Factors influencing air movement through houses and how these are</w:t>
      </w:r>
      <w:r w:rsidRPr="000F08EC">
        <w:rPr>
          <w:noProof/>
        </w:rPr>
        <w:t xml:space="preserve"> modelled by </w:t>
      </w:r>
      <w:r w:rsidR="005E3A95">
        <w:rPr>
          <w:noProof/>
        </w:rPr>
        <w:t>Chenath</w:t>
      </w:r>
      <w:bookmarkEnd w:id="17"/>
    </w:p>
    <w:tbl>
      <w:tblPr>
        <w:tblStyle w:val="MediumGrid3-Accent1"/>
        <w:tblpPr w:leftFromText="180" w:rightFromText="180" w:vertAnchor="page" w:horzAnchor="margin" w:tblpY="3629"/>
        <w:tblW w:w="5000" w:type="pct"/>
        <w:tblLook w:val="04A0" w:firstRow="1" w:lastRow="0" w:firstColumn="1" w:lastColumn="0" w:noHBand="0" w:noVBand="1"/>
      </w:tblPr>
      <w:tblGrid>
        <w:gridCol w:w="3392"/>
        <w:gridCol w:w="5614"/>
      </w:tblGrid>
      <w:tr w:rsidR="00F55D71" w:rsidRPr="000F08EC" w14:paraId="3A7BBB33" w14:textId="77777777" w:rsidTr="00F5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14:paraId="5951E88E" w14:textId="77777777" w:rsidR="00F55D71" w:rsidRPr="000F08EC" w:rsidRDefault="00F55D71" w:rsidP="00F55D71">
            <w:pPr>
              <w:rPr>
                <w:rFonts w:cstheme="minorHAnsi"/>
                <w:sz w:val="18"/>
                <w:szCs w:val="18"/>
              </w:rPr>
            </w:pPr>
            <w:bookmarkStart w:id="18" w:name="_Toc348702122"/>
            <w:r w:rsidRPr="000F08EC">
              <w:rPr>
                <w:rFonts w:cstheme="minorHAnsi"/>
                <w:sz w:val="18"/>
                <w:szCs w:val="18"/>
              </w:rPr>
              <w:t>Factor</w:t>
            </w:r>
          </w:p>
        </w:tc>
        <w:tc>
          <w:tcPr>
            <w:tcW w:w="3117" w:type="pct"/>
          </w:tcPr>
          <w:p w14:paraId="36537351" w14:textId="77777777" w:rsidR="00F55D71" w:rsidRPr="000F08EC" w:rsidRDefault="00F55D71" w:rsidP="00F55D7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Influence on air movement</w:t>
            </w:r>
          </w:p>
        </w:tc>
      </w:tr>
      <w:tr w:rsidR="00F55D71" w:rsidRPr="000F08EC" w14:paraId="10E74866" w14:textId="77777777" w:rsidTr="00F5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14:paraId="37C96606" w14:textId="77777777" w:rsidR="00F55D71" w:rsidRPr="000F08EC" w:rsidRDefault="00F55D71" w:rsidP="00F55D71">
            <w:pPr>
              <w:rPr>
                <w:rFonts w:cstheme="minorHAnsi"/>
                <w:sz w:val="18"/>
                <w:szCs w:val="18"/>
              </w:rPr>
            </w:pPr>
            <w:r w:rsidRPr="000F08EC">
              <w:rPr>
                <w:rFonts w:cstheme="minorHAnsi"/>
                <w:sz w:val="18"/>
                <w:szCs w:val="18"/>
              </w:rPr>
              <w:t>Direction and Speed of external wind</w:t>
            </w:r>
          </w:p>
        </w:tc>
        <w:tc>
          <w:tcPr>
            <w:tcW w:w="3117" w:type="pct"/>
          </w:tcPr>
          <w:p w14:paraId="445BCD7F" w14:textId="77777777" w:rsidR="00F55D71" w:rsidRPr="000F08EC" w:rsidRDefault="00F55D71" w:rsidP="00F55D7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F08EC">
              <w:rPr>
                <w:rFonts w:cstheme="minorHAnsi"/>
                <w:sz w:val="18"/>
                <w:szCs w:val="18"/>
              </w:rPr>
              <w:t xml:space="preserve">The higher the external wind speed the higher the internal wind speed if the house has openings facing the wind. If openings are also on the opposite side internal air speeds are higher. </w:t>
            </w:r>
          </w:p>
        </w:tc>
      </w:tr>
      <w:tr w:rsidR="00F55D71" w:rsidRPr="000F08EC" w14:paraId="1735F5BB" w14:textId="77777777" w:rsidTr="00F55D71">
        <w:tc>
          <w:tcPr>
            <w:cnfStyle w:val="001000000000" w:firstRow="0" w:lastRow="0" w:firstColumn="1" w:lastColumn="0" w:oddVBand="0" w:evenVBand="0" w:oddHBand="0" w:evenHBand="0" w:firstRowFirstColumn="0" w:firstRowLastColumn="0" w:lastRowFirstColumn="0" w:lastRowLastColumn="0"/>
            <w:tcW w:w="1883" w:type="pct"/>
          </w:tcPr>
          <w:p w14:paraId="13D11A91" w14:textId="77777777" w:rsidR="00F55D71" w:rsidRPr="000F08EC" w:rsidRDefault="00F55D71" w:rsidP="00F55D71">
            <w:pPr>
              <w:rPr>
                <w:rFonts w:cstheme="minorHAnsi"/>
                <w:sz w:val="18"/>
                <w:szCs w:val="18"/>
              </w:rPr>
            </w:pPr>
            <w:r w:rsidRPr="000F08EC">
              <w:rPr>
                <w:rFonts w:cstheme="minorHAnsi"/>
                <w:sz w:val="18"/>
                <w:szCs w:val="18"/>
              </w:rPr>
              <w:t>Location and size of openings</w:t>
            </w:r>
          </w:p>
        </w:tc>
        <w:tc>
          <w:tcPr>
            <w:tcW w:w="3117" w:type="pct"/>
          </w:tcPr>
          <w:p w14:paraId="57F4F847" w14:textId="77777777" w:rsidR="00F55D71" w:rsidRPr="000F08EC" w:rsidRDefault="00F55D71" w:rsidP="00F55D7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 xml:space="preserve">Larger openings generally allow greater air movement, however, the distribution around the building also has an effect. </w:t>
            </w:r>
          </w:p>
          <w:p w14:paraId="6BE5A032" w14:textId="77777777" w:rsidR="00F55D71" w:rsidRPr="000F08EC" w:rsidRDefault="00F55D71" w:rsidP="00F55D7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Smaller openings on the side facing the wind and larger openings on the opposite side will promote greater air movement. Openings only on adjacent sides will generally provide less cross ventilation.</w:t>
            </w:r>
          </w:p>
          <w:p w14:paraId="633F8749" w14:textId="76047DC5" w:rsidR="00F55D71" w:rsidRPr="000F08EC" w:rsidRDefault="00F55D71" w:rsidP="00F55D7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F08EC">
              <w:rPr>
                <w:rFonts w:cstheme="minorHAnsi"/>
                <w:sz w:val="18"/>
                <w:szCs w:val="18"/>
              </w:rPr>
              <w:t xml:space="preserve">The nature of the opening e.g. awning vs sliding vs casement, determines the net openable area. </w:t>
            </w:r>
            <w:r>
              <w:rPr>
                <w:rFonts w:cstheme="minorHAnsi"/>
                <w:sz w:val="18"/>
                <w:szCs w:val="18"/>
              </w:rPr>
              <w:t>For example, t</w:t>
            </w:r>
            <w:r w:rsidRPr="000F08EC">
              <w:rPr>
                <w:rFonts w:cstheme="minorHAnsi"/>
                <w:sz w:val="18"/>
                <w:szCs w:val="18"/>
              </w:rPr>
              <w:t xml:space="preserve">he opened sash in an awning window blocks some air flow. This is modelled by </w:t>
            </w:r>
            <w:r>
              <w:rPr>
                <w:rFonts w:cstheme="minorHAnsi"/>
                <w:sz w:val="18"/>
                <w:szCs w:val="18"/>
              </w:rPr>
              <w:t>Chenath.</w:t>
            </w:r>
          </w:p>
        </w:tc>
      </w:tr>
      <w:tr w:rsidR="00F55D71" w:rsidRPr="000F08EC" w14:paraId="14859DFF" w14:textId="77777777" w:rsidTr="00F5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14:paraId="0C20C43A" w14:textId="77777777" w:rsidR="00F55D71" w:rsidRPr="000F08EC" w:rsidRDefault="00F55D71" w:rsidP="00F55D71">
            <w:pPr>
              <w:rPr>
                <w:rFonts w:cstheme="minorHAnsi"/>
                <w:sz w:val="18"/>
                <w:szCs w:val="18"/>
              </w:rPr>
            </w:pPr>
            <w:r w:rsidRPr="000F08EC">
              <w:rPr>
                <w:rFonts w:cstheme="minorHAnsi"/>
                <w:sz w:val="18"/>
                <w:szCs w:val="18"/>
              </w:rPr>
              <w:t>Ventilation path through the building</w:t>
            </w:r>
          </w:p>
        </w:tc>
        <w:tc>
          <w:tcPr>
            <w:tcW w:w="3117" w:type="pct"/>
          </w:tcPr>
          <w:p w14:paraId="6014AEE0" w14:textId="2559DB5D" w:rsidR="00F55D71" w:rsidRPr="000F08EC" w:rsidRDefault="00F55D71" w:rsidP="00F55D7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F08EC">
              <w:rPr>
                <w:rFonts w:cstheme="minorHAnsi"/>
                <w:sz w:val="18"/>
                <w:szCs w:val="18"/>
              </w:rPr>
              <w:t xml:space="preserve">Each time the wind goes through an opening before exiting the house the internal wind speed is reduced. Houses which are 1 room deep facing the prevailing cooling wind will have higher internal wind speeds than houses with complex plans. Houses with larger openings between rooms will allow greater air movement. This is modelled by </w:t>
            </w:r>
            <w:r>
              <w:rPr>
                <w:rFonts w:cstheme="minorHAnsi"/>
                <w:sz w:val="18"/>
                <w:szCs w:val="18"/>
              </w:rPr>
              <w:t>Chenath.</w:t>
            </w:r>
          </w:p>
        </w:tc>
      </w:tr>
    </w:tbl>
    <w:p w14:paraId="650AF236" w14:textId="77777777" w:rsidR="00F55D71" w:rsidRDefault="00F55D71" w:rsidP="00270349">
      <w:pPr>
        <w:rPr>
          <w:lang w:eastAsia="en-AU"/>
        </w:rPr>
      </w:pPr>
    </w:p>
    <w:p w14:paraId="264259C7" w14:textId="3F73EDB1" w:rsidR="002F235C" w:rsidRPr="000F08EC" w:rsidRDefault="002F235C">
      <w:pPr>
        <w:pStyle w:val="Heading3"/>
        <w:rPr>
          <w:lang w:eastAsia="en-AU"/>
        </w:rPr>
      </w:pPr>
      <w:r w:rsidRPr="000F08EC">
        <w:rPr>
          <w:lang w:eastAsia="en-AU"/>
        </w:rPr>
        <w:t>Ceiling fans</w:t>
      </w:r>
      <w:bookmarkEnd w:id="18"/>
    </w:p>
    <w:p w14:paraId="5A7AE8EE" w14:textId="318BD959" w:rsidR="002F235C" w:rsidRPr="000F08EC" w:rsidRDefault="002F235C" w:rsidP="002F235C">
      <w:pPr>
        <w:rPr>
          <w:lang w:eastAsia="en-AU"/>
        </w:rPr>
      </w:pPr>
      <w:r w:rsidRPr="00136F31">
        <w:rPr>
          <w:lang w:eastAsia="en-AU"/>
        </w:rPr>
        <w:t xml:space="preserve">Ceiling fans are assumed to provide air speeds and comfort effects as shown in </w:t>
      </w:r>
      <w:r w:rsidRPr="00136F31">
        <w:rPr>
          <w:lang w:eastAsia="en-AU"/>
        </w:rPr>
        <w:fldChar w:fldCharType="begin"/>
      </w:r>
      <w:r w:rsidRPr="00136F31">
        <w:rPr>
          <w:lang w:eastAsia="en-AU"/>
        </w:rPr>
        <w:instrText xml:space="preserve"> REF _Ref348703404 \h </w:instrText>
      </w:r>
      <w:r>
        <w:rPr>
          <w:lang w:eastAsia="en-AU"/>
        </w:rPr>
        <w:instrText xml:space="preserve"> \* MERGEFORMAT </w:instrText>
      </w:r>
      <w:r w:rsidRPr="00136F31">
        <w:rPr>
          <w:lang w:eastAsia="en-AU"/>
        </w:rPr>
      </w:r>
      <w:r w:rsidRPr="00136F31">
        <w:rPr>
          <w:lang w:eastAsia="en-AU"/>
        </w:rPr>
        <w:fldChar w:fldCharType="separate"/>
      </w:r>
      <w:r w:rsidR="00C7035C" w:rsidRPr="000F08EC">
        <w:t xml:space="preserve">Table </w:t>
      </w:r>
      <w:r w:rsidR="00C7035C">
        <w:rPr>
          <w:noProof/>
        </w:rPr>
        <w:t>3</w:t>
      </w:r>
      <w:r w:rsidRPr="00136F31">
        <w:rPr>
          <w:lang w:eastAsia="en-AU"/>
        </w:rPr>
        <w:fldChar w:fldCharType="end"/>
      </w:r>
      <w:r w:rsidRPr="00136F31">
        <w:rPr>
          <w:lang w:eastAsia="en-AU"/>
        </w:rPr>
        <w:t>:</w:t>
      </w:r>
    </w:p>
    <w:p w14:paraId="3846D0CC" w14:textId="059BEFE5" w:rsidR="002F235C" w:rsidRPr="000F08EC" w:rsidRDefault="002F235C" w:rsidP="002F235C">
      <w:pPr>
        <w:pStyle w:val="Caption"/>
        <w:rPr>
          <w:lang w:eastAsia="en-AU"/>
        </w:rPr>
      </w:pPr>
      <w:bookmarkStart w:id="19" w:name="_Ref348703404"/>
      <w:bookmarkStart w:id="20" w:name="_Ref346104694"/>
      <w:bookmarkStart w:id="21" w:name="_Toc348702194"/>
      <w:r w:rsidRPr="000F08EC">
        <w:t xml:space="preserve">Table </w:t>
      </w:r>
      <w:r w:rsidR="00CB24BA">
        <w:fldChar w:fldCharType="begin"/>
      </w:r>
      <w:r w:rsidR="00CB24BA">
        <w:instrText xml:space="preserve"> SEQ Table \* ARABIC </w:instrText>
      </w:r>
      <w:r w:rsidR="00CB24BA">
        <w:fldChar w:fldCharType="separate"/>
      </w:r>
      <w:r w:rsidR="00C7035C">
        <w:rPr>
          <w:noProof/>
        </w:rPr>
        <w:t>3</w:t>
      </w:r>
      <w:r w:rsidR="00CB24BA">
        <w:rPr>
          <w:noProof/>
        </w:rPr>
        <w:fldChar w:fldCharType="end"/>
      </w:r>
      <w:bookmarkEnd w:id="19"/>
      <w:r w:rsidRPr="000F08EC">
        <w:t xml:space="preserve"> </w:t>
      </w:r>
      <w:r w:rsidRPr="000F08EC">
        <w:rPr>
          <w:lang w:eastAsia="en-AU"/>
        </w:rPr>
        <w:t>Impact of ceiling fans assumed by Che</w:t>
      </w:r>
      <w:r w:rsidR="00F201FE">
        <w:rPr>
          <w:lang w:eastAsia="en-AU"/>
        </w:rPr>
        <w:t>n</w:t>
      </w:r>
      <w:r w:rsidRPr="000F08EC">
        <w:rPr>
          <w:lang w:eastAsia="en-AU"/>
        </w:rPr>
        <w:t>ath when directly below the fan</w:t>
      </w:r>
      <w:bookmarkEnd w:id="20"/>
      <w:bookmarkEnd w:id="21"/>
    </w:p>
    <w:tbl>
      <w:tblPr>
        <w:tblStyle w:val="MediumGrid3-Accent1"/>
        <w:tblW w:w="5000" w:type="pct"/>
        <w:tblLook w:val="04A0" w:firstRow="1" w:lastRow="0" w:firstColumn="1" w:lastColumn="0" w:noHBand="0" w:noVBand="1"/>
      </w:tblPr>
      <w:tblGrid>
        <w:gridCol w:w="2718"/>
        <w:gridCol w:w="2994"/>
        <w:gridCol w:w="3294"/>
      </w:tblGrid>
      <w:tr w:rsidR="002F235C" w:rsidRPr="000F08EC" w14:paraId="04268EB4" w14:textId="77777777" w:rsidTr="00FD497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53C2B8A5" w14:textId="77777777" w:rsidR="00F201FE" w:rsidRDefault="002F235C" w:rsidP="00F201FE">
            <w:pPr>
              <w:jc w:val="center"/>
              <w:rPr>
                <w:rFonts w:ascii="Arial" w:eastAsia="Times New Roman" w:hAnsi="Arial" w:cs="Arial"/>
                <w:lang w:eastAsia="en-AU"/>
              </w:rPr>
            </w:pPr>
            <w:r w:rsidRPr="000F08EC">
              <w:rPr>
                <w:rFonts w:ascii="Arial" w:eastAsia="Times New Roman" w:hAnsi="Arial" w:cs="Arial"/>
                <w:lang w:eastAsia="en-AU"/>
              </w:rPr>
              <w:t>Fan size</w:t>
            </w:r>
            <w:r w:rsidR="00F201FE">
              <w:rPr>
                <w:rFonts w:ascii="Arial" w:eastAsia="Times New Roman" w:hAnsi="Arial" w:cs="Arial"/>
                <w:lang w:eastAsia="en-AU"/>
              </w:rPr>
              <w:t xml:space="preserve"> </w:t>
            </w:r>
          </w:p>
          <w:p w14:paraId="0FC4EFE3" w14:textId="7032737F" w:rsidR="002F235C" w:rsidRPr="000F08EC" w:rsidRDefault="00F201FE" w:rsidP="00F201FE">
            <w:pPr>
              <w:spacing w:before="0"/>
              <w:jc w:val="center"/>
              <w:rPr>
                <w:rFonts w:ascii="Arial" w:eastAsia="Times New Roman" w:hAnsi="Arial" w:cs="Arial"/>
                <w:lang w:eastAsia="en-AU"/>
              </w:rPr>
            </w:pPr>
            <w:r>
              <w:rPr>
                <w:rFonts w:ascii="Arial" w:eastAsia="Times New Roman" w:hAnsi="Arial" w:cs="Arial"/>
                <w:lang w:eastAsia="en-AU"/>
              </w:rPr>
              <w:t>(mm)</w:t>
            </w:r>
          </w:p>
        </w:tc>
        <w:tc>
          <w:tcPr>
            <w:tcW w:w="0" w:type="pct"/>
            <w:noWrap/>
            <w:hideMark/>
          </w:tcPr>
          <w:p w14:paraId="6127CECE" w14:textId="77777777" w:rsidR="002F235C" w:rsidRDefault="002F235C" w:rsidP="00E95B6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AU"/>
              </w:rPr>
            </w:pPr>
            <w:r w:rsidRPr="000F08EC">
              <w:rPr>
                <w:rFonts w:ascii="Arial" w:eastAsia="Times New Roman" w:hAnsi="Arial" w:cs="Arial"/>
                <w:lang w:eastAsia="en-AU"/>
              </w:rPr>
              <w:t>Air speed</w:t>
            </w:r>
          </w:p>
          <w:p w14:paraId="11339FC6" w14:textId="4ED0F3D2" w:rsidR="00F201FE" w:rsidRPr="000F08EC" w:rsidRDefault="00F201FE" w:rsidP="00F201FE">
            <w:pPr>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AU"/>
              </w:rPr>
            </w:pPr>
            <w:r>
              <w:rPr>
                <w:rFonts w:ascii="Arial" w:eastAsia="Times New Roman" w:hAnsi="Arial" w:cs="Arial"/>
                <w:lang w:eastAsia="en-AU"/>
              </w:rPr>
              <w:t>(m/second)</w:t>
            </w:r>
          </w:p>
        </w:tc>
        <w:tc>
          <w:tcPr>
            <w:tcW w:w="0" w:type="pct"/>
            <w:noWrap/>
            <w:hideMark/>
          </w:tcPr>
          <w:p w14:paraId="3ECBF6E0" w14:textId="77777777" w:rsidR="002F235C" w:rsidRDefault="002F235C" w:rsidP="00E95B6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AU"/>
              </w:rPr>
            </w:pPr>
            <w:r w:rsidRPr="000F08EC">
              <w:rPr>
                <w:rFonts w:ascii="Arial" w:eastAsia="Times New Roman" w:hAnsi="Arial" w:cs="Arial"/>
                <w:lang w:eastAsia="en-AU"/>
              </w:rPr>
              <w:t>Comfort effect</w:t>
            </w:r>
          </w:p>
          <w:p w14:paraId="04852D46" w14:textId="0C486390" w:rsidR="00F201FE" w:rsidRPr="00F201FE" w:rsidRDefault="00F201FE" w:rsidP="00F201FE">
            <w:pPr>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AU"/>
              </w:rPr>
            </w:pPr>
            <w:r>
              <w:rPr>
                <w:rFonts w:ascii="Arial" w:eastAsia="Times New Roman" w:hAnsi="Arial" w:cs="Arial"/>
                <w:lang w:eastAsia="en-AU"/>
              </w:rPr>
              <w:t>(</w:t>
            </w:r>
            <w:r>
              <w:rPr>
                <w:rFonts w:ascii="Arial" w:eastAsia="Times New Roman" w:hAnsi="Arial" w:cs="Arial"/>
                <w:vertAlign w:val="superscript"/>
                <w:lang w:eastAsia="en-AU"/>
              </w:rPr>
              <w:t>0</w:t>
            </w:r>
            <w:r>
              <w:rPr>
                <w:rFonts w:ascii="Arial" w:eastAsia="Times New Roman" w:hAnsi="Arial" w:cs="Arial"/>
                <w:lang w:eastAsia="en-AU"/>
              </w:rPr>
              <w:t>C)</w:t>
            </w:r>
          </w:p>
        </w:tc>
      </w:tr>
      <w:tr w:rsidR="002F235C" w:rsidRPr="000F08EC" w14:paraId="1E7D14B9" w14:textId="77777777" w:rsidTr="00FD497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563D52AD" w14:textId="77777777" w:rsidR="002F235C" w:rsidRPr="000F08EC" w:rsidRDefault="002F235C" w:rsidP="00E95B6A">
            <w:pPr>
              <w:jc w:val="center"/>
              <w:rPr>
                <w:rFonts w:ascii="Arial" w:eastAsia="Times New Roman" w:hAnsi="Arial" w:cs="Arial"/>
                <w:lang w:eastAsia="en-AU"/>
              </w:rPr>
            </w:pPr>
            <w:r w:rsidRPr="000F08EC">
              <w:rPr>
                <w:rFonts w:ascii="Arial" w:eastAsia="Times New Roman" w:hAnsi="Arial" w:cs="Arial"/>
                <w:lang w:eastAsia="en-AU"/>
              </w:rPr>
              <w:t>900</w:t>
            </w:r>
          </w:p>
        </w:tc>
        <w:tc>
          <w:tcPr>
            <w:tcW w:w="0" w:type="pct"/>
            <w:noWrap/>
            <w:hideMark/>
          </w:tcPr>
          <w:p w14:paraId="09999509" w14:textId="77777777" w:rsidR="002F235C" w:rsidRPr="000F08EC" w:rsidRDefault="002F235C" w:rsidP="00E95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AU"/>
              </w:rPr>
            </w:pPr>
            <w:r w:rsidRPr="000F08EC">
              <w:rPr>
                <w:rFonts w:ascii="Arial" w:eastAsia="Times New Roman" w:hAnsi="Arial" w:cs="Arial"/>
                <w:lang w:eastAsia="en-AU"/>
              </w:rPr>
              <w:t>0.5</w:t>
            </w:r>
          </w:p>
        </w:tc>
        <w:tc>
          <w:tcPr>
            <w:tcW w:w="0" w:type="pct"/>
            <w:noWrap/>
            <w:hideMark/>
          </w:tcPr>
          <w:p w14:paraId="63F73A1B" w14:textId="77777777" w:rsidR="002F235C" w:rsidRPr="000F08EC" w:rsidRDefault="002F235C" w:rsidP="00E95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AU"/>
              </w:rPr>
            </w:pPr>
            <w:r w:rsidRPr="000F08EC">
              <w:rPr>
                <w:rFonts w:ascii="Arial" w:eastAsia="Times New Roman" w:hAnsi="Arial" w:cs="Arial"/>
                <w:lang w:eastAsia="en-AU"/>
              </w:rPr>
              <w:t>1.7</w:t>
            </w:r>
          </w:p>
        </w:tc>
      </w:tr>
      <w:tr w:rsidR="002F235C" w:rsidRPr="000F08EC" w14:paraId="2F84B265" w14:textId="77777777" w:rsidTr="00FD497F">
        <w:trPr>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3F90BACC" w14:textId="77777777" w:rsidR="002F235C" w:rsidRPr="000F08EC" w:rsidRDefault="002F235C" w:rsidP="00E95B6A">
            <w:pPr>
              <w:jc w:val="center"/>
              <w:rPr>
                <w:rFonts w:ascii="Arial" w:eastAsia="Times New Roman" w:hAnsi="Arial" w:cs="Arial"/>
                <w:lang w:eastAsia="en-AU"/>
              </w:rPr>
            </w:pPr>
            <w:r w:rsidRPr="000F08EC">
              <w:rPr>
                <w:rFonts w:ascii="Arial" w:eastAsia="Times New Roman" w:hAnsi="Arial" w:cs="Arial"/>
                <w:lang w:eastAsia="en-AU"/>
              </w:rPr>
              <w:t>1200</w:t>
            </w:r>
          </w:p>
        </w:tc>
        <w:tc>
          <w:tcPr>
            <w:tcW w:w="0" w:type="pct"/>
            <w:noWrap/>
            <w:hideMark/>
          </w:tcPr>
          <w:p w14:paraId="2E5B09CA" w14:textId="77777777" w:rsidR="002F235C" w:rsidRPr="000F08EC" w:rsidRDefault="002F235C" w:rsidP="00E95B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AU"/>
              </w:rPr>
            </w:pPr>
            <w:r w:rsidRPr="000F08EC">
              <w:rPr>
                <w:rFonts w:ascii="Arial" w:eastAsia="Times New Roman" w:hAnsi="Arial" w:cs="Arial"/>
                <w:lang w:eastAsia="en-AU"/>
              </w:rPr>
              <w:t>0.66</w:t>
            </w:r>
          </w:p>
        </w:tc>
        <w:tc>
          <w:tcPr>
            <w:tcW w:w="0" w:type="pct"/>
            <w:noWrap/>
            <w:hideMark/>
          </w:tcPr>
          <w:p w14:paraId="75935083" w14:textId="77777777" w:rsidR="002F235C" w:rsidRPr="000F08EC" w:rsidRDefault="002F235C" w:rsidP="00E95B6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AU"/>
              </w:rPr>
            </w:pPr>
            <w:r w:rsidRPr="000F08EC">
              <w:rPr>
                <w:rFonts w:ascii="Arial" w:eastAsia="Times New Roman" w:hAnsi="Arial" w:cs="Arial"/>
                <w:lang w:eastAsia="en-AU"/>
              </w:rPr>
              <w:t>2.4</w:t>
            </w:r>
          </w:p>
        </w:tc>
      </w:tr>
      <w:tr w:rsidR="002F235C" w:rsidRPr="000F08EC" w14:paraId="2E652D96" w14:textId="77777777" w:rsidTr="00FD497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10BC8976" w14:textId="77777777" w:rsidR="002F235C" w:rsidRPr="000F08EC" w:rsidRDefault="002F235C" w:rsidP="00E95B6A">
            <w:pPr>
              <w:jc w:val="center"/>
              <w:rPr>
                <w:rFonts w:ascii="Arial" w:eastAsia="Times New Roman" w:hAnsi="Arial" w:cs="Arial"/>
                <w:lang w:eastAsia="en-AU"/>
              </w:rPr>
            </w:pPr>
            <w:r w:rsidRPr="000F08EC">
              <w:rPr>
                <w:rFonts w:ascii="Arial" w:eastAsia="Times New Roman" w:hAnsi="Arial" w:cs="Arial"/>
                <w:lang w:eastAsia="en-AU"/>
              </w:rPr>
              <w:t>1400</w:t>
            </w:r>
          </w:p>
        </w:tc>
        <w:tc>
          <w:tcPr>
            <w:tcW w:w="0" w:type="pct"/>
            <w:noWrap/>
            <w:hideMark/>
          </w:tcPr>
          <w:p w14:paraId="2BF23342" w14:textId="77777777" w:rsidR="002F235C" w:rsidRPr="000F08EC" w:rsidRDefault="002F235C" w:rsidP="00E95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AU"/>
              </w:rPr>
            </w:pPr>
            <w:r w:rsidRPr="000F08EC">
              <w:rPr>
                <w:rFonts w:ascii="Arial" w:eastAsia="Times New Roman" w:hAnsi="Arial" w:cs="Arial"/>
                <w:lang w:eastAsia="en-AU"/>
              </w:rPr>
              <w:t>0.77</w:t>
            </w:r>
          </w:p>
        </w:tc>
        <w:tc>
          <w:tcPr>
            <w:tcW w:w="0" w:type="pct"/>
            <w:noWrap/>
            <w:hideMark/>
          </w:tcPr>
          <w:p w14:paraId="05A53815" w14:textId="77777777" w:rsidR="002F235C" w:rsidRPr="000F08EC" w:rsidRDefault="002F235C" w:rsidP="00E95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AU"/>
              </w:rPr>
            </w:pPr>
            <w:r w:rsidRPr="000F08EC">
              <w:rPr>
                <w:rFonts w:ascii="Arial" w:eastAsia="Times New Roman" w:hAnsi="Arial" w:cs="Arial"/>
                <w:lang w:eastAsia="en-AU"/>
              </w:rPr>
              <w:t>2.9</w:t>
            </w:r>
          </w:p>
        </w:tc>
      </w:tr>
    </w:tbl>
    <w:p w14:paraId="7A92908E" w14:textId="3E71BCEC" w:rsidR="002F235C" w:rsidRPr="000F08EC" w:rsidRDefault="002F235C" w:rsidP="002F235C">
      <w:pPr>
        <w:rPr>
          <w:lang w:eastAsia="en-AU"/>
        </w:rPr>
      </w:pPr>
      <w:r w:rsidRPr="000F08EC">
        <w:rPr>
          <w:lang w:eastAsia="en-AU"/>
        </w:rPr>
        <w:t>Th</w:t>
      </w:r>
      <w:r w:rsidR="00F201FE">
        <w:rPr>
          <w:lang w:eastAsia="en-AU"/>
        </w:rPr>
        <w:t>e</w:t>
      </w:r>
      <w:r w:rsidRPr="000F08EC">
        <w:rPr>
          <w:lang w:eastAsia="en-AU"/>
        </w:rPr>
        <w:t xml:space="preserve"> air speed is assumed to be fully effective over twice the swept area of the fan. If a room is larger than this area, the impact of the ceiling fan is reduced according to the proportion of the room area and the effective swept area of the fan. </w:t>
      </w:r>
      <w:r w:rsidR="00F201FE">
        <w:rPr>
          <w:lang w:eastAsia="en-AU"/>
        </w:rPr>
        <w:t>Table 4 s</w:t>
      </w:r>
      <w:r w:rsidRPr="000F08EC">
        <w:rPr>
          <w:lang w:eastAsia="en-AU"/>
        </w:rPr>
        <w:t>hows how the comfort effect of a fan varies with room area and number of fans</w:t>
      </w:r>
      <w:r w:rsidR="00F32B99">
        <w:rPr>
          <w:lang w:eastAsia="en-AU"/>
        </w:rPr>
        <w:t>.</w:t>
      </w:r>
    </w:p>
    <w:p w14:paraId="63C09936" w14:textId="725056EC" w:rsidR="002F235C" w:rsidRPr="000F08EC" w:rsidRDefault="002F235C" w:rsidP="002F235C">
      <w:pPr>
        <w:pStyle w:val="Caption"/>
        <w:rPr>
          <w:lang w:eastAsia="en-AU"/>
        </w:rPr>
      </w:pPr>
      <w:bookmarkStart w:id="22" w:name="_Toc348702195"/>
      <w:r w:rsidRPr="000F08EC">
        <w:t xml:space="preserve">Table </w:t>
      </w:r>
      <w:r w:rsidR="00CB24BA">
        <w:fldChar w:fldCharType="begin"/>
      </w:r>
      <w:r w:rsidR="00CB24BA">
        <w:instrText xml:space="preserve"> SEQ Table \* ARABIC </w:instrText>
      </w:r>
      <w:r w:rsidR="00CB24BA">
        <w:fldChar w:fldCharType="separate"/>
      </w:r>
      <w:r w:rsidR="00C7035C">
        <w:rPr>
          <w:noProof/>
        </w:rPr>
        <w:t>4</w:t>
      </w:r>
      <w:r w:rsidR="00CB24BA">
        <w:rPr>
          <w:noProof/>
        </w:rPr>
        <w:fldChar w:fldCharType="end"/>
      </w:r>
      <w:r w:rsidRPr="000F08EC">
        <w:t xml:space="preserve"> Impact of ceiling fan size and number </w:t>
      </w:r>
      <w:r w:rsidR="00F32B99">
        <w:t xml:space="preserve">of fans </w:t>
      </w:r>
      <w:r w:rsidRPr="000F08EC">
        <w:t>on comfort in rooms of various sizes</w:t>
      </w:r>
      <w:bookmarkEnd w:id="22"/>
    </w:p>
    <w:tbl>
      <w:tblPr>
        <w:tblStyle w:val="MediumGrid3-Accent1"/>
        <w:tblW w:w="0" w:type="auto"/>
        <w:tblLook w:val="0620" w:firstRow="1" w:lastRow="0" w:firstColumn="0" w:lastColumn="0" w:noHBand="1" w:noVBand="1"/>
      </w:tblPr>
      <w:tblGrid>
        <w:gridCol w:w="4467"/>
        <w:gridCol w:w="4467"/>
      </w:tblGrid>
      <w:tr w:rsidR="002F235C" w:rsidRPr="000F08EC" w14:paraId="6E3ACA54" w14:textId="77777777" w:rsidTr="00FD497F">
        <w:trPr>
          <w:cnfStyle w:val="100000000000" w:firstRow="1" w:lastRow="0" w:firstColumn="0" w:lastColumn="0" w:oddVBand="0" w:evenVBand="0" w:oddHBand="0" w:evenHBand="0" w:firstRowFirstColumn="0" w:firstRowLastColumn="0" w:lastRowFirstColumn="0" w:lastRowLastColumn="0"/>
        </w:trPr>
        <w:tc>
          <w:tcPr>
            <w:tcW w:w="0" w:type="dxa"/>
          </w:tcPr>
          <w:p w14:paraId="6EC28FBF" w14:textId="333DD8C3" w:rsidR="002F235C" w:rsidRPr="000F08EC" w:rsidRDefault="002F235C" w:rsidP="00EA61A9">
            <w:pPr>
              <w:rPr>
                <w:lang w:eastAsia="en-AU"/>
              </w:rPr>
            </w:pPr>
            <w:r w:rsidRPr="000F08EC">
              <w:lastRenderedPageBreak/>
              <w:t>Small room - 1 fan</w:t>
            </w:r>
          </w:p>
        </w:tc>
        <w:tc>
          <w:tcPr>
            <w:tcW w:w="0" w:type="dxa"/>
          </w:tcPr>
          <w:p w14:paraId="39117824" w14:textId="77777777" w:rsidR="002F235C" w:rsidRPr="000F08EC" w:rsidRDefault="002F235C" w:rsidP="00E95B6A">
            <w:pPr>
              <w:rPr>
                <w:lang w:eastAsia="en-AU"/>
              </w:rPr>
            </w:pPr>
            <w:r w:rsidRPr="000F08EC">
              <w:t>Larger rooms - 2 fans</w:t>
            </w:r>
          </w:p>
        </w:tc>
      </w:tr>
      <w:tr w:rsidR="002F235C" w:rsidRPr="000F08EC" w14:paraId="72DD23DD" w14:textId="77777777" w:rsidTr="00FD497F">
        <w:tc>
          <w:tcPr>
            <w:tcW w:w="0" w:type="dxa"/>
          </w:tcPr>
          <w:p w14:paraId="6070DCC5" w14:textId="77777777" w:rsidR="002F235C" w:rsidRPr="000F08EC" w:rsidRDefault="002F235C" w:rsidP="00E95B6A">
            <w:pPr>
              <w:rPr>
                <w:lang w:eastAsia="en-AU"/>
              </w:rPr>
            </w:pPr>
            <w:r w:rsidRPr="000F08EC">
              <w:rPr>
                <w:noProof/>
                <w:lang w:eastAsia="en-AU"/>
              </w:rPr>
              <w:drawing>
                <wp:inline distT="0" distB="0" distL="0" distR="0" wp14:anchorId="1B6A8969" wp14:editId="61264FD1">
                  <wp:extent cx="2700000" cy="196185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00000" cy="1961858"/>
                          </a:xfrm>
                          <a:prstGeom prst="rect">
                            <a:avLst/>
                          </a:prstGeom>
                          <a:noFill/>
                        </pic:spPr>
                      </pic:pic>
                    </a:graphicData>
                  </a:graphic>
                </wp:inline>
              </w:drawing>
            </w:r>
          </w:p>
        </w:tc>
        <w:tc>
          <w:tcPr>
            <w:tcW w:w="0" w:type="dxa"/>
          </w:tcPr>
          <w:p w14:paraId="64D24CE7" w14:textId="77777777" w:rsidR="002F235C" w:rsidRPr="000F08EC" w:rsidRDefault="002F235C" w:rsidP="00E95B6A">
            <w:pPr>
              <w:rPr>
                <w:lang w:eastAsia="en-AU"/>
              </w:rPr>
            </w:pPr>
            <w:r w:rsidRPr="000F08EC">
              <w:rPr>
                <w:noProof/>
                <w:lang w:eastAsia="en-AU"/>
              </w:rPr>
              <w:drawing>
                <wp:inline distT="0" distB="0" distL="0" distR="0" wp14:anchorId="15D0FA7E" wp14:editId="0D266707">
                  <wp:extent cx="2700000" cy="196185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00000" cy="1961858"/>
                          </a:xfrm>
                          <a:prstGeom prst="rect">
                            <a:avLst/>
                          </a:prstGeom>
                          <a:noFill/>
                        </pic:spPr>
                      </pic:pic>
                    </a:graphicData>
                  </a:graphic>
                </wp:inline>
              </w:drawing>
            </w:r>
          </w:p>
        </w:tc>
      </w:tr>
    </w:tbl>
    <w:p w14:paraId="61E038C3" w14:textId="0E966C4A" w:rsidR="00270349" w:rsidRDefault="00270349" w:rsidP="00270349">
      <w:pPr>
        <w:rPr>
          <w:lang w:eastAsia="en-AU"/>
        </w:rPr>
      </w:pPr>
    </w:p>
    <w:p w14:paraId="71EE69DA" w14:textId="60AE3BD1" w:rsidR="002F235C" w:rsidRPr="000F08EC" w:rsidRDefault="002F235C">
      <w:pPr>
        <w:pStyle w:val="Heading3"/>
        <w:rPr>
          <w:rFonts w:eastAsia="Times New Roman"/>
          <w:lang w:eastAsia="en-AU"/>
        </w:rPr>
      </w:pPr>
      <w:bookmarkStart w:id="23" w:name="_Toc348702123"/>
      <w:r w:rsidRPr="000F08EC">
        <w:rPr>
          <w:rFonts w:eastAsia="Times New Roman"/>
          <w:lang w:eastAsia="en-AU"/>
        </w:rPr>
        <w:t>Predicting internal air speed</w:t>
      </w:r>
      <w:bookmarkEnd w:id="23"/>
    </w:p>
    <w:p w14:paraId="625FC84E" w14:textId="142A0722" w:rsidR="002F235C" w:rsidRPr="000F08EC" w:rsidRDefault="002F235C" w:rsidP="002F235C">
      <w:pPr>
        <w:rPr>
          <w:rFonts w:eastAsia="Times New Roman"/>
          <w:lang w:eastAsia="en-AU"/>
        </w:rPr>
      </w:pPr>
      <w:r w:rsidRPr="000F08EC">
        <w:rPr>
          <w:rFonts w:eastAsia="Times New Roman"/>
          <w:lang w:eastAsia="en-AU"/>
        </w:rPr>
        <w:t xml:space="preserve">In an earlier report for the NT </w:t>
      </w:r>
      <w:r w:rsidR="001D334C">
        <w:rPr>
          <w:rFonts w:eastAsia="Times New Roman"/>
          <w:lang w:eastAsia="en-AU"/>
        </w:rPr>
        <w:t>G</w:t>
      </w:r>
      <w:r w:rsidRPr="000F08EC">
        <w:rPr>
          <w:rFonts w:eastAsia="Times New Roman"/>
          <w:lang w:eastAsia="en-AU"/>
        </w:rPr>
        <w:t>overnment (Isaacs, 2006) the air speed through a simple test box was evaluated. The test box was a 5m x 5m square with equal sized openings on the north and south. The internal air speed in a box such as this will have a very simple relationship to external wind speed. The graphs below show that the internal wind speed is around 20% of external wind speed for the east/west facing 90% openable case</w:t>
      </w:r>
      <w:r w:rsidR="001D334C">
        <w:rPr>
          <w:rFonts w:eastAsia="Times New Roman"/>
          <w:lang w:eastAsia="en-AU"/>
        </w:rPr>
        <w:t xml:space="preserve"> window and </w:t>
      </w:r>
      <w:r w:rsidRPr="000F08EC">
        <w:rPr>
          <w:rFonts w:eastAsia="Times New Roman"/>
          <w:lang w:eastAsia="en-AU"/>
        </w:rPr>
        <w:t xml:space="preserve">appears to at least be </w:t>
      </w:r>
      <w:r w:rsidR="001D334C">
        <w:rPr>
          <w:rFonts w:eastAsia="Times New Roman"/>
          <w:lang w:eastAsia="en-AU"/>
        </w:rPr>
        <w:t xml:space="preserve">an </w:t>
      </w:r>
      <w:r w:rsidRPr="000F08EC">
        <w:rPr>
          <w:rFonts w:eastAsia="Times New Roman"/>
          <w:lang w:eastAsia="en-AU"/>
        </w:rPr>
        <w:t>in</w:t>
      </w:r>
      <w:r w:rsidR="001D334C">
        <w:rPr>
          <w:rFonts w:eastAsia="Times New Roman"/>
          <w:lang w:eastAsia="en-AU"/>
        </w:rPr>
        <w:t>dicative figure.</w:t>
      </w:r>
      <w:r w:rsidRPr="000F08EC">
        <w:rPr>
          <w:rFonts w:eastAsia="Times New Roman"/>
          <w:lang w:eastAsia="en-AU"/>
        </w:rPr>
        <w:t xml:space="preserve"> Measurements of a real house by Prof. Dick Ainslie in Townsville show</w:t>
      </w:r>
      <w:r w:rsidR="001D334C">
        <w:rPr>
          <w:rFonts w:eastAsia="Times New Roman"/>
          <w:lang w:eastAsia="en-AU"/>
        </w:rPr>
        <w:t>ed</w:t>
      </w:r>
      <w:r w:rsidRPr="000F08EC">
        <w:rPr>
          <w:rFonts w:eastAsia="Times New Roman"/>
          <w:lang w:eastAsia="en-AU"/>
        </w:rPr>
        <w:t xml:space="preserve"> this to be in the average range of observed internal wind speeds shown in second graph. </w:t>
      </w:r>
    </w:p>
    <w:p w14:paraId="0F9438C6" w14:textId="43AA7FAF" w:rsidR="002F235C" w:rsidRPr="000F08EC" w:rsidRDefault="002F235C" w:rsidP="002F235C">
      <w:pPr>
        <w:pStyle w:val="Caption"/>
        <w:rPr>
          <w:rFonts w:eastAsia="Times New Roman"/>
          <w:lang w:eastAsia="en-AU"/>
        </w:rPr>
      </w:pPr>
      <w:bookmarkStart w:id="24" w:name="_Toc348702249"/>
      <w:r w:rsidRPr="000F08EC">
        <w:rPr>
          <w:rFonts w:eastAsia="Times New Roman"/>
          <w:lang w:eastAsia="en-AU"/>
        </w:rPr>
        <w:t xml:space="preserve">Figure </w:t>
      </w:r>
      <w:r w:rsidRPr="000F08EC">
        <w:rPr>
          <w:rFonts w:eastAsia="Times New Roman"/>
          <w:lang w:eastAsia="en-AU"/>
        </w:rPr>
        <w:fldChar w:fldCharType="begin"/>
      </w:r>
      <w:r w:rsidRPr="000F08EC">
        <w:rPr>
          <w:rFonts w:eastAsia="Times New Roman"/>
          <w:lang w:eastAsia="en-AU"/>
        </w:rPr>
        <w:instrText xml:space="preserve"> SEQ Figure \* ARABIC </w:instrText>
      </w:r>
      <w:r w:rsidRPr="000F08EC">
        <w:rPr>
          <w:rFonts w:eastAsia="Times New Roman"/>
          <w:lang w:eastAsia="en-AU"/>
        </w:rPr>
        <w:fldChar w:fldCharType="separate"/>
      </w:r>
      <w:r w:rsidR="00C7035C">
        <w:rPr>
          <w:rFonts w:eastAsia="Times New Roman"/>
          <w:noProof/>
          <w:lang w:eastAsia="en-AU"/>
        </w:rPr>
        <w:t>3</w:t>
      </w:r>
      <w:r w:rsidRPr="000F08EC">
        <w:rPr>
          <w:rFonts w:eastAsia="Times New Roman"/>
          <w:lang w:eastAsia="en-AU"/>
        </w:rPr>
        <w:fldChar w:fldCharType="end"/>
      </w:r>
      <w:r w:rsidRPr="000F08EC">
        <w:rPr>
          <w:rFonts w:eastAsia="Times New Roman"/>
          <w:lang w:eastAsia="en-AU"/>
        </w:rPr>
        <w:t xml:space="preserve"> Comparison of </w:t>
      </w:r>
      <w:r w:rsidR="001D334C">
        <w:rPr>
          <w:rFonts w:eastAsia="Times New Roman"/>
          <w:lang w:eastAsia="en-AU"/>
        </w:rPr>
        <w:t xml:space="preserve">Chenath </w:t>
      </w:r>
      <w:r w:rsidRPr="000F08EC">
        <w:rPr>
          <w:rFonts w:eastAsia="Times New Roman"/>
          <w:lang w:eastAsia="en-AU"/>
        </w:rPr>
        <w:t xml:space="preserve">predicted wind speeds in </w:t>
      </w:r>
      <w:r w:rsidR="001D334C">
        <w:rPr>
          <w:rFonts w:eastAsia="Times New Roman"/>
          <w:lang w:eastAsia="en-AU"/>
        </w:rPr>
        <w:t>a simple</w:t>
      </w:r>
      <w:r w:rsidRPr="000F08EC">
        <w:rPr>
          <w:rFonts w:eastAsia="Times New Roman"/>
          <w:lang w:eastAsia="en-AU"/>
        </w:rPr>
        <w:t xml:space="preserve"> test box </w:t>
      </w:r>
      <w:r w:rsidR="001D334C">
        <w:rPr>
          <w:rFonts w:eastAsia="Times New Roman"/>
          <w:lang w:eastAsia="en-AU"/>
        </w:rPr>
        <w:t xml:space="preserve">compared to </w:t>
      </w:r>
      <w:r w:rsidRPr="000F08EC">
        <w:rPr>
          <w:rFonts w:eastAsia="Times New Roman"/>
          <w:lang w:eastAsia="en-AU"/>
        </w:rPr>
        <w:t>actual recorded internal wind speeds for houses in Townsville</w:t>
      </w:r>
      <w:bookmarkEnd w:id="24"/>
    </w:p>
    <w:tbl>
      <w:tblPr>
        <w:tblStyle w:val="MediumGrid3-Accent1"/>
        <w:tblW w:w="0" w:type="auto"/>
        <w:tblLook w:val="0420" w:firstRow="1" w:lastRow="0" w:firstColumn="0" w:lastColumn="0" w:noHBand="0" w:noVBand="1"/>
      </w:tblPr>
      <w:tblGrid>
        <w:gridCol w:w="5885"/>
      </w:tblGrid>
      <w:tr w:rsidR="002F235C" w:rsidRPr="000F08EC" w14:paraId="33029196" w14:textId="77777777" w:rsidTr="00FD497F">
        <w:trPr>
          <w:cnfStyle w:val="100000000000" w:firstRow="1" w:lastRow="0" w:firstColumn="0" w:lastColumn="0" w:oddVBand="0" w:evenVBand="0" w:oddHBand="0" w:evenHBand="0" w:firstRowFirstColumn="0" w:firstRowLastColumn="0" w:lastRowFirstColumn="0" w:lastRowLastColumn="0"/>
          <w:trHeight w:val="377"/>
        </w:trPr>
        <w:tc>
          <w:tcPr>
            <w:tcW w:w="0" w:type="dxa"/>
          </w:tcPr>
          <w:p w14:paraId="4452AEA4" w14:textId="77777777" w:rsidR="002F235C" w:rsidRPr="000F08EC" w:rsidRDefault="002F235C" w:rsidP="00E95B6A">
            <w:r w:rsidRPr="000F08EC">
              <w:t>Simulated internal versus external windspeed: test box</w:t>
            </w:r>
          </w:p>
        </w:tc>
      </w:tr>
      <w:tr w:rsidR="002F235C" w:rsidRPr="000F08EC" w14:paraId="53EB68E8" w14:textId="77777777" w:rsidTr="00FD497F">
        <w:trPr>
          <w:cnfStyle w:val="000000100000" w:firstRow="0" w:lastRow="0" w:firstColumn="0" w:lastColumn="0" w:oddVBand="0" w:evenVBand="0" w:oddHBand="1" w:evenHBand="0" w:firstRowFirstColumn="0" w:firstRowLastColumn="0" w:lastRowFirstColumn="0" w:lastRowLastColumn="0"/>
          <w:trHeight w:val="3496"/>
        </w:trPr>
        <w:tc>
          <w:tcPr>
            <w:tcW w:w="0" w:type="dxa"/>
          </w:tcPr>
          <w:p w14:paraId="0497F054" w14:textId="77777777" w:rsidR="002F235C" w:rsidRPr="000F08EC" w:rsidRDefault="002F235C" w:rsidP="00E95B6A">
            <w:pPr>
              <w:jc w:val="center"/>
            </w:pPr>
            <w:r w:rsidRPr="000F08EC">
              <w:rPr>
                <w:noProof/>
                <w:lang w:eastAsia="en-AU"/>
              </w:rPr>
              <w:drawing>
                <wp:inline distT="0" distB="0" distL="0" distR="0" wp14:anchorId="154B3450" wp14:editId="0122A075">
                  <wp:extent cx="3600000" cy="244953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0000" cy="2449534"/>
                          </a:xfrm>
                          <a:prstGeom prst="rect">
                            <a:avLst/>
                          </a:prstGeom>
                          <a:noFill/>
                        </pic:spPr>
                      </pic:pic>
                    </a:graphicData>
                  </a:graphic>
                </wp:inline>
              </w:drawing>
            </w:r>
          </w:p>
        </w:tc>
      </w:tr>
      <w:tr w:rsidR="002F235C" w:rsidRPr="000F08EC" w14:paraId="56938C3B" w14:textId="77777777" w:rsidTr="00FD497F">
        <w:trPr>
          <w:trHeight w:val="377"/>
        </w:trPr>
        <w:tc>
          <w:tcPr>
            <w:tcW w:w="0" w:type="dxa"/>
          </w:tcPr>
          <w:p w14:paraId="0924746F" w14:textId="77777777" w:rsidR="002F235C" w:rsidRPr="000F08EC" w:rsidRDefault="002F235C" w:rsidP="00E95B6A">
            <w:pPr>
              <w:rPr>
                <w:b/>
              </w:rPr>
            </w:pPr>
            <w:r w:rsidRPr="000F08EC">
              <w:rPr>
                <w:b/>
              </w:rPr>
              <w:t>Monitored internal versus external windspeed: real house</w:t>
            </w:r>
          </w:p>
        </w:tc>
      </w:tr>
      <w:tr w:rsidR="002F235C" w:rsidRPr="000F08EC" w14:paraId="092848F0" w14:textId="77777777" w:rsidTr="00FD497F">
        <w:trPr>
          <w:cnfStyle w:val="000000100000" w:firstRow="0" w:lastRow="0" w:firstColumn="0" w:lastColumn="0" w:oddVBand="0" w:evenVBand="0" w:oddHBand="1" w:evenHBand="0" w:firstRowFirstColumn="0" w:firstRowLastColumn="0" w:lastRowFirstColumn="0" w:lastRowLastColumn="0"/>
        </w:trPr>
        <w:tc>
          <w:tcPr>
            <w:tcW w:w="0" w:type="dxa"/>
          </w:tcPr>
          <w:p w14:paraId="75779F54" w14:textId="77777777" w:rsidR="002F235C" w:rsidRPr="000F08EC" w:rsidRDefault="002F235C" w:rsidP="00E95B6A">
            <w:r w:rsidRPr="000F08EC">
              <w:rPr>
                <w:noProof/>
                <w:lang w:eastAsia="en-AU"/>
              </w:rPr>
              <w:lastRenderedPageBreak/>
              <w:drawing>
                <wp:anchor distT="0" distB="0" distL="114300" distR="114300" simplePos="0" relativeHeight="251660288" behindDoc="0" locked="0" layoutInCell="1" allowOverlap="1" wp14:anchorId="28724F3E" wp14:editId="4456D3D8">
                  <wp:simplePos x="0" y="0"/>
                  <wp:positionH relativeFrom="column">
                    <wp:posOffset>326390</wp:posOffset>
                  </wp:positionH>
                  <wp:positionV relativeFrom="paragraph">
                    <wp:posOffset>57150</wp:posOffset>
                  </wp:positionV>
                  <wp:extent cx="3599815" cy="2051685"/>
                  <wp:effectExtent l="0" t="0" r="0" b="0"/>
                  <wp:wrapSquare wrapText="bothSides"/>
                  <wp:docPr id="8" name="Picture 8" descr="Measured 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asured Townsville"/>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59981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982D68F" w14:textId="189F7A4A" w:rsidR="002F235C" w:rsidRPr="000F08EC" w:rsidRDefault="002F235C" w:rsidP="002F235C">
      <w:pPr>
        <w:rPr>
          <w:rFonts w:eastAsia="Times New Roman"/>
          <w:lang w:eastAsia="en-AU"/>
        </w:rPr>
      </w:pPr>
      <w:r w:rsidRPr="000F08EC">
        <w:rPr>
          <w:rFonts w:eastAsia="Times New Roman"/>
          <w:lang w:eastAsia="en-AU"/>
        </w:rPr>
        <w:t xml:space="preserve">Source: NT </w:t>
      </w:r>
      <w:r w:rsidR="001D334C">
        <w:rPr>
          <w:rFonts w:eastAsia="Times New Roman"/>
          <w:lang w:eastAsia="en-AU"/>
        </w:rPr>
        <w:t xml:space="preserve">Government </w:t>
      </w:r>
      <w:r w:rsidRPr="000F08EC">
        <w:rPr>
          <w:rFonts w:eastAsia="Times New Roman"/>
          <w:lang w:eastAsia="en-AU"/>
        </w:rPr>
        <w:t>report by I</w:t>
      </w:r>
      <w:r w:rsidR="001D334C">
        <w:rPr>
          <w:rFonts w:eastAsia="Times New Roman"/>
          <w:lang w:eastAsia="en-AU"/>
        </w:rPr>
        <w:t>saacs and</w:t>
      </w:r>
      <w:r w:rsidRPr="000F08EC">
        <w:rPr>
          <w:rFonts w:eastAsia="Times New Roman"/>
          <w:lang w:eastAsia="en-AU"/>
        </w:rPr>
        <w:t xml:space="preserve"> personal communication Angelo Delsante CSIRO</w:t>
      </w:r>
    </w:p>
    <w:p w14:paraId="2836F8AB" w14:textId="3BC50995" w:rsidR="002F235C" w:rsidRDefault="002F235C" w:rsidP="002F235C">
      <w:pPr>
        <w:rPr>
          <w:rFonts w:eastAsia="Times New Roman"/>
          <w:spacing w:val="15"/>
          <w:sz w:val="22"/>
          <w:szCs w:val="22"/>
          <w:lang w:eastAsia="en-AU"/>
        </w:rPr>
      </w:pPr>
    </w:p>
    <w:p w14:paraId="5FEE7376" w14:textId="14ED2914" w:rsidR="002F235C" w:rsidRPr="000F08EC" w:rsidRDefault="00EA61A9" w:rsidP="002F235C">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rPr>
          <w:rFonts w:eastAsia="Times New Roman"/>
          <w:lang w:eastAsia="en-AU"/>
        </w:rPr>
      </w:pPr>
      <w:bookmarkStart w:id="25" w:name="_Toc348702124"/>
      <w:r>
        <w:rPr>
          <w:rFonts w:eastAsia="Times New Roman"/>
          <w:lang w:eastAsia="en-AU"/>
        </w:rPr>
        <w:t>CHENATH</w:t>
      </w:r>
      <w:r w:rsidR="002F235C" w:rsidRPr="000F08EC">
        <w:rPr>
          <w:rFonts w:eastAsia="Times New Roman"/>
          <w:lang w:eastAsia="en-AU"/>
        </w:rPr>
        <w:t xml:space="preserve"> space conditioning procedure</w:t>
      </w:r>
      <w:bookmarkEnd w:id="25"/>
    </w:p>
    <w:p w14:paraId="59D070AC" w14:textId="50945C7C" w:rsidR="002F235C" w:rsidRPr="000F08EC" w:rsidRDefault="002F235C" w:rsidP="002F235C">
      <w:pPr>
        <w:rPr>
          <w:lang w:eastAsia="en-AU"/>
        </w:rPr>
      </w:pPr>
      <w:r w:rsidRPr="000F08EC">
        <w:rPr>
          <w:lang w:eastAsia="en-AU"/>
        </w:rPr>
        <w:t xml:space="preserve">The following section is </w:t>
      </w:r>
      <w:r w:rsidR="00684328">
        <w:rPr>
          <w:lang w:eastAsia="en-AU"/>
        </w:rPr>
        <w:t xml:space="preserve">based on </w:t>
      </w:r>
      <w:r w:rsidRPr="000F08EC">
        <w:rPr>
          <w:lang w:eastAsia="en-AU"/>
        </w:rPr>
        <w:t>the AccuRate Sustainability help file.</w:t>
      </w:r>
    </w:p>
    <w:p w14:paraId="2C7F6B86" w14:textId="12C5CC13" w:rsidR="002F235C" w:rsidRPr="000F08EC" w:rsidRDefault="002F235C" w:rsidP="002F235C">
      <w:pPr>
        <w:rPr>
          <w:lang w:eastAsia="en-AU"/>
        </w:rPr>
      </w:pPr>
      <w:r w:rsidRPr="000F08EC">
        <w:rPr>
          <w:lang w:eastAsia="en-AU"/>
        </w:rPr>
        <w:t xml:space="preserve">In zones </w:t>
      </w:r>
      <w:r w:rsidR="00684328">
        <w:rPr>
          <w:lang w:eastAsia="en-AU"/>
        </w:rPr>
        <w:t xml:space="preserve">designed as </w:t>
      </w:r>
      <w:r w:rsidRPr="000F08EC">
        <w:rPr>
          <w:lang w:eastAsia="en-AU"/>
        </w:rPr>
        <w:t xml:space="preserve">'Living', 'Living/Kitchen', and 'Other', heating and cooling are available from 0700 to 2400. In zones </w:t>
      </w:r>
      <w:r w:rsidR="00684328">
        <w:rPr>
          <w:lang w:eastAsia="en-AU"/>
        </w:rPr>
        <w:t xml:space="preserve">designed as </w:t>
      </w:r>
      <w:r w:rsidRPr="000F08EC">
        <w:rPr>
          <w:lang w:eastAsia="en-AU"/>
        </w:rPr>
        <w:t>'Bedroom', heating and cooling are available from 1600 to 0900. Although heating and cooling are available between these times, they are not invoked unless required, as described below.</w:t>
      </w:r>
    </w:p>
    <w:p w14:paraId="2F4CC2E1" w14:textId="241A03DB" w:rsidR="002F235C" w:rsidRDefault="002F235C" w:rsidP="002F235C">
      <w:pPr>
        <w:rPr>
          <w:lang w:eastAsia="en-AU"/>
        </w:rPr>
      </w:pPr>
      <w:r w:rsidRPr="000F08EC">
        <w:rPr>
          <w:lang w:eastAsia="en-AU"/>
        </w:rPr>
        <w:t xml:space="preserve">Heating is applied if the zone temperature at the end of the hour without heating is below the </w:t>
      </w:r>
      <w:r w:rsidR="00684328">
        <w:rPr>
          <w:lang w:eastAsia="en-AU"/>
        </w:rPr>
        <w:t xml:space="preserve">prescribed </w:t>
      </w:r>
      <w:r w:rsidRPr="000F08EC">
        <w:rPr>
          <w:lang w:eastAsia="en-AU"/>
        </w:rPr>
        <w:t>heating thermostat setting</w:t>
      </w:r>
      <w:r w:rsidR="00684328">
        <w:rPr>
          <w:lang w:eastAsia="en-AU"/>
        </w:rPr>
        <w:t xml:space="preserve"> in Chenath</w:t>
      </w:r>
      <w:r w:rsidRPr="000F08EC">
        <w:rPr>
          <w:lang w:eastAsia="en-AU"/>
        </w:rPr>
        <w:t xml:space="preserve">. </w:t>
      </w:r>
      <w:r w:rsidR="00684328">
        <w:rPr>
          <w:lang w:eastAsia="en-AU"/>
        </w:rPr>
        <w:t>Additional</w:t>
      </w:r>
      <w:r w:rsidRPr="000F08EC">
        <w:rPr>
          <w:lang w:eastAsia="en-AU"/>
        </w:rPr>
        <w:t xml:space="preserve"> heat</w:t>
      </w:r>
      <w:r w:rsidR="00684328">
        <w:rPr>
          <w:lang w:eastAsia="en-AU"/>
        </w:rPr>
        <w:t>ing</w:t>
      </w:r>
      <w:r w:rsidRPr="000F08EC">
        <w:rPr>
          <w:lang w:eastAsia="en-AU"/>
        </w:rPr>
        <w:t xml:space="preserve"> is supplied so that the temperature </w:t>
      </w:r>
      <w:r w:rsidR="00684328">
        <w:rPr>
          <w:lang w:eastAsia="en-AU"/>
        </w:rPr>
        <w:t xml:space="preserve">for the </w:t>
      </w:r>
      <w:r w:rsidR="00605B2A">
        <w:rPr>
          <w:lang w:eastAsia="en-AU"/>
        </w:rPr>
        <w:t xml:space="preserve">particular </w:t>
      </w:r>
      <w:r w:rsidR="00684328">
        <w:rPr>
          <w:lang w:eastAsia="en-AU"/>
        </w:rPr>
        <w:t xml:space="preserve">zone </w:t>
      </w:r>
      <w:r w:rsidRPr="000F08EC">
        <w:rPr>
          <w:lang w:eastAsia="en-AU"/>
        </w:rPr>
        <w:t>at the end of the hour equal</w:t>
      </w:r>
      <w:r w:rsidR="00684328">
        <w:rPr>
          <w:lang w:eastAsia="en-AU"/>
        </w:rPr>
        <w:t>s</w:t>
      </w:r>
      <w:r w:rsidRPr="000F08EC">
        <w:rPr>
          <w:lang w:eastAsia="en-AU"/>
        </w:rPr>
        <w:t xml:space="preserve"> the thermostat setting.</w:t>
      </w:r>
    </w:p>
    <w:p w14:paraId="2EDD0B5B" w14:textId="74CD50AD" w:rsidR="002F235C" w:rsidRDefault="002F235C" w:rsidP="002F235C">
      <w:pPr>
        <w:rPr>
          <w:lang w:eastAsia="en-AU"/>
        </w:rPr>
      </w:pPr>
      <w:r w:rsidRPr="000F08EC">
        <w:rPr>
          <w:lang w:eastAsia="en-AU"/>
        </w:rPr>
        <w:t>Cooling is invo</w:t>
      </w:r>
      <w:r>
        <w:rPr>
          <w:lang w:eastAsia="en-AU"/>
        </w:rPr>
        <w:t xml:space="preserve">ked in a more complicated way. </w:t>
      </w:r>
      <w:r w:rsidRPr="000F08EC">
        <w:rPr>
          <w:lang w:eastAsia="en-AU"/>
        </w:rPr>
        <w:t>The boundaries of the comfort region on the psychrometric chart</w:t>
      </w:r>
      <w:r w:rsidR="00A07486">
        <w:rPr>
          <w:lang w:eastAsia="en-AU"/>
        </w:rPr>
        <w:t xml:space="preserve"> are shown in</w:t>
      </w:r>
      <w:r w:rsidRPr="000F08EC">
        <w:rPr>
          <w:lang w:eastAsia="en-AU"/>
        </w:rPr>
        <w:t xml:space="preserve"> </w:t>
      </w:r>
      <w:r w:rsidRPr="000F08EC">
        <w:rPr>
          <w:lang w:eastAsia="en-AU"/>
        </w:rPr>
        <w:fldChar w:fldCharType="begin"/>
      </w:r>
      <w:r w:rsidRPr="000F08EC">
        <w:rPr>
          <w:lang w:eastAsia="en-AU"/>
        </w:rPr>
        <w:instrText xml:space="preserve"> REF _Ref347754537 \h </w:instrText>
      </w:r>
      <w:r w:rsidRPr="000F08EC">
        <w:rPr>
          <w:lang w:eastAsia="en-AU"/>
        </w:rPr>
      </w:r>
      <w:r w:rsidRPr="000F08EC">
        <w:rPr>
          <w:lang w:eastAsia="en-AU"/>
        </w:rPr>
        <w:fldChar w:fldCharType="separate"/>
      </w:r>
      <w:r w:rsidR="00C7035C" w:rsidRPr="000F08EC">
        <w:rPr>
          <w:lang w:eastAsia="en-AU"/>
        </w:rPr>
        <w:t xml:space="preserve">Figure </w:t>
      </w:r>
      <w:r w:rsidR="00A07486">
        <w:rPr>
          <w:lang w:eastAsia="en-AU"/>
        </w:rPr>
        <w:t xml:space="preserve">4. </w:t>
      </w:r>
      <w:r w:rsidRPr="000F08EC">
        <w:rPr>
          <w:lang w:eastAsia="en-AU"/>
        </w:rPr>
        <w:fldChar w:fldCharType="end"/>
      </w:r>
    </w:p>
    <w:p w14:paraId="09A3B41F" w14:textId="77777777" w:rsidR="00F55D71" w:rsidRDefault="00F55D71">
      <w:pPr>
        <w:spacing w:before="0"/>
        <w:rPr>
          <w:b/>
          <w:bCs/>
          <w:color w:val="365F91" w:themeColor="accent1" w:themeShade="BF"/>
          <w:szCs w:val="16"/>
          <w:lang w:eastAsia="en-AU"/>
        </w:rPr>
      </w:pPr>
      <w:r>
        <w:rPr>
          <w:lang w:eastAsia="en-AU"/>
        </w:rPr>
        <w:br w:type="page"/>
      </w:r>
    </w:p>
    <w:p w14:paraId="7CA0C26B" w14:textId="2219193F" w:rsidR="00C7035C" w:rsidRPr="000F08EC" w:rsidRDefault="00C7035C" w:rsidP="00A07486">
      <w:pPr>
        <w:pStyle w:val="Caption"/>
        <w:spacing w:after="120"/>
        <w:rPr>
          <w:lang w:eastAsia="en-AU"/>
        </w:rPr>
      </w:pPr>
      <w:r w:rsidRPr="000F08EC">
        <w:rPr>
          <w:lang w:eastAsia="en-AU"/>
        </w:rPr>
        <w:lastRenderedPageBreak/>
        <w:t xml:space="preserve">Figure </w:t>
      </w:r>
      <w:r w:rsidR="00A07486">
        <w:rPr>
          <w:lang w:eastAsia="en-AU"/>
        </w:rPr>
        <w:t>4</w:t>
      </w:r>
      <w:r w:rsidRPr="000F08EC">
        <w:rPr>
          <w:lang w:eastAsia="en-AU"/>
        </w:rPr>
        <w:t xml:space="preserve"> </w:t>
      </w:r>
      <w:r w:rsidR="00EA61A9">
        <w:rPr>
          <w:lang w:eastAsia="en-AU"/>
        </w:rPr>
        <w:t>Chenath</w:t>
      </w:r>
      <w:r w:rsidRPr="000F08EC">
        <w:rPr>
          <w:lang w:eastAsia="en-AU"/>
        </w:rPr>
        <w:t xml:space="preserve"> </w:t>
      </w:r>
      <w:r w:rsidR="00EA61A9">
        <w:rPr>
          <w:lang w:eastAsia="en-AU"/>
        </w:rPr>
        <w:t>c</w:t>
      </w:r>
      <w:r w:rsidRPr="000F08EC">
        <w:rPr>
          <w:lang w:eastAsia="en-AU"/>
        </w:rPr>
        <w:t>omfort zone with and without air movement</w:t>
      </w:r>
    </w:p>
    <w:tbl>
      <w:tblPr>
        <w:tblStyle w:val="TableGrid"/>
        <w:tblW w:w="0" w:type="auto"/>
        <w:tblBorders>
          <w:top w:val="single" w:sz="18" w:space="0" w:color="auto"/>
          <w:left w:val="none" w:sz="0" w:space="0" w:color="auto"/>
          <w:bottom w:val="single" w:sz="18" w:space="0" w:color="auto"/>
          <w:right w:val="none" w:sz="0" w:space="0" w:color="auto"/>
        </w:tblBorders>
        <w:tblLook w:val="01E0" w:firstRow="1" w:lastRow="1" w:firstColumn="1" w:lastColumn="1" w:noHBand="0" w:noVBand="0"/>
      </w:tblPr>
      <w:tblGrid>
        <w:gridCol w:w="9026"/>
      </w:tblGrid>
      <w:tr w:rsidR="00C7035C" w:rsidRPr="000F08EC" w14:paraId="0A2AEFD3" w14:textId="77777777" w:rsidTr="00C7035C">
        <w:tc>
          <w:tcPr>
            <w:tcW w:w="9571" w:type="dxa"/>
          </w:tcPr>
          <w:p w14:paraId="3E4F7AE8" w14:textId="77777777" w:rsidR="00C7035C" w:rsidRPr="000F08EC" w:rsidRDefault="00C7035C" w:rsidP="006A278A">
            <w:pPr>
              <w:ind w:hanging="108"/>
              <w:rPr>
                <w:szCs w:val="24"/>
              </w:rPr>
            </w:pPr>
            <w:r w:rsidRPr="000F08EC">
              <w:rPr>
                <w:noProof/>
                <w:szCs w:val="24"/>
              </w:rPr>
              <mc:AlternateContent>
                <mc:Choice Requires="wpc">
                  <w:drawing>
                    <wp:inline distT="0" distB="0" distL="0" distR="0" wp14:anchorId="0DD950A8" wp14:editId="5E8841A3">
                      <wp:extent cx="6286500" cy="4467225"/>
                      <wp:effectExtent l="0" t="0" r="0" b="0"/>
                      <wp:docPr id="39"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7" name="Picture 4"/>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r="3226"/>
                                <a:stretch/>
                              </pic:blipFill>
                              <pic:spPr bwMode="auto">
                                <a:xfrm>
                                  <a:off x="0" y="0"/>
                                  <a:ext cx="6286500" cy="4381500"/>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5"/>
                              <wps:cNvSpPr txBox="1">
                                <a:spLocks noChangeArrowheads="1"/>
                              </wps:cNvSpPr>
                              <wps:spPr bwMode="auto">
                                <a:xfrm>
                                  <a:off x="0" y="719118"/>
                                  <a:ext cx="2714625" cy="528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E88C" w14:textId="3731250D" w:rsidR="00072F29" w:rsidRPr="00B641FE" w:rsidRDefault="00072F29" w:rsidP="00C7035C">
                                    <w:pPr>
                                      <w:autoSpaceDE w:val="0"/>
                                      <w:autoSpaceDN w:val="0"/>
                                      <w:adjustRightInd w:val="0"/>
                                      <w:rPr>
                                        <w:rFonts w:ascii="Verdana" w:hAnsi="Verdana" w:cs="Verdana"/>
                                        <w:color w:val="000000"/>
                                        <w:sz w:val="30"/>
                                        <w:szCs w:val="40"/>
                                      </w:rPr>
                                    </w:pPr>
                                    <w:r w:rsidRPr="00A54242">
                                      <w:rPr>
                                        <w:rFonts w:ascii="Verdana" w:hAnsi="Verdana" w:cs="Verdana"/>
                                        <w:color w:val="000000"/>
                                        <w:sz w:val="22"/>
                                        <w:szCs w:val="22"/>
                                      </w:rPr>
                                      <w:t>(at 1.0 m/s air speed)</w:t>
                                    </w:r>
                                  </w:p>
                                </w:txbxContent>
                              </wps:txbx>
                              <wps:bodyPr rot="0" vert="horz" wrap="square" lIns="69494" tIns="34746" rIns="69494" bIns="34746" anchor="t" anchorCtr="0" upright="1">
                                <a:noAutofit/>
                              </wps:bodyPr>
                            </wps:wsp>
                          </wpc:wpc>
                        </a:graphicData>
                      </a:graphic>
                    </wp:inline>
                  </w:drawing>
                </mc:Choice>
                <mc:Fallback>
                  <w:pict>
                    <v:group w14:anchorId="0DD950A8" id="Canvas 3" o:spid="_x0000_s1026" editas="canvas" style="width:495pt;height:351.75pt;mso-position-horizontal-relative:char;mso-position-vertical-relative:line" coordsize="62865,4467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65;height:44672;visibility:visible;mso-wrap-style:square">
                        <v:fill o:detectmouseclick="t"/>
                        <v:path o:connecttype="none"/>
                      </v:shape>
                      <v:shape id="Picture 4" o:spid="_x0000_s1028" type="#_x0000_t75" style="position:absolute;width:62865;height:4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3jf3EAAAA2wAAAA8AAABkcnMvZG93bnJldi54bWxEj0FrwkAUhO+C/2F5Qm+6aQu1RDdBWqQF&#10;FTEten1kn0na7NuQ3cbor3cFocdhZr5h5mlvatFR6yrLCh4nEQji3OqKCwXfX8vxKwjnkTXWlknB&#10;mRykyXAwx1jbE++oy3whAoRdjApK75tYSpeXZNBNbEMcvKNtDfog20LqFk8Bbmr5FEUv0mDFYaHE&#10;ht5Kyn+zP6NgsdtYt12u9qt32V3WPx4/DhaVehj1ixkIT73/D9/bn1rB8xRuX8IPk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3jf3EAAAA2wAAAA8AAAAAAAAAAAAAAAAA&#10;nwIAAGRycy9kb3ducmV2LnhtbFBLBQYAAAAABAAEAPcAAACQAwAAAAA=&#10;">
                        <v:imagedata r:id="rId15" o:title="" cropright="2114f"/>
                      </v:shape>
                      <v:shapetype id="_x0000_t202" coordsize="21600,21600" o:spt="202" path="m,l,21600r21600,l21600,xe">
                        <v:stroke joinstyle="miter"/>
                        <v:path gradientshapeok="t" o:connecttype="rect"/>
                      </v:shapetype>
                      <v:shape id="Text Box 5" o:spid="_x0000_s1029" type="#_x0000_t202" style="position:absolute;top:7191;width:27146;height:5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e3b0A&#10;AADbAAAADwAAAGRycy9kb3ducmV2LnhtbERP3QoBQRS+V95hOsqNmEWJZUhKSVEWuT3tHLubnTPb&#10;zmC9vblQLr++/8WqMaV4Ue0KywqGgwgEcWp1wZmCy3nbn4JwHlljaZkUfMjBatluLTDW9s0neiU+&#10;EyGEXYwKcu+rWEqX5mTQDWxFHLi7rQ36AOtM6hrfIdyUchRFE2mw4NCQY0WbnNJH8jQK7GF2iybj&#10;9XW/+Yx8c7z2cN8jpbqdZj0H4anxf/HPvdMKx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1e3b0AAADbAAAADwAAAAAAAAAAAAAAAACYAgAAZHJzL2Rvd25yZXYu&#10;eG1sUEsFBgAAAAAEAAQA9QAAAIIDAAAAAA==&#10;" filled="f" stroked="f">
                        <v:textbox inset="1.93039mm,.96517mm,1.93039mm,.96517mm">
                          <w:txbxContent>
                            <w:p w14:paraId="77A9E88C" w14:textId="3731250D" w:rsidR="00072F29" w:rsidRPr="00B641FE" w:rsidRDefault="00072F29" w:rsidP="00C7035C">
                              <w:pPr>
                                <w:autoSpaceDE w:val="0"/>
                                <w:autoSpaceDN w:val="0"/>
                                <w:adjustRightInd w:val="0"/>
                                <w:rPr>
                                  <w:rFonts w:ascii="Verdana" w:hAnsi="Verdana" w:cs="Verdana"/>
                                  <w:color w:val="000000"/>
                                  <w:sz w:val="30"/>
                                  <w:szCs w:val="40"/>
                                </w:rPr>
                              </w:pPr>
                              <w:r w:rsidRPr="00A54242">
                                <w:rPr>
                                  <w:rFonts w:ascii="Verdana" w:hAnsi="Verdana" w:cs="Verdana"/>
                                  <w:color w:val="000000"/>
                                  <w:sz w:val="22"/>
                                  <w:szCs w:val="22"/>
                                </w:rPr>
                                <w:t>(</w:t>
                              </w:r>
                              <w:proofErr w:type="gramStart"/>
                              <w:r w:rsidRPr="00A54242">
                                <w:rPr>
                                  <w:rFonts w:ascii="Verdana" w:hAnsi="Verdana" w:cs="Verdana"/>
                                  <w:color w:val="000000"/>
                                  <w:sz w:val="22"/>
                                  <w:szCs w:val="22"/>
                                </w:rPr>
                                <w:t>at</w:t>
                              </w:r>
                              <w:proofErr w:type="gramEnd"/>
                              <w:r w:rsidRPr="00A54242">
                                <w:rPr>
                                  <w:rFonts w:ascii="Verdana" w:hAnsi="Verdana" w:cs="Verdana"/>
                                  <w:color w:val="000000"/>
                                  <w:sz w:val="22"/>
                                  <w:szCs w:val="22"/>
                                </w:rPr>
                                <w:t xml:space="preserve"> 1.0 m/s air speed)</w:t>
                              </w:r>
                            </w:p>
                          </w:txbxContent>
                        </v:textbox>
                      </v:shape>
                      <w10:anchorlock/>
                    </v:group>
                  </w:pict>
                </mc:Fallback>
              </mc:AlternateContent>
            </w:r>
          </w:p>
        </w:tc>
      </w:tr>
    </w:tbl>
    <w:p w14:paraId="54169233" w14:textId="37EA47E6" w:rsidR="00484858" w:rsidRDefault="00C7035C" w:rsidP="000710D9">
      <w:pPr>
        <w:spacing w:before="120" w:after="0"/>
        <w:rPr>
          <w:rFonts w:eastAsia="Times New Roman" w:cs="Times New Roman"/>
          <w:szCs w:val="24"/>
          <w:lang w:eastAsia="en-AU"/>
        </w:rPr>
      </w:pPr>
      <w:r w:rsidRPr="000F08EC">
        <w:rPr>
          <w:rFonts w:eastAsia="Times New Roman" w:cs="Times New Roman"/>
          <w:szCs w:val="24"/>
          <w:lang w:eastAsia="en-AU"/>
        </w:rPr>
        <w:t>The psychrometric chart shows that when air movement is provided the range of conditions that can be considered comfortable increases significantly</w:t>
      </w:r>
      <w:r w:rsidR="006A278A">
        <w:rPr>
          <w:rFonts w:eastAsia="Times New Roman" w:cs="Times New Roman"/>
          <w:szCs w:val="24"/>
          <w:lang w:eastAsia="en-AU"/>
        </w:rPr>
        <w:t xml:space="preserve"> i.e. the expanded blue area (</w:t>
      </w:r>
      <w:r w:rsidR="00484858">
        <w:rPr>
          <w:rFonts w:eastAsia="Times New Roman" w:cs="Times New Roman"/>
          <w:szCs w:val="24"/>
          <w:lang w:eastAsia="en-AU"/>
        </w:rPr>
        <w:t xml:space="preserve">and </w:t>
      </w:r>
      <w:r w:rsidR="006A278A">
        <w:rPr>
          <w:rFonts w:eastAsia="Times New Roman" w:cs="Times New Roman"/>
          <w:szCs w:val="24"/>
          <w:lang w:eastAsia="en-AU"/>
        </w:rPr>
        <w:t>the red area is</w:t>
      </w:r>
      <w:r w:rsidR="000710D9">
        <w:rPr>
          <w:rFonts w:eastAsia="Times New Roman" w:cs="Times New Roman"/>
          <w:szCs w:val="24"/>
          <w:lang w:eastAsia="en-AU"/>
        </w:rPr>
        <w:t xml:space="preserve"> for no air movement)</w:t>
      </w:r>
      <w:r w:rsidRPr="000F08EC">
        <w:rPr>
          <w:rFonts w:eastAsia="Times New Roman" w:cs="Times New Roman"/>
          <w:szCs w:val="24"/>
          <w:lang w:eastAsia="en-AU"/>
        </w:rPr>
        <w:t>. This allows not only higher temperatures to be tolerated but also much higher humidity to be tolerated as well.</w:t>
      </w:r>
    </w:p>
    <w:p w14:paraId="2D32C04A" w14:textId="6FB01EA1" w:rsidR="00484858" w:rsidRPr="00605B2A" w:rsidRDefault="00484858" w:rsidP="000710D9">
      <w:pPr>
        <w:spacing w:before="120" w:after="0"/>
        <w:rPr>
          <w:rFonts w:eastAsia="Times New Roman" w:cs="Times New Roman"/>
          <w:i/>
          <w:szCs w:val="24"/>
          <w:u w:val="single"/>
          <w:lang w:eastAsia="en-AU"/>
        </w:rPr>
      </w:pPr>
      <w:r w:rsidRPr="00605B2A">
        <w:rPr>
          <w:rFonts w:eastAsia="Times New Roman" w:cs="Times New Roman"/>
          <w:i/>
          <w:szCs w:val="24"/>
          <w:u w:val="single"/>
          <w:lang w:eastAsia="en-AU"/>
        </w:rPr>
        <w:t>Guide to figure</w:t>
      </w:r>
    </w:p>
    <w:p w14:paraId="05585E9E" w14:textId="0FC3D4D0" w:rsidR="00484858" w:rsidRPr="00484858" w:rsidRDefault="00484858" w:rsidP="00484858">
      <w:pPr>
        <w:tabs>
          <w:tab w:val="left" w:pos="993"/>
        </w:tabs>
        <w:spacing w:before="120" w:after="0"/>
        <w:rPr>
          <w:rFonts w:eastAsia="Times New Roman" w:cs="Times New Roman"/>
          <w:szCs w:val="24"/>
          <w:lang w:eastAsia="en-AU"/>
        </w:rPr>
      </w:pPr>
      <w:r w:rsidRPr="00484858">
        <w:rPr>
          <w:rFonts w:eastAsia="Times New Roman" w:cs="Times New Roman"/>
          <w:szCs w:val="24"/>
          <w:lang w:eastAsia="en-AU"/>
        </w:rPr>
        <w:t>Top</w:t>
      </w:r>
      <w:r w:rsidRPr="00484858">
        <w:rPr>
          <w:rFonts w:eastAsia="Times New Roman" w:cs="Times New Roman"/>
          <w:szCs w:val="24"/>
          <w:lang w:eastAsia="en-AU"/>
        </w:rPr>
        <w:tab/>
        <w:t>Absolute moisture content = 12 g/kg</w:t>
      </w:r>
    </w:p>
    <w:p w14:paraId="2A3279D7" w14:textId="31D51D5E" w:rsidR="00484858" w:rsidRPr="00484858" w:rsidRDefault="00484858" w:rsidP="00484858">
      <w:pPr>
        <w:tabs>
          <w:tab w:val="left" w:pos="993"/>
        </w:tabs>
        <w:spacing w:before="120" w:after="0"/>
        <w:ind w:left="990" w:hanging="990"/>
        <w:rPr>
          <w:rFonts w:eastAsia="Times New Roman" w:cs="Times New Roman"/>
          <w:szCs w:val="24"/>
          <w:lang w:eastAsia="en-AU"/>
        </w:rPr>
      </w:pPr>
      <w:r w:rsidRPr="00484858">
        <w:rPr>
          <w:rFonts w:eastAsia="Times New Roman" w:cs="Times New Roman"/>
          <w:szCs w:val="24"/>
          <w:lang w:eastAsia="en-AU"/>
        </w:rPr>
        <w:t>Bottom</w:t>
      </w:r>
      <w:r w:rsidRPr="00484858">
        <w:rPr>
          <w:rFonts w:eastAsia="Times New Roman" w:cs="Times New Roman"/>
          <w:szCs w:val="24"/>
          <w:lang w:eastAsia="en-AU"/>
        </w:rPr>
        <w:tab/>
      </w:r>
      <w:r>
        <w:rPr>
          <w:rFonts w:eastAsia="Times New Roman" w:cs="Times New Roman"/>
          <w:szCs w:val="24"/>
          <w:lang w:eastAsia="en-AU"/>
        </w:rPr>
        <w:tab/>
      </w:r>
      <w:r w:rsidRPr="00484858">
        <w:rPr>
          <w:rFonts w:eastAsia="Times New Roman" w:cs="Times New Roman"/>
          <w:szCs w:val="24"/>
          <w:lang w:eastAsia="en-AU"/>
        </w:rPr>
        <w:t xml:space="preserve">Absolute moisture content = 0 g/kg (normally it is 4 g/kg but </w:t>
      </w:r>
      <w:r w:rsidR="008B3A6F">
        <w:rPr>
          <w:rFonts w:eastAsia="Times New Roman" w:cs="Times New Roman"/>
          <w:szCs w:val="24"/>
          <w:lang w:eastAsia="en-AU"/>
        </w:rPr>
        <w:t>Chenath</w:t>
      </w:r>
      <w:r w:rsidRPr="00484858">
        <w:rPr>
          <w:rFonts w:eastAsia="Times New Roman" w:cs="Times New Roman"/>
          <w:szCs w:val="24"/>
          <w:lang w:eastAsia="en-AU"/>
        </w:rPr>
        <w:t xml:space="preserve"> will not invoke cooling merely because the air is too dry)</w:t>
      </w:r>
    </w:p>
    <w:p w14:paraId="5257D9C6" w14:textId="0E0CC9C2" w:rsidR="00484858" w:rsidRPr="00484858" w:rsidRDefault="00484858" w:rsidP="00484858">
      <w:pPr>
        <w:tabs>
          <w:tab w:val="left" w:pos="993"/>
        </w:tabs>
        <w:spacing w:before="120" w:after="0"/>
        <w:ind w:left="990" w:hanging="990"/>
        <w:rPr>
          <w:rFonts w:eastAsia="Times New Roman" w:cs="Times New Roman"/>
          <w:szCs w:val="24"/>
          <w:lang w:eastAsia="en-AU"/>
        </w:rPr>
      </w:pPr>
      <w:r w:rsidRPr="00484858">
        <w:rPr>
          <w:rFonts w:eastAsia="Times New Roman" w:cs="Times New Roman"/>
          <w:szCs w:val="24"/>
          <w:lang w:eastAsia="en-AU"/>
        </w:rPr>
        <w:t>Right</w:t>
      </w:r>
      <w:r w:rsidRPr="00484858">
        <w:rPr>
          <w:rFonts w:eastAsia="Times New Roman" w:cs="Times New Roman"/>
          <w:szCs w:val="24"/>
          <w:lang w:eastAsia="en-AU"/>
        </w:rPr>
        <w:tab/>
      </w:r>
      <w:r>
        <w:rPr>
          <w:rFonts w:eastAsia="Times New Roman" w:cs="Times New Roman"/>
          <w:szCs w:val="24"/>
          <w:lang w:eastAsia="en-AU"/>
        </w:rPr>
        <w:tab/>
      </w:r>
      <w:r w:rsidR="00E263FD">
        <w:rPr>
          <w:rFonts w:eastAsia="Times New Roman" w:cs="Times New Roman"/>
          <w:szCs w:val="24"/>
          <w:lang w:eastAsia="en-AU"/>
        </w:rPr>
        <w:t>E</w:t>
      </w:r>
      <w:r w:rsidRPr="00484858">
        <w:rPr>
          <w:rFonts w:eastAsia="Times New Roman" w:cs="Times New Roman"/>
          <w:szCs w:val="24"/>
          <w:lang w:eastAsia="en-AU"/>
        </w:rPr>
        <w:t>ffective air temperature allowing for air movement</w:t>
      </w:r>
      <w:r w:rsidR="00E263FD">
        <w:rPr>
          <w:rFonts w:eastAsia="Times New Roman" w:cs="Times New Roman"/>
          <w:szCs w:val="24"/>
          <w:lang w:eastAsia="en-AU"/>
        </w:rPr>
        <w:t xml:space="preserve"> (ET</w:t>
      </w:r>
      <w:r w:rsidR="0028441C">
        <w:rPr>
          <w:rFonts w:eastAsia="Times New Roman" w:cs="Times New Roman"/>
          <w:szCs w:val="24"/>
          <w:lang w:eastAsia="en-AU"/>
        </w:rPr>
        <w:t>*</w:t>
      </w:r>
      <w:r w:rsidRPr="00484858">
        <w:rPr>
          <w:rFonts w:eastAsia="Times New Roman" w:cs="Times New Roman"/>
          <w:szCs w:val="24"/>
          <w:lang w:eastAsia="en-AU"/>
        </w:rPr>
        <w:t xml:space="preserve">) line passing through the point corresponding to (Cooling Thermostat + 2.5) degrees and 50% </w:t>
      </w:r>
      <w:r w:rsidR="008B3A6F">
        <w:rPr>
          <w:rFonts w:eastAsia="Times New Roman" w:cs="Times New Roman"/>
          <w:szCs w:val="24"/>
          <w:lang w:eastAsia="en-AU"/>
        </w:rPr>
        <w:t>relative humidity (</w:t>
      </w:r>
      <w:r w:rsidRPr="00484858">
        <w:rPr>
          <w:rFonts w:eastAsia="Times New Roman" w:cs="Times New Roman"/>
          <w:szCs w:val="24"/>
          <w:lang w:eastAsia="en-AU"/>
        </w:rPr>
        <w:t>RH</w:t>
      </w:r>
      <w:r w:rsidR="008B3A6F">
        <w:rPr>
          <w:rFonts w:eastAsia="Times New Roman" w:cs="Times New Roman"/>
          <w:szCs w:val="24"/>
          <w:lang w:eastAsia="en-AU"/>
        </w:rPr>
        <w:t>)</w:t>
      </w:r>
    </w:p>
    <w:p w14:paraId="3289093D" w14:textId="5284FA8B" w:rsidR="00484858" w:rsidRPr="00484858" w:rsidRDefault="00484858" w:rsidP="00484858">
      <w:pPr>
        <w:tabs>
          <w:tab w:val="left" w:pos="993"/>
        </w:tabs>
        <w:spacing w:before="120" w:after="0"/>
        <w:rPr>
          <w:rFonts w:eastAsia="Times New Roman" w:cs="Times New Roman"/>
          <w:szCs w:val="24"/>
          <w:lang w:eastAsia="en-AU"/>
        </w:rPr>
      </w:pPr>
      <w:r w:rsidRPr="00484858">
        <w:rPr>
          <w:rFonts w:eastAsia="Times New Roman" w:cs="Times New Roman"/>
          <w:szCs w:val="24"/>
          <w:lang w:eastAsia="en-AU"/>
        </w:rPr>
        <w:t>Left</w:t>
      </w:r>
      <w:r w:rsidRPr="00484858">
        <w:rPr>
          <w:rFonts w:eastAsia="Times New Roman" w:cs="Times New Roman"/>
          <w:szCs w:val="24"/>
          <w:lang w:eastAsia="en-AU"/>
        </w:rPr>
        <w:tab/>
        <w:t>Not relevant</w:t>
      </w:r>
    </w:p>
    <w:p w14:paraId="45E9E973" w14:textId="797B4221" w:rsidR="00484858" w:rsidRPr="008B3A6F" w:rsidRDefault="00605B2A" w:rsidP="000710D9">
      <w:pPr>
        <w:spacing w:before="120" w:after="0"/>
        <w:rPr>
          <w:i/>
          <w:u w:val="single"/>
          <w:lang w:eastAsia="en-AU"/>
        </w:rPr>
      </w:pPr>
      <w:r w:rsidRPr="008B3A6F">
        <w:rPr>
          <w:i/>
          <w:u w:val="single"/>
          <w:lang w:eastAsia="en-AU"/>
        </w:rPr>
        <w:t>Notes</w:t>
      </w:r>
    </w:p>
    <w:p w14:paraId="6841A42B" w14:textId="1B080FF4" w:rsidR="00605B2A" w:rsidRDefault="00605B2A" w:rsidP="00F55D71">
      <w:pPr>
        <w:pStyle w:val="ListParagraph"/>
        <w:widowControl w:val="0"/>
        <w:numPr>
          <w:ilvl w:val="0"/>
          <w:numId w:val="49"/>
        </w:numPr>
        <w:spacing w:before="120" w:after="120"/>
        <w:ind w:left="426" w:hanging="426"/>
        <w:contextualSpacing w:val="0"/>
        <w:rPr>
          <w:lang w:eastAsia="en-AU"/>
        </w:rPr>
      </w:pPr>
      <w:r w:rsidRPr="00605B2A">
        <w:rPr>
          <w:lang w:eastAsia="en-AU"/>
        </w:rPr>
        <w:t xml:space="preserve">If at the end of the hour the zone temperature without cooling or ventilation is greater than a trigger temperature and greater than the outdoor air temperature </w:t>
      </w:r>
      <w:r w:rsidR="00CE44DE">
        <w:rPr>
          <w:lang w:eastAsia="en-AU"/>
        </w:rPr>
        <w:t>–</w:t>
      </w:r>
      <w:r w:rsidRPr="00605B2A">
        <w:rPr>
          <w:lang w:eastAsia="en-AU"/>
        </w:rPr>
        <w:t>4</w:t>
      </w:r>
      <w:r w:rsidR="008B3A6F">
        <w:rPr>
          <w:vertAlign w:val="superscript"/>
          <w:lang w:eastAsia="en-AU"/>
        </w:rPr>
        <w:t>o</w:t>
      </w:r>
      <w:r w:rsidR="008B3A6F">
        <w:rPr>
          <w:lang w:eastAsia="en-AU"/>
        </w:rPr>
        <w:t>C</w:t>
      </w:r>
      <w:r w:rsidRPr="00605B2A">
        <w:rPr>
          <w:lang w:eastAsia="en-AU"/>
        </w:rPr>
        <w:t>, ventilation is switched on (i.e. windows and other controlled openings in this zone are opened). The trigger temperature is generally 0.5</w:t>
      </w:r>
      <w:r w:rsidR="008B3A6F">
        <w:rPr>
          <w:vertAlign w:val="superscript"/>
          <w:lang w:eastAsia="en-AU"/>
        </w:rPr>
        <w:t>o</w:t>
      </w:r>
      <w:r w:rsidR="008B3A6F">
        <w:rPr>
          <w:lang w:eastAsia="en-AU"/>
        </w:rPr>
        <w:t>C</w:t>
      </w:r>
      <w:r w:rsidRPr="00605B2A">
        <w:rPr>
          <w:lang w:eastAsia="en-AU"/>
        </w:rPr>
        <w:t xml:space="preserve"> below the cooling thermostat temperature, but with an upper limit of 26°C.</w:t>
      </w:r>
    </w:p>
    <w:p w14:paraId="1B67FF93" w14:textId="77777777" w:rsidR="008B3A6F" w:rsidRDefault="00605B2A" w:rsidP="00F55D71">
      <w:pPr>
        <w:pStyle w:val="ListParagraph"/>
        <w:widowControl w:val="0"/>
        <w:numPr>
          <w:ilvl w:val="0"/>
          <w:numId w:val="49"/>
        </w:numPr>
        <w:spacing w:before="0" w:after="0"/>
        <w:ind w:left="425" w:hanging="426"/>
        <w:contextualSpacing w:val="0"/>
        <w:rPr>
          <w:lang w:eastAsia="en-AU"/>
        </w:rPr>
      </w:pPr>
      <w:r>
        <w:rPr>
          <w:lang w:eastAsia="en-AU"/>
        </w:rPr>
        <w:t xml:space="preserve">The new zone condition (i.e. temperature and moisture content) is calculated and an indoor air speed is estimated. If the indoor air speed is above 0.2 m/s, the comfort region described above is extended in </w:t>
      </w:r>
      <w:r>
        <w:rPr>
          <w:lang w:eastAsia="en-AU"/>
        </w:rPr>
        <w:lastRenderedPageBreak/>
        <w:t xml:space="preserve">two ways: </w:t>
      </w:r>
    </w:p>
    <w:p w14:paraId="0B237D0D" w14:textId="77777777" w:rsidR="008B3A6F" w:rsidRDefault="00605B2A" w:rsidP="00F55D71">
      <w:pPr>
        <w:pStyle w:val="ListParagraph"/>
        <w:widowControl w:val="0"/>
        <w:numPr>
          <w:ilvl w:val="0"/>
          <w:numId w:val="51"/>
        </w:numPr>
        <w:spacing w:before="0" w:after="0"/>
        <w:ind w:left="709" w:hanging="284"/>
        <w:contextualSpacing w:val="0"/>
        <w:rPr>
          <w:lang w:eastAsia="en-AU"/>
        </w:rPr>
      </w:pPr>
      <w:r>
        <w:rPr>
          <w:lang w:eastAsia="en-AU"/>
        </w:rPr>
        <w:t xml:space="preserve">the top boundary becomes the 90% RH line, and </w:t>
      </w:r>
    </w:p>
    <w:p w14:paraId="21559076" w14:textId="515EE721" w:rsidR="00605B2A" w:rsidRDefault="00605B2A" w:rsidP="00F55D71">
      <w:pPr>
        <w:pStyle w:val="ListParagraph"/>
        <w:widowControl w:val="0"/>
        <w:numPr>
          <w:ilvl w:val="0"/>
          <w:numId w:val="51"/>
        </w:numPr>
        <w:spacing w:before="0" w:after="0"/>
        <w:ind w:left="709" w:hanging="284"/>
        <w:contextualSpacing w:val="0"/>
        <w:rPr>
          <w:lang w:eastAsia="en-AU"/>
        </w:rPr>
      </w:pPr>
      <w:r>
        <w:rPr>
          <w:lang w:eastAsia="en-AU"/>
        </w:rPr>
        <w:t>the right boundary becomes an ET* line passing through the point corresponding to (Cooling Thermostat + 2.5 + dT) and 50% RH, where</w:t>
      </w:r>
      <w:r w:rsidR="008B3A6F">
        <w:rPr>
          <w:lang w:eastAsia="en-AU"/>
        </w:rPr>
        <w:t>:</w:t>
      </w:r>
      <w:r>
        <w:rPr>
          <w:lang w:eastAsia="en-AU"/>
        </w:rPr>
        <w:t xml:space="preserve"> </w:t>
      </w:r>
    </w:p>
    <w:p w14:paraId="23786EAB" w14:textId="207C22D2" w:rsidR="00605B2A" w:rsidRDefault="00605B2A" w:rsidP="00F55D71">
      <w:pPr>
        <w:pStyle w:val="ListParagraph"/>
        <w:widowControl w:val="0"/>
        <w:numPr>
          <w:ilvl w:val="0"/>
          <w:numId w:val="50"/>
        </w:numPr>
        <w:spacing w:before="0" w:after="0"/>
        <w:ind w:left="993" w:hanging="284"/>
        <w:contextualSpacing w:val="0"/>
        <w:rPr>
          <w:lang w:eastAsia="en-AU"/>
        </w:rPr>
      </w:pPr>
      <w:r>
        <w:rPr>
          <w:lang w:eastAsia="en-AU"/>
        </w:rPr>
        <w:t>dT (Impact of temperature of air movement) = 6</w:t>
      </w:r>
      <w:r w:rsidR="00DD295C">
        <w:rPr>
          <w:lang w:eastAsia="en-AU"/>
        </w:rPr>
        <w:t xml:space="preserve"> x (</w:t>
      </w:r>
      <w:r>
        <w:rPr>
          <w:lang w:eastAsia="en-AU"/>
        </w:rPr>
        <w:t>v - 0.2) - 1.6</w:t>
      </w:r>
      <w:r w:rsidR="00DD295C">
        <w:rPr>
          <w:lang w:eastAsia="en-AU"/>
        </w:rPr>
        <w:t xml:space="preserve"> x </w:t>
      </w:r>
      <w:r>
        <w:rPr>
          <w:lang w:eastAsia="en-AU"/>
        </w:rPr>
        <w:t>(v - 0.2)², and</w:t>
      </w:r>
    </w:p>
    <w:p w14:paraId="5E3A4DA4" w14:textId="685212DE" w:rsidR="00605B2A" w:rsidRDefault="00605B2A" w:rsidP="00F55D71">
      <w:pPr>
        <w:pStyle w:val="ListParagraph"/>
        <w:widowControl w:val="0"/>
        <w:numPr>
          <w:ilvl w:val="0"/>
          <w:numId w:val="50"/>
        </w:numPr>
        <w:spacing w:before="0" w:after="120"/>
        <w:ind w:left="993" w:hanging="284"/>
        <w:contextualSpacing w:val="0"/>
        <w:rPr>
          <w:lang w:eastAsia="en-AU"/>
        </w:rPr>
      </w:pPr>
      <w:r>
        <w:rPr>
          <w:lang w:eastAsia="en-AU"/>
        </w:rPr>
        <w:t>v is the indoor air speed (m/s). An upper limit of 1.5 m/s is imposed on the indoor air speed.</w:t>
      </w:r>
    </w:p>
    <w:p w14:paraId="504FF0EB" w14:textId="79D3DA7C" w:rsidR="00605B2A" w:rsidRDefault="00605B2A" w:rsidP="00F55D71">
      <w:pPr>
        <w:widowControl w:val="0"/>
        <w:spacing w:before="120" w:after="120"/>
        <w:ind w:left="426"/>
        <w:rPr>
          <w:lang w:eastAsia="en-AU"/>
        </w:rPr>
      </w:pPr>
      <w:r>
        <w:rPr>
          <w:lang w:eastAsia="en-AU"/>
        </w:rPr>
        <w:t>If the zone condition with natural ventilation is within the extended comfort region, cooling is not invoked.</w:t>
      </w:r>
    </w:p>
    <w:p w14:paraId="528C826F" w14:textId="1FB642DD" w:rsidR="00484858" w:rsidRDefault="00605B2A" w:rsidP="00F55D71">
      <w:pPr>
        <w:pStyle w:val="ListParagraph"/>
        <w:widowControl w:val="0"/>
        <w:numPr>
          <w:ilvl w:val="0"/>
          <w:numId w:val="49"/>
        </w:numPr>
        <w:spacing w:before="120" w:after="120"/>
        <w:ind w:left="426" w:hanging="426"/>
        <w:contextualSpacing w:val="0"/>
        <w:rPr>
          <w:lang w:eastAsia="en-AU"/>
        </w:rPr>
      </w:pPr>
      <w:r w:rsidRPr="000F08EC">
        <w:rPr>
          <w:lang w:eastAsia="en-AU"/>
        </w:rPr>
        <w:t xml:space="preserve">If the zone condition with natural ventilation remains outside the extended comfort region, and ceiling fans are available in that zone, the indoor air speed calculated from natural ventilation is replaced by an indoor air speed appropriate to the number of fans and zone floor area (based on the cooling benefit of </w:t>
      </w:r>
      <w:r w:rsidR="003E52C7">
        <w:rPr>
          <w:lang w:eastAsia="en-AU"/>
        </w:rPr>
        <w:t xml:space="preserve">the </w:t>
      </w:r>
      <w:r w:rsidRPr="000F08EC">
        <w:rPr>
          <w:lang w:eastAsia="en-AU"/>
        </w:rPr>
        <w:t>ceiling fans). If the zone condition with ceiling fans and natural ventilation is within the extended comfort region, cooling is not invoked.</w:t>
      </w:r>
    </w:p>
    <w:p w14:paraId="52D6B039" w14:textId="4A3C705D" w:rsidR="008B3A6F" w:rsidRPr="00605B2A" w:rsidRDefault="008B3A6F" w:rsidP="00F55D71">
      <w:pPr>
        <w:pStyle w:val="ListParagraph"/>
        <w:widowControl w:val="0"/>
        <w:numPr>
          <w:ilvl w:val="0"/>
          <w:numId w:val="49"/>
        </w:numPr>
        <w:spacing w:before="120" w:after="120"/>
        <w:ind w:left="426" w:hanging="426"/>
        <w:contextualSpacing w:val="0"/>
        <w:rPr>
          <w:lang w:eastAsia="en-AU"/>
        </w:rPr>
      </w:pPr>
      <w:r w:rsidRPr="008B3A6F">
        <w:rPr>
          <w:lang w:eastAsia="en-AU"/>
        </w:rPr>
        <w:t>If the zone condition with ceiling fans and natural ventilation is still outside the extended comfort region, the zone openings are closed, ceiling fans (if any) are switched off, and sufficient cooling is applied so that the zone temperature at the end of the hour is the cooling thermostat setting.</w:t>
      </w:r>
    </w:p>
    <w:p w14:paraId="1F87A5B4" w14:textId="637A74B1" w:rsidR="002F235C" w:rsidRPr="000F08EC" w:rsidRDefault="002F235C" w:rsidP="00A54242">
      <w:pPr>
        <w:widowControl w:val="0"/>
        <w:tabs>
          <w:tab w:val="left" w:pos="426"/>
        </w:tabs>
        <w:rPr>
          <w:lang w:eastAsia="en-AU"/>
        </w:rPr>
      </w:pPr>
      <w:r w:rsidRPr="000F08EC">
        <w:rPr>
          <w:lang w:eastAsia="en-AU"/>
        </w:rPr>
        <w:t xml:space="preserve">Note that the cooling calculations include a generic model of a residential air conditioner cooling coil, so that dehumidification occurs when cooling is invoked i.e. moisture condensing due to the cooling of the air. The </w:t>
      </w:r>
      <w:r>
        <w:rPr>
          <w:lang w:eastAsia="en-AU"/>
        </w:rPr>
        <w:t xml:space="preserve">energy extracted from the air to reduce its humidity </w:t>
      </w:r>
      <w:r w:rsidRPr="000F08EC">
        <w:rPr>
          <w:lang w:eastAsia="en-AU"/>
        </w:rPr>
        <w:t>is reported as the latent cooling energy.</w:t>
      </w:r>
    </w:p>
    <w:p w14:paraId="67F958BA" w14:textId="77777777" w:rsidR="00C7035C" w:rsidRDefault="00C7035C">
      <w:pPr>
        <w:spacing w:before="0"/>
        <w:rPr>
          <w:caps/>
          <w:color w:val="000000" w:themeColor="text1"/>
          <w:spacing w:val="20"/>
          <w:sz w:val="28"/>
          <w:szCs w:val="28"/>
          <w:lang w:eastAsia="en-AU"/>
        </w:rPr>
      </w:pPr>
      <w:bookmarkStart w:id="26" w:name="_Toc348702125"/>
      <w:r>
        <w:rPr>
          <w:lang w:eastAsia="en-AU"/>
        </w:rPr>
        <w:br w:type="page"/>
      </w:r>
    </w:p>
    <w:p w14:paraId="31ECB16D" w14:textId="49D0BD42" w:rsidR="002F235C" w:rsidRPr="000F08EC" w:rsidRDefault="002F235C" w:rsidP="003C18CC">
      <w:pPr>
        <w:pStyle w:val="Heading1"/>
      </w:pPr>
      <w:r w:rsidRPr="000F08EC">
        <w:rPr>
          <w:lang w:eastAsia="en-AU"/>
        </w:rPr>
        <w:lastRenderedPageBreak/>
        <w:t xml:space="preserve">Appendix C: </w:t>
      </w:r>
      <w:r w:rsidRPr="000F08EC">
        <w:t>Wind Speed and Direction Analysis for selected climates</w:t>
      </w:r>
      <w:bookmarkEnd w:id="26"/>
    </w:p>
    <w:p w14:paraId="63E31FD9" w14:textId="102BFF9A" w:rsidR="00D93F24" w:rsidRDefault="002F235C" w:rsidP="002F235C">
      <w:r w:rsidRPr="000F08EC">
        <w:t>Wind directions which have both wind speeds &gt;3</w:t>
      </w:r>
      <w:r w:rsidR="000B13AE">
        <w:t xml:space="preserve"> </w:t>
      </w:r>
      <w:r w:rsidRPr="000F08EC">
        <w:t>m/s (measured at weather station – may be as low as 1</w:t>
      </w:r>
      <w:r w:rsidR="000B13AE">
        <w:t xml:space="preserve"> </w:t>
      </w:r>
      <w:r w:rsidRPr="000F08EC">
        <w:t>m/s through house) and temperatures between 20 and 30</w:t>
      </w:r>
      <w:r w:rsidR="000B13AE" w:rsidRPr="000B13AE">
        <w:rPr>
          <w:vertAlign w:val="superscript"/>
        </w:rPr>
        <w:t>o</w:t>
      </w:r>
      <w:r w:rsidR="000B13AE" w:rsidRPr="000B13AE">
        <w:t>C</w:t>
      </w:r>
      <w:r w:rsidRPr="000F08EC">
        <w:t xml:space="preserve"> will provide the best cross ventilation and should have windows with the largest openable areas on this orientation.</w:t>
      </w:r>
      <w:r w:rsidR="00D93F24">
        <w:t xml:space="preserve"> </w:t>
      </w:r>
    </w:p>
    <w:p w14:paraId="605F5D91" w14:textId="57C01D37" w:rsidR="002F235C" w:rsidRPr="000F08EC" w:rsidRDefault="00D93F24" w:rsidP="002F235C">
      <w:r>
        <w:t>The wind speeds and directions for the locations used in this study are shown in Figure 5 to 10.</w:t>
      </w:r>
    </w:p>
    <w:tbl>
      <w:tblPr>
        <w:tblStyle w:val="MediumGrid3-Accent1"/>
        <w:tblW w:w="0" w:type="auto"/>
        <w:tblLook w:val="0620" w:firstRow="1" w:lastRow="0" w:firstColumn="0" w:lastColumn="0" w:noHBand="1" w:noVBand="1"/>
      </w:tblPr>
      <w:tblGrid>
        <w:gridCol w:w="8516"/>
      </w:tblGrid>
      <w:tr w:rsidR="002F235C" w:rsidRPr="000F08EC" w14:paraId="0DE985DD" w14:textId="77777777" w:rsidTr="00E95B6A">
        <w:trPr>
          <w:cnfStyle w:val="100000000000" w:firstRow="1" w:lastRow="0" w:firstColumn="0" w:lastColumn="0" w:oddVBand="0" w:evenVBand="0" w:oddHBand="0" w:evenHBand="0" w:firstRowFirstColumn="0" w:firstRowLastColumn="0" w:lastRowFirstColumn="0" w:lastRowLastColumn="0"/>
        </w:trPr>
        <w:tc>
          <w:tcPr>
            <w:tcW w:w="8516" w:type="dxa"/>
          </w:tcPr>
          <w:p w14:paraId="45955BA4" w14:textId="69FE1447" w:rsidR="002F235C" w:rsidRPr="000F08EC" w:rsidRDefault="00D93F24" w:rsidP="00E95B6A">
            <w:pPr>
              <w:rPr>
                <w:lang w:val="en-AU"/>
              </w:rPr>
            </w:pPr>
            <w:r>
              <w:rPr>
                <w:lang w:val="en-AU"/>
              </w:rPr>
              <w:t xml:space="preserve">Figure 5 </w:t>
            </w:r>
            <w:r w:rsidR="002F235C" w:rsidRPr="000F08EC">
              <w:rPr>
                <w:lang w:val="en-AU"/>
              </w:rPr>
              <w:t>Darwin wind analysis</w:t>
            </w:r>
            <w:r w:rsidR="00EA61A9">
              <w:rPr>
                <w:lang w:val="en-AU"/>
              </w:rPr>
              <w:t xml:space="preserve"> (NatHERS climate file 1)</w:t>
            </w:r>
          </w:p>
        </w:tc>
      </w:tr>
      <w:tr w:rsidR="002F235C" w:rsidRPr="000F08EC" w14:paraId="547F5A1C" w14:textId="77777777" w:rsidTr="00E95B6A">
        <w:tc>
          <w:tcPr>
            <w:tcW w:w="8516" w:type="dxa"/>
          </w:tcPr>
          <w:p w14:paraId="52C1163F" w14:textId="77777777" w:rsidR="002F235C" w:rsidRPr="000F08EC" w:rsidRDefault="002F235C" w:rsidP="00E95B6A">
            <w:pPr>
              <w:rPr>
                <w:lang w:val="en-AU"/>
              </w:rPr>
            </w:pPr>
            <w:r w:rsidRPr="000F08EC">
              <w:rPr>
                <w:noProof/>
                <w:lang w:eastAsia="en-AU"/>
              </w:rPr>
              <w:drawing>
                <wp:inline distT="0" distB="0" distL="0" distR="0" wp14:anchorId="5209CE09" wp14:editId="5D321937">
                  <wp:extent cx="4320000" cy="3137771"/>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r w:rsidR="002F235C" w:rsidRPr="000F08EC" w14:paraId="7B0BEF8B" w14:textId="77777777" w:rsidTr="00E95B6A">
        <w:tc>
          <w:tcPr>
            <w:tcW w:w="8516" w:type="dxa"/>
          </w:tcPr>
          <w:p w14:paraId="34B0BB3D" w14:textId="77777777" w:rsidR="002F235C" w:rsidRPr="000F08EC" w:rsidRDefault="002F235C" w:rsidP="00E95B6A">
            <w:pPr>
              <w:rPr>
                <w:lang w:val="en-AU"/>
              </w:rPr>
            </w:pPr>
            <w:r w:rsidRPr="000F08EC">
              <w:rPr>
                <w:noProof/>
                <w:lang w:eastAsia="en-AU"/>
              </w:rPr>
              <w:drawing>
                <wp:inline distT="0" distB="0" distL="0" distR="0" wp14:anchorId="65FE4D09" wp14:editId="67DE4E59">
                  <wp:extent cx="4320000" cy="3137771"/>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bl>
    <w:p w14:paraId="13F1A647" w14:textId="77777777" w:rsidR="002F235C" w:rsidRPr="000F08EC" w:rsidRDefault="002F235C" w:rsidP="002F235C">
      <w:r w:rsidRPr="000F08EC">
        <w:br w:type="page"/>
      </w:r>
    </w:p>
    <w:tbl>
      <w:tblPr>
        <w:tblStyle w:val="MediumGrid3-Accent1"/>
        <w:tblW w:w="0" w:type="auto"/>
        <w:tblLook w:val="0620" w:firstRow="1" w:lastRow="0" w:firstColumn="0" w:lastColumn="0" w:noHBand="1" w:noVBand="1"/>
      </w:tblPr>
      <w:tblGrid>
        <w:gridCol w:w="8516"/>
      </w:tblGrid>
      <w:tr w:rsidR="002F235C" w:rsidRPr="000F08EC" w14:paraId="55B3837E" w14:textId="77777777" w:rsidTr="00E95B6A">
        <w:trPr>
          <w:cnfStyle w:val="100000000000" w:firstRow="1" w:lastRow="0" w:firstColumn="0" w:lastColumn="0" w:oddVBand="0" w:evenVBand="0" w:oddHBand="0" w:evenHBand="0" w:firstRowFirstColumn="0" w:firstRowLastColumn="0" w:lastRowFirstColumn="0" w:lastRowLastColumn="0"/>
        </w:trPr>
        <w:tc>
          <w:tcPr>
            <w:tcW w:w="8516" w:type="dxa"/>
          </w:tcPr>
          <w:p w14:paraId="3884B228" w14:textId="37CA6802" w:rsidR="002F235C" w:rsidRPr="000F08EC" w:rsidRDefault="00D93F24" w:rsidP="00F55D71">
            <w:pPr>
              <w:rPr>
                <w:lang w:val="en-AU"/>
              </w:rPr>
            </w:pPr>
            <w:r>
              <w:rPr>
                <w:lang w:val="en-AU"/>
              </w:rPr>
              <w:lastRenderedPageBreak/>
              <w:t xml:space="preserve">Figure 6 </w:t>
            </w:r>
            <w:r w:rsidR="002F235C" w:rsidRPr="000F08EC">
              <w:rPr>
                <w:lang w:val="en-AU"/>
              </w:rPr>
              <w:t xml:space="preserve">Townsville </w:t>
            </w:r>
            <w:r w:rsidR="00F55D71">
              <w:rPr>
                <w:lang w:val="en-AU"/>
              </w:rPr>
              <w:t>w</w:t>
            </w:r>
            <w:r w:rsidR="002F235C" w:rsidRPr="000F08EC">
              <w:rPr>
                <w:lang w:val="en-AU"/>
              </w:rPr>
              <w:t xml:space="preserve">ind </w:t>
            </w:r>
            <w:r w:rsidR="00F55D71">
              <w:rPr>
                <w:lang w:val="en-AU"/>
              </w:rPr>
              <w:t>a</w:t>
            </w:r>
            <w:r w:rsidR="002F235C" w:rsidRPr="000F08EC">
              <w:rPr>
                <w:lang w:val="en-AU"/>
              </w:rPr>
              <w:t>nalysis</w:t>
            </w:r>
            <w:r w:rsidR="00EA61A9">
              <w:rPr>
                <w:lang w:val="en-AU"/>
              </w:rPr>
              <w:t xml:space="preserve"> (NatHERS climate file 5)</w:t>
            </w:r>
          </w:p>
        </w:tc>
      </w:tr>
      <w:tr w:rsidR="002F235C" w:rsidRPr="000F08EC" w14:paraId="3D0740D3" w14:textId="77777777" w:rsidTr="00E95B6A">
        <w:tc>
          <w:tcPr>
            <w:tcW w:w="8516" w:type="dxa"/>
          </w:tcPr>
          <w:p w14:paraId="62C8663E" w14:textId="77777777" w:rsidR="002F235C" w:rsidRPr="000F08EC" w:rsidRDefault="002F235C" w:rsidP="00E95B6A">
            <w:pPr>
              <w:rPr>
                <w:lang w:val="en-AU"/>
              </w:rPr>
            </w:pPr>
            <w:r w:rsidRPr="000F08EC">
              <w:rPr>
                <w:noProof/>
                <w:lang w:eastAsia="en-AU"/>
              </w:rPr>
              <w:drawing>
                <wp:inline distT="0" distB="0" distL="0" distR="0" wp14:anchorId="5670A4BE" wp14:editId="3A6CE2E4">
                  <wp:extent cx="4320000" cy="3137771"/>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r w:rsidR="002F235C" w:rsidRPr="000F08EC" w14:paraId="182295CB" w14:textId="77777777" w:rsidTr="00E95B6A">
        <w:tc>
          <w:tcPr>
            <w:tcW w:w="8516" w:type="dxa"/>
          </w:tcPr>
          <w:p w14:paraId="5A4EB27F" w14:textId="77777777" w:rsidR="002F235C" w:rsidRPr="000F08EC" w:rsidRDefault="002F235C" w:rsidP="00E95B6A">
            <w:pPr>
              <w:rPr>
                <w:lang w:val="en-AU"/>
              </w:rPr>
            </w:pPr>
            <w:r w:rsidRPr="000F08EC">
              <w:rPr>
                <w:noProof/>
                <w:lang w:eastAsia="en-AU"/>
              </w:rPr>
              <w:drawing>
                <wp:inline distT="0" distB="0" distL="0" distR="0" wp14:anchorId="7E4924CF" wp14:editId="57160D30">
                  <wp:extent cx="4320000" cy="3137771"/>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bl>
    <w:p w14:paraId="01D9568E" w14:textId="77777777" w:rsidR="002F235C" w:rsidRPr="000F08EC" w:rsidRDefault="002F235C" w:rsidP="002F235C">
      <w:r w:rsidRPr="000F08EC">
        <w:br w:type="page"/>
      </w:r>
    </w:p>
    <w:tbl>
      <w:tblPr>
        <w:tblStyle w:val="MediumGrid3-Accent1"/>
        <w:tblW w:w="0" w:type="auto"/>
        <w:tblLook w:val="0620" w:firstRow="1" w:lastRow="0" w:firstColumn="0" w:lastColumn="0" w:noHBand="1" w:noVBand="1"/>
      </w:tblPr>
      <w:tblGrid>
        <w:gridCol w:w="8516"/>
      </w:tblGrid>
      <w:tr w:rsidR="002F235C" w:rsidRPr="000F08EC" w14:paraId="1350520D" w14:textId="77777777" w:rsidTr="00E95B6A">
        <w:trPr>
          <w:cnfStyle w:val="100000000000" w:firstRow="1" w:lastRow="0" w:firstColumn="0" w:lastColumn="0" w:oddVBand="0" w:evenVBand="0" w:oddHBand="0" w:evenHBand="0" w:firstRowFirstColumn="0" w:firstRowLastColumn="0" w:lastRowFirstColumn="0" w:lastRowLastColumn="0"/>
        </w:trPr>
        <w:tc>
          <w:tcPr>
            <w:tcW w:w="8516" w:type="dxa"/>
          </w:tcPr>
          <w:p w14:paraId="09DA35D8" w14:textId="3535F0E4" w:rsidR="002F235C" w:rsidRPr="000F08EC" w:rsidRDefault="00D93F24" w:rsidP="00EA61A9">
            <w:pPr>
              <w:rPr>
                <w:lang w:val="en-AU"/>
              </w:rPr>
            </w:pPr>
            <w:r>
              <w:rPr>
                <w:lang w:val="en-AU"/>
              </w:rPr>
              <w:lastRenderedPageBreak/>
              <w:t xml:space="preserve">Figure 7 </w:t>
            </w:r>
            <w:r w:rsidR="002F235C" w:rsidRPr="000F08EC">
              <w:rPr>
                <w:lang w:val="en-AU"/>
              </w:rPr>
              <w:t xml:space="preserve">Brisbane </w:t>
            </w:r>
            <w:r w:rsidR="00EA61A9">
              <w:rPr>
                <w:lang w:val="en-AU"/>
              </w:rPr>
              <w:t>w</w:t>
            </w:r>
            <w:r w:rsidR="002F235C" w:rsidRPr="000F08EC">
              <w:rPr>
                <w:lang w:val="en-AU"/>
              </w:rPr>
              <w:t xml:space="preserve">ind </w:t>
            </w:r>
            <w:r w:rsidR="00EA61A9">
              <w:rPr>
                <w:lang w:val="en-AU"/>
              </w:rPr>
              <w:t>a</w:t>
            </w:r>
            <w:r w:rsidR="002F235C" w:rsidRPr="000F08EC">
              <w:rPr>
                <w:lang w:val="en-AU"/>
              </w:rPr>
              <w:t>nalysis</w:t>
            </w:r>
            <w:r w:rsidR="00EA61A9">
              <w:rPr>
                <w:lang w:val="en-AU"/>
              </w:rPr>
              <w:t xml:space="preserve"> (NatHERS climate file 10)</w:t>
            </w:r>
          </w:p>
        </w:tc>
      </w:tr>
      <w:tr w:rsidR="002F235C" w:rsidRPr="000F08EC" w14:paraId="41D57C84" w14:textId="77777777" w:rsidTr="00E95B6A">
        <w:tc>
          <w:tcPr>
            <w:tcW w:w="8516" w:type="dxa"/>
          </w:tcPr>
          <w:p w14:paraId="0B687823" w14:textId="77777777" w:rsidR="002F235C" w:rsidRPr="000F08EC" w:rsidRDefault="002F235C" w:rsidP="00E95B6A">
            <w:pPr>
              <w:rPr>
                <w:lang w:val="en-AU"/>
              </w:rPr>
            </w:pPr>
            <w:r w:rsidRPr="000F08EC">
              <w:rPr>
                <w:noProof/>
                <w:lang w:eastAsia="en-AU"/>
              </w:rPr>
              <w:drawing>
                <wp:inline distT="0" distB="0" distL="0" distR="0" wp14:anchorId="0404CB2D" wp14:editId="46F31D91">
                  <wp:extent cx="4320000" cy="3137771"/>
                  <wp:effectExtent l="0" t="0" r="444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r w:rsidR="002F235C" w:rsidRPr="000F08EC" w14:paraId="1FE0BD44" w14:textId="77777777" w:rsidTr="00E95B6A">
        <w:tc>
          <w:tcPr>
            <w:tcW w:w="8516" w:type="dxa"/>
          </w:tcPr>
          <w:p w14:paraId="3616B313" w14:textId="77777777" w:rsidR="002F235C" w:rsidRPr="000F08EC" w:rsidRDefault="002F235C" w:rsidP="00E95B6A">
            <w:pPr>
              <w:rPr>
                <w:lang w:val="en-AU"/>
              </w:rPr>
            </w:pPr>
            <w:r w:rsidRPr="000F08EC">
              <w:rPr>
                <w:noProof/>
                <w:lang w:eastAsia="en-AU"/>
              </w:rPr>
              <w:drawing>
                <wp:inline distT="0" distB="0" distL="0" distR="0" wp14:anchorId="77C2218F" wp14:editId="6D8E5BA4">
                  <wp:extent cx="4320000" cy="3137771"/>
                  <wp:effectExtent l="0" t="0" r="444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bl>
    <w:p w14:paraId="0BC9999F" w14:textId="77777777" w:rsidR="002F235C" w:rsidRPr="000F08EC" w:rsidRDefault="002F235C" w:rsidP="002F235C">
      <w:r w:rsidRPr="000F08EC">
        <w:br w:type="page"/>
      </w:r>
    </w:p>
    <w:tbl>
      <w:tblPr>
        <w:tblStyle w:val="MediumGrid3-Accent1"/>
        <w:tblW w:w="0" w:type="auto"/>
        <w:tblLook w:val="0620" w:firstRow="1" w:lastRow="0" w:firstColumn="0" w:lastColumn="0" w:noHBand="1" w:noVBand="1"/>
      </w:tblPr>
      <w:tblGrid>
        <w:gridCol w:w="8516"/>
      </w:tblGrid>
      <w:tr w:rsidR="002F235C" w:rsidRPr="000F08EC" w14:paraId="214A05D8" w14:textId="77777777" w:rsidTr="00E95B6A">
        <w:trPr>
          <w:cnfStyle w:val="100000000000" w:firstRow="1" w:lastRow="0" w:firstColumn="0" w:lastColumn="0" w:oddVBand="0" w:evenVBand="0" w:oddHBand="0" w:evenHBand="0" w:firstRowFirstColumn="0" w:firstRowLastColumn="0" w:lastRowFirstColumn="0" w:lastRowLastColumn="0"/>
        </w:trPr>
        <w:tc>
          <w:tcPr>
            <w:tcW w:w="8516" w:type="dxa"/>
          </w:tcPr>
          <w:p w14:paraId="501719EA" w14:textId="738D314D" w:rsidR="002F235C" w:rsidRPr="000F08EC" w:rsidRDefault="00D93F24" w:rsidP="00E95B6A">
            <w:pPr>
              <w:rPr>
                <w:lang w:val="en-AU"/>
              </w:rPr>
            </w:pPr>
            <w:r>
              <w:rPr>
                <w:lang w:val="en-AU"/>
              </w:rPr>
              <w:lastRenderedPageBreak/>
              <w:t xml:space="preserve">Figure 8 </w:t>
            </w:r>
            <w:r w:rsidR="002F235C" w:rsidRPr="000F08EC">
              <w:rPr>
                <w:lang w:val="en-AU"/>
              </w:rPr>
              <w:t>Alice Springs wind analysis</w:t>
            </w:r>
            <w:r w:rsidR="00EA61A9">
              <w:rPr>
                <w:lang w:val="en-AU"/>
              </w:rPr>
              <w:t xml:space="preserve"> (NatHERS climate file 6)</w:t>
            </w:r>
          </w:p>
        </w:tc>
      </w:tr>
      <w:tr w:rsidR="002F235C" w:rsidRPr="000F08EC" w14:paraId="30B9BA82" w14:textId="77777777" w:rsidTr="00E95B6A">
        <w:tc>
          <w:tcPr>
            <w:tcW w:w="8516" w:type="dxa"/>
          </w:tcPr>
          <w:p w14:paraId="2FCEEF29" w14:textId="77777777" w:rsidR="002F235C" w:rsidRPr="000F08EC" w:rsidRDefault="002F235C" w:rsidP="00E95B6A">
            <w:pPr>
              <w:rPr>
                <w:lang w:val="en-AU"/>
              </w:rPr>
            </w:pPr>
            <w:r w:rsidRPr="000F08EC">
              <w:rPr>
                <w:noProof/>
                <w:lang w:eastAsia="en-AU"/>
              </w:rPr>
              <w:drawing>
                <wp:inline distT="0" distB="0" distL="0" distR="0" wp14:anchorId="095E839D" wp14:editId="09EBDA35">
                  <wp:extent cx="4320000" cy="3137771"/>
                  <wp:effectExtent l="0" t="0" r="444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r w:rsidR="002F235C" w:rsidRPr="000F08EC" w14:paraId="6591CB60" w14:textId="77777777" w:rsidTr="00E95B6A">
        <w:tc>
          <w:tcPr>
            <w:tcW w:w="8516" w:type="dxa"/>
          </w:tcPr>
          <w:p w14:paraId="6034D30F" w14:textId="77777777" w:rsidR="002F235C" w:rsidRPr="000F08EC" w:rsidRDefault="002F235C" w:rsidP="00E95B6A">
            <w:pPr>
              <w:rPr>
                <w:lang w:val="en-AU"/>
              </w:rPr>
            </w:pPr>
            <w:r w:rsidRPr="000F08EC">
              <w:rPr>
                <w:noProof/>
                <w:lang w:eastAsia="en-AU"/>
              </w:rPr>
              <w:drawing>
                <wp:inline distT="0" distB="0" distL="0" distR="0" wp14:anchorId="381ED143" wp14:editId="114EBF0D">
                  <wp:extent cx="4320000" cy="3137771"/>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bl>
    <w:p w14:paraId="2534156B" w14:textId="77777777" w:rsidR="002F235C" w:rsidRPr="000F08EC" w:rsidRDefault="002F235C" w:rsidP="002F235C">
      <w:r w:rsidRPr="000F08EC">
        <w:br w:type="page"/>
      </w:r>
    </w:p>
    <w:tbl>
      <w:tblPr>
        <w:tblStyle w:val="MediumGrid3-Accent1"/>
        <w:tblW w:w="0" w:type="auto"/>
        <w:tblLook w:val="0620" w:firstRow="1" w:lastRow="0" w:firstColumn="0" w:lastColumn="0" w:noHBand="1" w:noVBand="1"/>
      </w:tblPr>
      <w:tblGrid>
        <w:gridCol w:w="8516"/>
      </w:tblGrid>
      <w:tr w:rsidR="002F235C" w:rsidRPr="000F08EC" w14:paraId="0D5C2B0F" w14:textId="77777777" w:rsidTr="00E95B6A">
        <w:trPr>
          <w:cnfStyle w:val="100000000000" w:firstRow="1" w:lastRow="0" w:firstColumn="0" w:lastColumn="0" w:oddVBand="0" w:evenVBand="0" w:oddHBand="0" w:evenHBand="0" w:firstRowFirstColumn="0" w:firstRowLastColumn="0" w:lastRowFirstColumn="0" w:lastRowLastColumn="0"/>
        </w:trPr>
        <w:tc>
          <w:tcPr>
            <w:tcW w:w="8516" w:type="dxa"/>
          </w:tcPr>
          <w:p w14:paraId="5A2660CB" w14:textId="716719FD" w:rsidR="002F235C" w:rsidRPr="000F08EC" w:rsidRDefault="00D93F24" w:rsidP="00EA61A9">
            <w:pPr>
              <w:rPr>
                <w:lang w:val="en-AU"/>
              </w:rPr>
            </w:pPr>
            <w:r>
              <w:rPr>
                <w:lang w:val="en-AU"/>
              </w:rPr>
              <w:lastRenderedPageBreak/>
              <w:t xml:space="preserve">Figure 9 </w:t>
            </w:r>
            <w:r w:rsidR="002F235C" w:rsidRPr="000F08EC">
              <w:rPr>
                <w:lang w:val="en-AU"/>
              </w:rPr>
              <w:t>Emerald wind analysis (</w:t>
            </w:r>
            <w:r w:rsidR="00EA61A9">
              <w:rPr>
                <w:lang w:val="en-AU"/>
              </w:rPr>
              <w:t xml:space="preserve">for Charleville NatHERS </w:t>
            </w:r>
            <w:r w:rsidR="002F235C" w:rsidRPr="000F08EC">
              <w:rPr>
                <w:lang w:val="en-AU"/>
              </w:rPr>
              <w:t xml:space="preserve">climate </w:t>
            </w:r>
            <w:r w:rsidR="00EA61A9">
              <w:rPr>
                <w:lang w:val="en-AU"/>
              </w:rPr>
              <w:t xml:space="preserve">file </w:t>
            </w:r>
            <w:r w:rsidR="002F235C" w:rsidRPr="000F08EC">
              <w:rPr>
                <w:lang w:val="en-AU"/>
              </w:rPr>
              <w:t>19)</w:t>
            </w:r>
          </w:p>
        </w:tc>
      </w:tr>
      <w:tr w:rsidR="002F235C" w:rsidRPr="000F08EC" w14:paraId="45EBFFAA" w14:textId="77777777" w:rsidTr="00E95B6A">
        <w:tc>
          <w:tcPr>
            <w:tcW w:w="8516" w:type="dxa"/>
          </w:tcPr>
          <w:p w14:paraId="23EC93BA" w14:textId="77777777" w:rsidR="002F235C" w:rsidRPr="000F08EC" w:rsidRDefault="002F235C" w:rsidP="00E95B6A">
            <w:pPr>
              <w:rPr>
                <w:lang w:val="en-AU"/>
              </w:rPr>
            </w:pPr>
            <w:r w:rsidRPr="000F08EC">
              <w:rPr>
                <w:noProof/>
                <w:lang w:eastAsia="en-AU"/>
              </w:rPr>
              <w:drawing>
                <wp:inline distT="0" distB="0" distL="0" distR="0" wp14:anchorId="150402AF" wp14:editId="55E7A673">
                  <wp:extent cx="4320000" cy="3137771"/>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r w:rsidR="002F235C" w:rsidRPr="000F08EC" w14:paraId="0D4BC219" w14:textId="77777777" w:rsidTr="00E95B6A">
        <w:tc>
          <w:tcPr>
            <w:tcW w:w="8516" w:type="dxa"/>
          </w:tcPr>
          <w:p w14:paraId="09BC0656" w14:textId="77777777" w:rsidR="002F235C" w:rsidRPr="000F08EC" w:rsidRDefault="002F235C" w:rsidP="00E95B6A">
            <w:pPr>
              <w:rPr>
                <w:lang w:val="en-AU"/>
              </w:rPr>
            </w:pPr>
            <w:r w:rsidRPr="000F08EC">
              <w:rPr>
                <w:noProof/>
                <w:lang w:eastAsia="en-AU"/>
              </w:rPr>
              <w:drawing>
                <wp:inline distT="0" distB="0" distL="0" distR="0" wp14:anchorId="32E9706E" wp14:editId="408AFFF5">
                  <wp:extent cx="4320000" cy="3137771"/>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bl>
    <w:p w14:paraId="2E61FD0B" w14:textId="77777777" w:rsidR="002F235C" w:rsidRPr="000F08EC" w:rsidRDefault="002F235C" w:rsidP="002F235C">
      <w:r w:rsidRPr="000F08EC">
        <w:br w:type="page"/>
      </w:r>
    </w:p>
    <w:tbl>
      <w:tblPr>
        <w:tblStyle w:val="MediumGrid3-Accent1"/>
        <w:tblW w:w="0" w:type="auto"/>
        <w:tblLook w:val="0620" w:firstRow="1" w:lastRow="0" w:firstColumn="0" w:lastColumn="0" w:noHBand="1" w:noVBand="1"/>
      </w:tblPr>
      <w:tblGrid>
        <w:gridCol w:w="8516"/>
      </w:tblGrid>
      <w:tr w:rsidR="002F235C" w:rsidRPr="000F08EC" w14:paraId="1A90DC1A" w14:textId="77777777" w:rsidTr="00E95B6A">
        <w:trPr>
          <w:cnfStyle w:val="100000000000" w:firstRow="1" w:lastRow="0" w:firstColumn="0" w:lastColumn="0" w:oddVBand="0" w:evenVBand="0" w:oddHBand="0" w:evenHBand="0" w:firstRowFirstColumn="0" w:firstRowLastColumn="0" w:lastRowFirstColumn="0" w:lastRowLastColumn="0"/>
        </w:trPr>
        <w:tc>
          <w:tcPr>
            <w:tcW w:w="8516" w:type="dxa"/>
          </w:tcPr>
          <w:p w14:paraId="00355F2C" w14:textId="5A68E535" w:rsidR="002F235C" w:rsidRPr="000F08EC" w:rsidRDefault="00D93F24" w:rsidP="00EA61A9">
            <w:pPr>
              <w:rPr>
                <w:lang w:val="en-AU"/>
              </w:rPr>
            </w:pPr>
            <w:r>
              <w:rPr>
                <w:lang w:val="en-AU"/>
              </w:rPr>
              <w:lastRenderedPageBreak/>
              <w:t xml:space="preserve">Figure 10 </w:t>
            </w:r>
            <w:r w:rsidR="002F235C" w:rsidRPr="000F08EC">
              <w:rPr>
                <w:lang w:val="en-AU"/>
              </w:rPr>
              <w:t>Toowoomba wind analysis (</w:t>
            </w:r>
            <w:r w:rsidR="00EA61A9">
              <w:rPr>
                <w:lang w:val="en-AU"/>
              </w:rPr>
              <w:t>for Oakey NatHERS c</w:t>
            </w:r>
            <w:r w:rsidR="002F235C" w:rsidRPr="000F08EC">
              <w:rPr>
                <w:lang w:val="en-AU"/>
              </w:rPr>
              <w:t xml:space="preserve">limate </w:t>
            </w:r>
            <w:r w:rsidR="00EA61A9">
              <w:rPr>
                <w:lang w:val="en-AU"/>
              </w:rPr>
              <w:t xml:space="preserve">file </w:t>
            </w:r>
            <w:r w:rsidR="002F235C" w:rsidRPr="000F08EC">
              <w:rPr>
                <w:lang w:val="en-AU"/>
              </w:rPr>
              <w:t>50)</w:t>
            </w:r>
          </w:p>
        </w:tc>
      </w:tr>
      <w:tr w:rsidR="002F235C" w:rsidRPr="000F08EC" w14:paraId="580D1BFD" w14:textId="77777777" w:rsidTr="00E95B6A">
        <w:tc>
          <w:tcPr>
            <w:tcW w:w="8516" w:type="dxa"/>
          </w:tcPr>
          <w:p w14:paraId="42587F01" w14:textId="77777777" w:rsidR="002F235C" w:rsidRPr="000F08EC" w:rsidRDefault="002F235C" w:rsidP="00E95B6A">
            <w:pPr>
              <w:rPr>
                <w:lang w:val="en-AU"/>
              </w:rPr>
            </w:pPr>
            <w:r w:rsidRPr="000F08EC">
              <w:rPr>
                <w:noProof/>
                <w:lang w:eastAsia="en-AU"/>
              </w:rPr>
              <w:drawing>
                <wp:inline distT="0" distB="0" distL="0" distR="0" wp14:anchorId="2F8A253C" wp14:editId="61C3305B">
                  <wp:extent cx="4320000" cy="3137771"/>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r w:rsidR="002F235C" w:rsidRPr="000F08EC" w14:paraId="7CF5FCB1" w14:textId="77777777" w:rsidTr="00E95B6A">
        <w:tc>
          <w:tcPr>
            <w:tcW w:w="8516" w:type="dxa"/>
          </w:tcPr>
          <w:p w14:paraId="09F7A808" w14:textId="77777777" w:rsidR="002F235C" w:rsidRPr="000F08EC" w:rsidRDefault="002F235C" w:rsidP="00E95B6A">
            <w:pPr>
              <w:rPr>
                <w:lang w:val="en-AU"/>
              </w:rPr>
            </w:pPr>
            <w:r w:rsidRPr="000F08EC">
              <w:rPr>
                <w:noProof/>
                <w:lang w:eastAsia="en-AU"/>
              </w:rPr>
              <w:drawing>
                <wp:inline distT="0" distB="0" distL="0" distR="0" wp14:anchorId="182310CB" wp14:editId="1447E748">
                  <wp:extent cx="4320000" cy="3137771"/>
                  <wp:effectExtent l="0" t="0" r="444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20000" cy="3137771"/>
                          </a:xfrm>
                          <a:prstGeom prst="rect">
                            <a:avLst/>
                          </a:prstGeom>
                          <a:noFill/>
                        </pic:spPr>
                      </pic:pic>
                    </a:graphicData>
                  </a:graphic>
                </wp:inline>
              </w:drawing>
            </w:r>
          </w:p>
        </w:tc>
      </w:tr>
    </w:tbl>
    <w:p w14:paraId="03EBFE93" w14:textId="77777777" w:rsidR="002F235C" w:rsidRPr="000F08EC" w:rsidRDefault="002F235C" w:rsidP="002F235C"/>
    <w:p w14:paraId="0F921304" w14:textId="77777777" w:rsidR="002F235C" w:rsidRPr="000F08EC" w:rsidRDefault="002F235C" w:rsidP="002F235C">
      <w:pPr>
        <w:rPr>
          <w:lang w:eastAsia="en-AU"/>
        </w:rPr>
      </w:pPr>
    </w:p>
    <w:p w14:paraId="71F02A1C" w14:textId="77777777" w:rsidR="00E95B6A" w:rsidRDefault="00E95B6A">
      <w:pPr>
        <w:spacing w:before="0"/>
        <w:rPr>
          <w:lang w:eastAsia="en-AU"/>
        </w:rPr>
      </w:pPr>
      <w:r>
        <w:rPr>
          <w:lang w:eastAsia="en-AU"/>
        </w:rPr>
        <w:br w:type="page"/>
      </w:r>
    </w:p>
    <w:p w14:paraId="258C7414" w14:textId="1F1E37CD" w:rsidR="00E95B6A" w:rsidRPr="000F08EC" w:rsidRDefault="00E95B6A" w:rsidP="003C18CC">
      <w:pPr>
        <w:pStyle w:val="Heading1"/>
      </w:pPr>
      <w:r w:rsidRPr="000F08EC">
        <w:rPr>
          <w:lang w:eastAsia="en-AU"/>
        </w:rPr>
        <w:lastRenderedPageBreak/>
        <w:t xml:space="preserve">Appendix </w:t>
      </w:r>
      <w:r>
        <w:rPr>
          <w:lang w:eastAsia="en-AU"/>
        </w:rPr>
        <w:t>D</w:t>
      </w:r>
      <w:r w:rsidRPr="000F08EC">
        <w:rPr>
          <w:lang w:eastAsia="en-AU"/>
        </w:rPr>
        <w:t xml:space="preserve">: </w:t>
      </w:r>
      <w:r>
        <w:t>House Selection</w:t>
      </w:r>
      <w:r w:rsidR="002506CD">
        <w:t xml:space="preserve"> &amp; Aspects of Methodology</w:t>
      </w:r>
    </w:p>
    <w:p w14:paraId="184DD924" w14:textId="77777777" w:rsidR="00E95B6A" w:rsidRPr="00C14C24" w:rsidRDefault="00E95B6A">
      <w:pPr>
        <w:pStyle w:val="Heading3"/>
      </w:pPr>
      <w:r>
        <w:t>Standard Houses</w:t>
      </w:r>
    </w:p>
    <w:p w14:paraId="7D90048E" w14:textId="24007E8B" w:rsidR="00E95B6A" w:rsidRPr="000F08EC" w:rsidRDefault="00E95B6A" w:rsidP="00E95B6A">
      <w:r w:rsidRPr="000F08EC">
        <w:t>Two house</w:t>
      </w:r>
      <w:r w:rsidR="005A0142">
        <w:t xml:space="preserve"> design</w:t>
      </w:r>
      <w:r w:rsidRPr="000F08EC">
        <w:t xml:space="preserve">s were selected to be typical of </w:t>
      </w:r>
      <w:r w:rsidR="00D03A6D">
        <w:t>market-led</w:t>
      </w:r>
      <w:r w:rsidRPr="000F08EC">
        <w:t xml:space="preserve"> housing in </w:t>
      </w:r>
      <w:r w:rsidR="0028441C">
        <w:t xml:space="preserve">Northern Australian </w:t>
      </w:r>
      <w:r w:rsidR="005A0142">
        <w:t xml:space="preserve"> </w:t>
      </w:r>
      <w:r w:rsidRPr="000F08EC">
        <w:t>climates. The houses were selected to:</w:t>
      </w:r>
    </w:p>
    <w:p w14:paraId="190BAA8F" w14:textId="5A292BD9" w:rsidR="00E95B6A" w:rsidRPr="000F08EC" w:rsidRDefault="00E95B6A" w:rsidP="00E95B6A">
      <w:pPr>
        <w:pStyle w:val="ListParagraph"/>
        <w:numPr>
          <w:ilvl w:val="0"/>
          <w:numId w:val="11"/>
        </w:numPr>
      </w:pPr>
      <w:r w:rsidRPr="000F08EC">
        <w:t>Be typical of spec house design</w:t>
      </w:r>
      <w:r w:rsidR="005A0142">
        <w:t>s</w:t>
      </w:r>
      <w:r w:rsidRPr="000F08EC">
        <w:t xml:space="preserve"> </w:t>
      </w:r>
      <w:r w:rsidR="005A0142">
        <w:t xml:space="preserve">being constructed </w:t>
      </w:r>
      <w:r w:rsidRPr="000F08EC">
        <w:t xml:space="preserve">throughout the climate zones evaluated. Both houses are built in reasonable volume by the </w:t>
      </w:r>
      <w:r w:rsidR="005A0142">
        <w:t xml:space="preserve">housing companies </w:t>
      </w:r>
      <w:r w:rsidRPr="000F08EC">
        <w:t>who provided the designs</w:t>
      </w:r>
      <w:r w:rsidR="005A0142">
        <w:t>. S</w:t>
      </w:r>
      <w:r w:rsidRPr="000F08EC">
        <w:t xml:space="preserve">imilar houses can be seen in the </w:t>
      </w:r>
      <w:r w:rsidR="00EC294E">
        <w:t>portfolio</w:t>
      </w:r>
      <w:r w:rsidRPr="000F08EC">
        <w:t xml:space="preserve"> of most of the volume </w:t>
      </w:r>
      <w:r w:rsidR="005A0142">
        <w:t xml:space="preserve">housing suppliers </w:t>
      </w:r>
      <w:r w:rsidRPr="000F08EC">
        <w:t xml:space="preserve">who </w:t>
      </w:r>
      <w:r w:rsidR="005A0142">
        <w:t xml:space="preserve">operate </w:t>
      </w:r>
      <w:r w:rsidRPr="000F08EC">
        <w:t>in these climates.</w:t>
      </w:r>
    </w:p>
    <w:p w14:paraId="6F9AE3DF" w14:textId="643A93F5" w:rsidR="00E95B6A" w:rsidRPr="000F08EC" w:rsidRDefault="00E95B6A" w:rsidP="00E95B6A">
      <w:pPr>
        <w:pStyle w:val="ListParagraph"/>
        <w:numPr>
          <w:ilvl w:val="0"/>
          <w:numId w:val="11"/>
        </w:numPr>
      </w:pPr>
      <w:r w:rsidRPr="000F08EC">
        <w:t>Provide a range of typical house sizes: a smaller single</w:t>
      </w:r>
      <w:r w:rsidR="005A0142">
        <w:t>-</w:t>
      </w:r>
      <w:r w:rsidRPr="000F08EC">
        <w:t>storey 4 bedroom house and a larger two</w:t>
      </w:r>
      <w:r w:rsidR="005A0142">
        <w:t>-</w:t>
      </w:r>
      <w:r w:rsidRPr="000F08EC">
        <w:t xml:space="preserve">storey 4 bedroom house were selected. The use of a </w:t>
      </w:r>
      <w:r w:rsidR="00C7035C" w:rsidRPr="000F08EC">
        <w:t>two-storey</w:t>
      </w:r>
      <w:r w:rsidRPr="000F08EC">
        <w:t xml:space="preserve"> house design is particularly important to evaluate as upper floor bedrooms may not perform very well and two</w:t>
      </w:r>
      <w:r w:rsidR="005A0142">
        <w:t>-</w:t>
      </w:r>
      <w:r w:rsidRPr="000F08EC">
        <w:t>storey construction is being used increasing</w:t>
      </w:r>
      <w:r w:rsidR="005A0142">
        <w:t>ly in these regions</w:t>
      </w:r>
      <w:r w:rsidRPr="000F08EC">
        <w:t>.</w:t>
      </w:r>
    </w:p>
    <w:p w14:paraId="2424DD7F" w14:textId="78CA6055" w:rsidR="00E95B6A" w:rsidRPr="000F08EC" w:rsidRDefault="00E95B6A" w:rsidP="00E95B6A">
      <w:pPr>
        <w:pStyle w:val="ListParagraph"/>
        <w:numPr>
          <w:ilvl w:val="0"/>
          <w:numId w:val="11"/>
        </w:numPr>
      </w:pPr>
      <w:r w:rsidRPr="000F08EC">
        <w:t xml:space="preserve">Be as different to the traditional climatic design as possible. The </w:t>
      </w:r>
      <w:r w:rsidR="00EC294E">
        <w:t xml:space="preserve">standard </w:t>
      </w:r>
      <w:r w:rsidRPr="000F08EC">
        <w:t>houses use slab floors, are not particularly well designed to promote cross ventilation, provide minimal fixed shading and use small sliding or awning windows.</w:t>
      </w:r>
    </w:p>
    <w:p w14:paraId="355211CD" w14:textId="77777777" w:rsidR="00E95B6A" w:rsidRPr="000F08EC" w:rsidRDefault="00E95B6A" w:rsidP="00E95B6A">
      <w:pPr>
        <w:rPr>
          <w:caps/>
          <w:color w:val="243F60" w:themeColor="accent1" w:themeShade="7F"/>
          <w:spacing w:val="15"/>
          <w:sz w:val="22"/>
          <w:szCs w:val="22"/>
        </w:rPr>
      </w:pPr>
      <w:r w:rsidRPr="000F08EC">
        <w:br w:type="page"/>
      </w:r>
    </w:p>
    <w:p w14:paraId="2881B5F3" w14:textId="77777777" w:rsidR="00E95B6A" w:rsidRPr="000F08EC" w:rsidRDefault="00E95B6A">
      <w:pPr>
        <w:pStyle w:val="Heading3"/>
      </w:pPr>
      <w:bookmarkStart w:id="27" w:name="_Toc348702034"/>
      <w:r w:rsidRPr="000F08EC">
        <w:lastRenderedPageBreak/>
        <w:t>Henley Luna 4</w:t>
      </w:r>
      <w:bookmarkEnd w:id="27"/>
    </w:p>
    <w:tbl>
      <w:tblPr>
        <w:tblW w:w="0" w:type="auto"/>
        <w:tblLook w:val="0480" w:firstRow="0" w:lastRow="0" w:firstColumn="1" w:lastColumn="0" w:noHBand="0" w:noVBand="1"/>
      </w:tblPr>
      <w:tblGrid>
        <w:gridCol w:w="9026"/>
      </w:tblGrid>
      <w:tr w:rsidR="00E95B6A" w:rsidRPr="000F08EC" w14:paraId="50D94ED1" w14:textId="77777777" w:rsidTr="00E95B6A">
        <w:tc>
          <w:tcPr>
            <w:tcW w:w="9242" w:type="dxa"/>
          </w:tcPr>
          <w:p w14:paraId="132DE1E7" w14:textId="77777777" w:rsidR="00E95B6A" w:rsidRPr="000F08EC" w:rsidRDefault="00E95B6A" w:rsidP="00E95B6A">
            <w:pPr>
              <w:jc w:val="center"/>
            </w:pPr>
            <w:r w:rsidRPr="000F08EC">
              <w:rPr>
                <w:noProof/>
                <w:lang w:eastAsia="en-AU"/>
              </w:rPr>
              <w:drawing>
                <wp:inline distT="0" distB="0" distL="0" distR="0" wp14:anchorId="25807D17" wp14:editId="4D4B9D38">
                  <wp:extent cx="4643102" cy="2939586"/>
                  <wp:effectExtent l="19050" t="0" r="5098"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641629" cy="2938654"/>
                          </a:xfrm>
                          <a:prstGeom prst="rect">
                            <a:avLst/>
                          </a:prstGeom>
                          <a:noFill/>
                          <a:ln w="9525">
                            <a:noFill/>
                            <a:miter lim="800000"/>
                            <a:headEnd/>
                            <a:tailEnd/>
                          </a:ln>
                        </pic:spPr>
                      </pic:pic>
                    </a:graphicData>
                  </a:graphic>
                </wp:inline>
              </w:drawing>
            </w:r>
          </w:p>
          <w:p w14:paraId="62401E5A" w14:textId="77777777" w:rsidR="00E95B6A" w:rsidRPr="000F08EC" w:rsidRDefault="00E95B6A" w:rsidP="00EC294E">
            <w:pPr>
              <w:spacing w:before="120" w:after="120"/>
              <w:jc w:val="center"/>
            </w:pPr>
            <w:r w:rsidRPr="000F08EC">
              <w:rPr>
                <w:noProof/>
                <w:lang w:eastAsia="en-AU"/>
              </w:rPr>
              <w:drawing>
                <wp:inline distT="0" distB="0" distL="0" distR="0" wp14:anchorId="68DB3A38" wp14:editId="3D555E1F">
                  <wp:extent cx="3045818" cy="4964806"/>
                  <wp:effectExtent l="19050" t="0" r="2182"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047455" cy="4967474"/>
                          </a:xfrm>
                          <a:prstGeom prst="rect">
                            <a:avLst/>
                          </a:prstGeom>
                          <a:noFill/>
                          <a:ln w="9525">
                            <a:noFill/>
                            <a:miter lim="800000"/>
                            <a:headEnd/>
                            <a:tailEnd/>
                          </a:ln>
                        </pic:spPr>
                      </pic:pic>
                    </a:graphicData>
                  </a:graphic>
                </wp:inline>
              </w:drawing>
            </w:r>
          </w:p>
        </w:tc>
      </w:tr>
    </w:tbl>
    <w:p w14:paraId="3BB185E3" w14:textId="77777777" w:rsidR="00E95B6A" w:rsidRPr="000F08EC" w:rsidRDefault="00E95B6A" w:rsidP="00EC294E">
      <w:pPr>
        <w:widowControl w:val="0"/>
        <w:spacing w:before="0" w:after="0"/>
      </w:pPr>
      <w:r w:rsidRPr="000F08EC">
        <w:t>Cross ventilation paths (from one external side of the house to the other) are long and must pass through one or more openings. Only the Living/Kitchen area has openings on more than one side.</w:t>
      </w:r>
    </w:p>
    <w:p w14:paraId="246A26C4" w14:textId="77777777" w:rsidR="00E95B6A" w:rsidRPr="000F08EC" w:rsidRDefault="00E95B6A">
      <w:pPr>
        <w:pStyle w:val="Heading3"/>
      </w:pPr>
      <w:bookmarkStart w:id="28" w:name="_Toc348702035"/>
      <w:r w:rsidRPr="000F08EC">
        <w:lastRenderedPageBreak/>
        <w:t>Clarendon IV27</w:t>
      </w:r>
      <w:bookmarkEnd w:id="28"/>
    </w:p>
    <w:tbl>
      <w:tblPr>
        <w:tblW w:w="0" w:type="auto"/>
        <w:tblLook w:val="0480" w:firstRow="0" w:lastRow="0" w:firstColumn="1" w:lastColumn="0" w:noHBand="0" w:noVBand="1"/>
      </w:tblPr>
      <w:tblGrid>
        <w:gridCol w:w="9026"/>
      </w:tblGrid>
      <w:tr w:rsidR="00E95B6A" w:rsidRPr="000F08EC" w14:paraId="07F71F96" w14:textId="77777777" w:rsidTr="00EC294E">
        <w:tc>
          <w:tcPr>
            <w:tcW w:w="9026" w:type="dxa"/>
          </w:tcPr>
          <w:p w14:paraId="175DE3C1" w14:textId="3D3F28FA" w:rsidR="00E95B6A" w:rsidRPr="000F08EC" w:rsidRDefault="00EC294E" w:rsidP="00EC294E">
            <w:pPr>
              <w:jc w:val="center"/>
            </w:pPr>
            <w:r w:rsidRPr="000F08EC">
              <w:rPr>
                <w:noProof/>
                <w:lang w:eastAsia="en-AU"/>
              </w:rPr>
              <w:drawing>
                <wp:inline distT="0" distB="0" distL="0" distR="0" wp14:anchorId="3B13E15A" wp14:editId="04B90E12">
                  <wp:extent cx="4191000" cy="2857500"/>
                  <wp:effectExtent l="19050" t="0" r="0" b="0"/>
                  <wp:docPr id="25" name="Picture 24" descr="1063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32-m.jpg"/>
                          <pic:cNvPicPr/>
                        </pic:nvPicPr>
                        <pic:blipFill>
                          <a:blip r:embed="rId30" cstate="print"/>
                          <a:stretch>
                            <a:fillRect/>
                          </a:stretch>
                        </pic:blipFill>
                        <pic:spPr>
                          <a:xfrm>
                            <a:off x="0" y="0"/>
                            <a:ext cx="4191000" cy="2857500"/>
                          </a:xfrm>
                          <a:prstGeom prst="rect">
                            <a:avLst/>
                          </a:prstGeom>
                        </pic:spPr>
                      </pic:pic>
                    </a:graphicData>
                  </a:graphic>
                </wp:inline>
              </w:drawing>
            </w:r>
            <w:r w:rsidR="00E95B6A" w:rsidRPr="000F08EC">
              <w:rPr>
                <w:noProof/>
                <w:lang w:eastAsia="en-AU"/>
              </w:rPr>
              <w:drawing>
                <wp:inline distT="0" distB="0" distL="0" distR="0" wp14:anchorId="0F0894B2" wp14:editId="6246C3D9">
                  <wp:extent cx="5143500" cy="3961623"/>
                  <wp:effectExtent l="0" t="0" r="0" b="1270"/>
                  <wp:docPr id="24" name="Picture 23" descr="get_image.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image.php.jpg"/>
                          <pic:cNvPicPr/>
                        </pic:nvPicPr>
                        <pic:blipFill>
                          <a:blip r:embed="rId31" cstate="print"/>
                          <a:stretch>
                            <a:fillRect/>
                          </a:stretch>
                        </pic:blipFill>
                        <pic:spPr>
                          <a:xfrm>
                            <a:off x="0" y="0"/>
                            <a:ext cx="5149743" cy="3966432"/>
                          </a:xfrm>
                          <a:prstGeom prst="rect">
                            <a:avLst/>
                          </a:prstGeom>
                        </pic:spPr>
                      </pic:pic>
                    </a:graphicData>
                  </a:graphic>
                </wp:inline>
              </w:drawing>
            </w:r>
          </w:p>
        </w:tc>
      </w:tr>
    </w:tbl>
    <w:p w14:paraId="45E13CE2" w14:textId="06DE8748" w:rsidR="00E95B6A" w:rsidRDefault="00E95B6A" w:rsidP="00EC294E">
      <w:pPr>
        <w:spacing w:before="0" w:after="0"/>
      </w:pPr>
      <w:r w:rsidRPr="000F08EC">
        <w:t xml:space="preserve">Cross ventilation paths are long and pass through multiple openings. The Living/Kitchen has openings on three sides which is a </w:t>
      </w:r>
      <w:r w:rsidR="00D93F24">
        <w:t xml:space="preserve">suitable </w:t>
      </w:r>
      <w:r w:rsidRPr="000F08EC">
        <w:t>feature</w:t>
      </w:r>
      <w:r w:rsidR="00D93F24">
        <w:t xml:space="preserve"> for tropical housing</w:t>
      </w:r>
      <w:r w:rsidRPr="000F08EC">
        <w:t xml:space="preserve">. Window openability is also low with awning windows used. </w:t>
      </w:r>
    </w:p>
    <w:p w14:paraId="494E1312" w14:textId="77777777" w:rsidR="00EC294E" w:rsidRDefault="00EC294E" w:rsidP="00E95B6A"/>
    <w:p w14:paraId="533E637E" w14:textId="77777777" w:rsidR="00EC294E" w:rsidRDefault="00EC294E" w:rsidP="00E95B6A"/>
    <w:p w14:paraId="792632D1" w14:textId="77777777" w:rsidR="00EC294E" w:rsidRPr="000F08EC" w:rsidRDefault="00EC294E" w:rsidP="00E95B6A"/>
    <w:p w14:paraId="7933CBD0" w14:textId="77777777" w:rsidR="00E95B6A" w:rsidRPr="00505DDE" w:rsidRDefault="00E95B6A">
      <w:pPr>
        <w:pStyle w:val="Heading3"/>
      </w:pPr>
      <w:bookmarkStart w:id="29" w:name="_Ref341798128"/>
      <w:bookmarkStart w:id="30" w:name="_Toc348702036"/>
      <w:r w:rsidRPr="00505DDE">
        <w:lastRenderedPageBreak/>
        <w:t xml:space="preserve">Regulatory compliance Options </w:t>
      </w:r>
      <w:bookmarkEnd w:id="29"/>
      <w:r w:rsidRPr="00505DDE">
        <w:t>assessed</w:t>
      </w:r>
      <w:bookmarkEnd w:id="30"/>
    </w:p>
    <w:p w14:paraId="531ED8B5" w14:textId="01D6BFAD" w:rsidR="00E95B6A" w:rsidRPr="000F08EC" w:rsidRDefault="00E95B6A" w:rsidP="00E95B6A">
      <w:r w:rsidRPr="000F08EC">
        <w:t>Each house w</w:t>
      </w:r>
      <w:r w:rsidR="00C752DD">
        <w:t xml:space="preserve">as assessed and </w:t>
      </w:r>
      <w:r w:rsidRPr="000F08EC">
        <w:t xml:space="preserve">rated to </w:t>
      </w:r>
      <w:r w:rsidR="00C752DD">
        <w:t xml:space="preserve">achieve </w:t>
      </w:r>
      <w:r w:rsidRPr="000F08EC">
        <w:t xml:space="preserve">the minimum required level on 4 orientations in each of the 6 </w:t>
      </w:r>
      <w:r w:rsidR="00C752DD">
        <w:t>reference locations in northern Australia.</w:t>
      </w:r>
      <w:r w:rsidRPr="000F08EC">
        <w:t xml:space="preserve"> The techniques used to achieve compliance focus</w:t>
      </w:r>
      <w:r w:rsidR="00C752DD">
        <w:t>ed</w:t>
      </w:r>
      <w:r w:rsidRPr="000F08EC">
        <w:t xml:space="preserve"> on the </w:t>
      </w:r>
      <w:r w:rsidR="00D03A6D">
        <w:t>market-led</w:t>
      </w:r>
      <w:r w:rsidRPr="000F08EC">
        <w:t xml:space="preserve"> techniques</w:t>
      </w:r>
      <w:r w:rsidR="00C752DD">
        <w:t xml:space="preserve"> for housing design</w:t>
      </w:r>
      <w:r w:rsidRPr="000F08EC">
        <w:t>:</w:t>
      </w:r>
    </w:p>
    <w:p w14:paraId="616C7231" w14:textId="77777777" w:rsidR="00E95B6A" w:rsidRPr="000F08EC" w:rsidRDefault="00E95B6A" w:rsidP="00E95B6A">
      <w:pPr>
        <w:pStyle w:val="ListParagraph"/>
        <w:numPr>
          <w:ilvl w:val="0"/>
          <w:numId w:val="13"/>
        </w:numPr>
        <w:ind w:left="709" w:hanging="709"/>
        <w:rPr>
          <w:rFonts w:eastAsia="Times New Roman"/>
        </w:rPr>
      </w:pPr>
      <w:r w:rsidRPr="000F08EC">
        <w:rPr>
          <w:rFonts w:eastAsia="Times New Roman"/>
        </w:rPr>
        <w:t>Reducing heat flows through walls and ceilings by using high levels of insulation rather than light colours and shading,</w:t>
      </w:r>
    </w:p>
    <w:p w14:paraId="1865A4DC" w14:textId="3827D3A8" w:rsidR="00E95B6A" w:rsidRPr="000F08EC" w:rsidRDefault="00E95B6A" w:rsidP="00E95B6A">
      <w:pPr>
        <w:pStyle w:val="ListParagraph"/>
        <w:numPr>
          <w:ilvl w:val="0"/>
          <w:numId w:val="13"/>
        </w:numPr>
        <w:ind w:left="709" w:hanging="709"/>
        <w:rPr>
          <w:rFonts w:eastAsia="Times New Roman"/>
        </w:rPr>
      </w:pPr>
      <w:r w:rsidRPr="000F08EC">
        <w:rPr>
          <w:rFonts w:eastAsia="Times New Roman"/>
        </w:rPr>
        <w:t xml:space="preserve">Providing air movement with ceiling fans rather than </w:t>
      </w:r>
      <w:r w:rsidR="00C752DD">
        <w:rPr>
          <w:rFonts w:eastAsia="Times New Roman"/>
        </w:rPr>
        <w:t xml:space="preserve">promoting </w:t>
      </w:r>
      <w:r w:rsidRPr="000F08EC">
        <w:rPr>
          <w:rFonts w:eastAsia="Times New Roman"/>
        </w:rPr>
        <w:t>cross ventilation, and</w:t>
      </w:r>
    </w:p>
    <w:p w14:paraId="0E724459" w14:textId="20F04C3D" w:rsidR="00E95B6A" w:rsidRPr="000F08EC" w:rsidRDefault="00E95B6A" w:rsidP="00E95B6A">
      <w:pPr>
        <w:pStyle w:val="ListParagraph"/>
        <w:numPr>
          <w:ilvl w:val="0"/>
          <w:numId w:val="13"/>
        </w:numPr>
        <w:ind w:left="709" w:hanging="709"/>
        <w:rPr>
          <w:rFonts w:eastAsia="Times New Roman"/>
        </w:rPr>
      </w:pPr>
      <w:r w:rsidRPr="000F08EC">
        <w:rPr>
          <w:rFonts w:eastAsia="Times New Roman"/>
        </w:rPr>
        <w:t xml:space="preserve">Reducing solar gains from windows by using smaller windows with lower solar heat gain coefficients rather than </w:t>
      </w:r>
      <w:r w:rsidR="00C752DD">
        <w:rPr>
          <w:rFonts w:eastAsia="Times New Roman"/>
        </w:rPr>
        <w:t xml:space="preserve">using </w:t>
      </w:r>
      <w:r w:rsidRPr="000F08EC">
        <w:rPr>
          <w:rFonts w:eastAsia="Times New Roman"/>
        </w:rPr>
        <w:t>shade by veranda</w:t>
      </w:r>
      <w:r w:rsidR="00D03A6D">
        <w:rPr>
          <w:rFonts w:eastAsia="Times New Roman"/>
        </w:rPr>
        <w:t>h</w:t>
      </w:r>
      <w:r w:rsidRPr="000F08EC">
        <w:rPr>
          <w:rFonts w:eastAsia="Times New Roman"/>
        </w:rPr>
        <w:t xml:space="preserve">s and </w:t>
      </w:r>
      <w:r w:rsidR="00C752DD">
        <w:rPr>
          <w:rFonts w:eastAsia="Times New Roman"/>
        </w:rPr>
        <w:t xml:space="preserve">external </w:t>
      </w:r>
      <w:r w:rsidRPr="000F08EC">
        <w:rPr>
          <w:rFonts w:eastAsia="Times New Roman"/>
        </w:rPr>
        <w:t>screens</w:t>
      </w:r>
      <w:r w:rsidR="00C752DD">
        <w:rPr>
          <w:rFonts w:eastAsia="Times New Roman"/>
        </w:rPr>
        <w:t>.</w:t>
      </w:r>
    </w:p>
    <w:p w14:paraId="50B4B531" w14:textId="00047FBD" w:rsidR="00E95B6A" w:rsidRPr="000F08EC" w:rsidRDefault="00E95B6A" w:rsidP="00E95B6A">
      <w:pPr>
        <w:rPr>
          <w:rFonts w:eastAsia="Times New Roman"/>
          <w:iCs/>
        </w:rPr>
      </w:pPr>
      <w:r w:rsidRPr="000F08EC">
        <w:rPr>
          <w:rFonts w:eastAsia="Times New Roman"/>
        </w:rPr>
        <w:t xml:space="preserve">In </w:t>
      </w:r>
      <w:r w:rsidR="005822F5" w:rsidRPr="000F08EC">
        <w:rPr>
          <w:rFonts w:eastAsia="Times New Roman"/>
        </w:rPr>
        <w:t>addition,</w:t>
      </w:r>
      <w:r w:rsidRPr="000F08EC">
        <w:rPr>
          <w:rFonts w:eastAsia="Times New Roman"/>
        </w:rPr>
        <w:t xml:space="preserve"> it </w:t>
      </w:r>
      <w:r w:rsidR="008265BF">
        <w:rPr>
          <w:rFonts w:eastAsia="Times New Roman"/>
        </w:rPr>
        <w:t>w</w:t>
      </w:r>
      <w:r w:rsidRPr="000F08EC">
        <w:rPr>
          <w:rFonts w:eastAsia="Times New Roman"/>
        </w:rPr>
        <w:t xml:space="preserve">as assumed that houses have ceiling fans in all living </w:t>
      </w:r>
      <w:r w:rsidR="008265BF">
        <w:rPr>
          <w:rFonts w:eastAsia="Times New Roman"/>
        </w:rPr>
        <w:t xml:space="preserve">areas </w:t>
      </w:r>
      <w:r w:rsidRPr="000F08EC">
        <w:rPr>
          <w:rFonts w:eastAsia="Times New Roman"/>
        </w:rPr>
        <w:t>and bedroom</w:t>
      </w:r>
      <w:r w:rsidR="008265BF">
        <w:rPr>
          <w:rFonts w:eastAsia="Times New Roman"/>
        </w:rPr>
        <w:t>s</w:t>
      </w:r>
      <w:r w:rsidRPr="000F08EC">
        <w:rPr>
          <w:rFonts w:eastAsia="Times New Roman"/>
        </w:rPr>
        <w:t>. ABS 2008</w:t>
      </w:r>
      <w:r w:rsidRPr="000F08EC">
        <w:t xml:space="preserve"> </w:t>
      </w:r>
      <w:r w:rsidRPr="000F08EC">
        <w:rPr>
          <w:rFonts w:eastAsia="Times New Roman"/>
          <w:iCs/>
        </w:rPr>
        <w:t>found that in Queensland 66.1% of houses had ceiling fans (73.2% outside the mild Brisbane climate) and 86.3% of houses in the NT had ceiling fans. 60% of houses in Darwin ha</w:t>
      </w:r>
      <w:r w:rsidR="008265BF">
        <w:rPr>
          <w:rFonts w:eastAsia="Times New Roman"/>
          <w:iCs/>
        </w:rPr>
        <w:t>d</w:t>
      </w:r>
      <w:r w:rsidRPr="000F08EC">
        <w:rPr>
          <w:rFonts w:eastAsia="Times New Roman"/>
          <w:iCs/>
        </w:rPr>
        <w:t xml:space="preserve"> between 5 </w:t>
      </w:r>
      <w:r w:rsidR="008265BF">
        <w:rPr>
          <w:rFonts w:eastAsia="Times New Roman"/>
          <w:iCs/>
        </w:rPr>
        <w:t>to</w:t>
      </w:r>
      <w:r w:rsidRPr="000F08EC">
        <w:rPr>
          <w:rFonts w:eastAsia="Times New Roman"/>
          <w:iCs/>
        </w:rPr>
        <w:t xml:space="preserve"> 8 ceiling fans</w:t>
      </w:r>
      <w:r w:rsidR="008265BF">
        <w:rPr>
          <w:rFonts w:eastAsia="Times New Roman"/>
          <w:iCs/>
        </w:rPr>
        <w:t>,</w:t>
      </w:r>
      <w:r w:rsidRPr="000F08EC">
        <w:rPr>
          <w:rFonts w:eastAsia="Times New Roman"/>
          <w:iCs/>
        </w:rPr>
        <w:t xml:space="preserve"> and a further 27% </w:t>
      </w:r>
      <w:r w:rsidR="008265BF">
        <w:rPr>
          <w:rFonts w:eastAsia="Times New Roman"/>
          <w:iCs/>
        </w:rPr>
        <w:t xml:space="preserve">had </w:t>
      </w:r>
      <w:r w:rsidRPr="000F08EC">
        <w:rPr>
          <w:rFonts w:eastAsia="Times New Roman"/>
          <w:iCs/>
        </w:rPr>
        <w:t>more than 8 ceiling fans</w:t>
      </w:r>
      <w:r w:rsidR="00C7035C">
        <w:rPr>
          <w:rFonts w:eastAsia="Times New Roman"/>
          <w:iCs/>
        </w:rPr>
        <w:t xml:space="preserve"> (ABS, 2008)</w:t>
      </w:r>
      <w:r w:rsidRPr="000F08EC">
        <w:rPr>
          <w:rFonts w:eastAsia="Times New Roman"/>
          <w:iCs/>
        </w:rPr>
        <w:t xml:space="preserve">. The use of ceiling fans has a substantial benefit in terms of the </w:t>
      </w:r>
      <w:r w:rsidR="008265BF">
        <w:rPr>
          <w:rFonts w:eastAsia="Times New Roman"/>
          <w:iCs/>
        </w:rPr>
        <w:t xml:space="preserve">software </w:t>
      </w:r>
      <w:r w:rsidRPr="000F08EC">
        <w:rPr>
          <w:rFonts w:eastAsia="Times New Roman"/>
          <w:iCs/>
        </w:rPr>
        <w:t xml:space="preserve">star rating and it is generally cheaper to install fans than to </w:t>
      </w:r>
      <w:r w:rsidR="008265BF">
        <w:rPr>
          <w:rFonts w:eastAsia="Times New Roman"/>
          <w:iCs/>
        </w:rPr>
        <w:t xml:space="preserve">make modifications to </w:t>
      </w:r>
      <w:r w:rsidRPr="000F08EC">
        <w:rPr>
          <w:rFonts w:eastAsia="Times New Roman"/>
          <w:iCs/>
        </w:rPr>
        <w:t xml:space="preserve">the building fabric in </w:t>
      </w:r>
      <w:r w:rsidR="008265BF">
        <w:rPr>
          <w:rFonts w:eastAsia="Times New Roman"/>
          <w:iCs/>
        </w:rPr>
        <w:t>t</w:t>
      </w:r>
      <w:r w:rsidRPr="000F08EC">
        <w:rPr>
          <w:rFonts w:eastAsia="Times New Roman"/>
          <w:iCs/>
        </w:rPr>
        <w:t xml:space="preserve">ropical climates. The use of ceiling fans </w:t>
      </w:r>
      <w:r w:rsidR="008265BF">
        <w:rPr>
          <w:rFonts w:eastAsia="Times New Roman"/>
          <w:iCs/>
        </w:rPr>
        <w:t>can</w:t>
      </w:r>
      <w:r w:rsidRPr="000F08EC">
        <w:rPr>
          <w:rFonts w:eastAsia="Times New Roman"/>
          <w:iCs/>
        </w:rPr>
        <w:t xml:space="preserve"> lower the cost of compliance which means that it is sensible to assume that houses in hot climates will </w:t>
      </w:r>
      <w:r w:rsidR="008265BF">
        <w:rPr>
          <w:rFonts w:eastAsia="Times New Roman"/>
          <w:iCs/>
        </w:rPr>
        <w:t>typically</w:t>
      </w:r>
      <w:r w:rsidRPr="000F08EC">
        <w:rPr>
          <w:rFonts w:eastAsia="Times New Roman"/>
          <w:iCs/>
        </w:rPr>
        <w:t xml:space="preserve"> install </w:t>
      </w:r>
      <w:r w:rsidR="008265BF">
        <w:rPr>
          <w:rFonts w:eastAsia="Times New Roman"/>
          <w:iCs/>
        </w:rPr>
        <w:t>them.</w:t>
      </w:r>
    </w:p>
    <w:p w14:paraId="3F97EEBE" w14:textId="47A51C2C" w:rsidR="00E95B6A" w:rsidRPr="000F08EC" w:rsidRDefault="00E95B6A" w:rsidP="00E95B6A">
      <w:pPr>
        <w:pStyle w:val="Heading4"/>
        <w:numPr>
          <w:ilvl w:val="3"/>
          <w:numId w:val="2"/>
        </w:numPr>
      </w:pPr>
      <w:r w:rsidRPr="000F08EC">
        <w:t xml:space="preserve">Use of Outdoor </w:t>
      </w:r>
      <w:r w:rsidR="008265BF">
        <w:t>LIVING AREAS</w:t>
      </w:r>
    </w:p>
    <w:p w14:paraId="4853A153" w14:textId="5DD866F6" w:rsidR="00E95B6A" w:rsidRPr="000F08EC" w:rsidRDefault="00E95B6A" w:rsidP="00845740">
      <w:pPr>
        <w:spacing w:before="120" w:after="120"/>
      </w:pPr>
      <w:r w:rsidRPr="000F08EC">
        <w:t xml:space="preserve">In NCC climates 1 and 2 (Darwin, Townsville and Brisbane in this </w:t>
      </w:r>
      <w:r w:rsidR="005D3338">
        <w:t>study</w:t>
      </w:r>
      <w:r w:rsidRPr="000F08EC">
        <w:t xml:space="preserve">) a 5 star rating </w:t>
      </w:r>
      <w:r w:rsidR="005D3338">
        <w:t xml:space="preserve">for the building shell </w:t>
      </w:r>
      <w:r w:rsidRPr="000F08EC">
        <w:t xml:space="preserve">is allowed </w:t>
      </w:r>
      <w:r w:rsidR="007A2902">
        <w:t>where it includes a compliant outdoor living area</w:t>
      </w:r>
      <w:r w:rsidR="00845740">
        <w:t xml:space="preserve"> with ceiling fan</w:t>
      </w:r>
      <w:r w:rsidR="007A2902">
        <w:t xml:space="preserve">. </w:t>
      </w:r>
      <w:r w:rsidR="00845740">
        <w:t>A</w:t>
      </w:r>
      <w:r w:rsidR="007A2902">
        <w:t>n optional credit of 1 star</w:t>
      </w:r>
      <w:r w:rsidR="00845740">
        <w:t xml:space="preserve"> is available for an outdoor living area </w:t>
      </w:r>
      <w:r w:rsidR="005D3338">
        <w:t>under</w:t>
      </w:r>
      <w:r w:rsidRPr="000F08EC">
        <w:t xml:space="preserve"> 3.12.0.1 (a)</w:t>
      </w:r>
      <w:r w:rsidR="00845740">
        <w:t xml:space="preserve">with a </w:t>
      </w:r>
      <w:r w:rsidR="007A2902">
        <w:t xml:space="preserve">Class 1 </w:t>
      </w:r>
      <w:r w:rsidRPr="000F08EC">
        <w:t xml:space="preserve">building in </w:t>
      </w:r>
      <w:r w:rsidRPr="000F08EC">
        <w:rPr>
          <w:i/>
          <w:iCs/>
        </w:rPr>
        <w:t xml:space="preserve">climate zones </w:t>
      </w:r>
      <w:r w:rsidRPr="000F08EC">
        <w:t>1 or 2</w:t>
      </w:r>
      <w:r w:rsidR="00845740">
        <w:t>. The</w:t>
      </w:r>
      <w:r w:rsidRPr="000F08EC">
        <w:t xml:space="preserve"> outdoor living area</w:t>
      </w:r>
      <w:r w:rsidR="00845740">
        <w:t>:</w:t>
      </w:r>
    </w:p>
    <w:p w14:paraId="4B60CE42" w14:textId="377AD3D8" w:rsidR="00E95B6A" w:rsidRPr="000F08EC" w:rsidRDefault="00E95B6A" w:rsidP="00845740">
      <w:pPr>
        <w:spacing w:before="120" w:after="120"/>
        <w:ind w:left="709" w:hanging="425"/>
      </w:pPr>
      <w:r w:rsidRPr="000F08EC">
        <w:t>(A)</w:t>
      </w:r>
      <w:r w:rsidR="005D3338">
        <w:tab/>
      </w:r>
      <w:r w:rsidRPr="000F08EC">
        <w:t xml:space="preserve">is fully covered with an impervious roof having a </w:t>
      </w:r>
      <w:r w:rsidRPr="000F08EC">
        <w:rPr>
          <w:i/>
          <w:iCs/>
        </w:rPr>
        <w:t xml:space="preserve">Total R-Value </w:t>
      </w:r>
      <w:r w:rsidRPr="000F08EC">
        <w:t>of at least 1.5</w:t>
      </w:r>
      <w:r w:rsidR="005D3338">
        <w:t xml:space="preserve"> </w:t>
      </w:r>
      <w:r w:rsidRPr="000F08EC">
        <w:t>(for downward heat flow); and</w:t>
      </w:r>
    </w:p>
    <w:p w14:paraId="5BD5A366" w14:textId="7E1DE73F" w:rsidR="00E95B6A" w:rsidRPr="000F08EC" w:rsidRDefault="00E95B6A" w:rsidP="00845740">
      <w:pPr>
        <w:spacing w:before="120" w:after="120"/>
        <w:ind w:left="709" w:hanging="425"/>
      </w:pPr>
      <w:r w:rsidRPr="000F08EC">
        <w:t xml:space="preserve">(B) </w:t>
      </w:r>
      <w:r w:rsidR="005D3338">
        <w:tab/>
      </w:r>
      <w:r w:rsidRPr="000F08EC">
        <w:t>has at least one permanently installed ceiling fan.</w:t>
      </w:r>
    </w:p>
    <w:p w14:paraId="2DEA6FB3" w14:textId="3C9CD0A0" w:rsidR="00E95B6A" w:rsidRPr="000F08EC" w:rsidRDefault="007A2902" w:rsidP="00845740">
      <w:pPr>
        <w:spacing w:after="120"/>
      </w:pPr>
      <w:r>
        <w:t>The</w:t>
      </w:r>
      <w:r w:rsidR="00E95B6A" w:rsidRPr="000F08EC">
        <w:t xml:space="preserve"> outdoor living area </w:t>
      </w:r>
      <w:r w:rsidR="00845740" w:rsidRPr="00845740">
        <w:rPr>
          <w:bCs/>
        </w:rPr>
        <w:t>must also be designed to meet the following criteria:</w:t>
      </w:r>
    </w:p>
    <w:p w14:paraId="15CBF23B" w14:textId="38F3A726" w:rsidR="00E95B6A" w:rsidRPr="000F08EC" w:rsidRDefault="00E95B6A" w:rsidP="00D93F24">
      <w:pPr>
        <w:spacing w:before="60" w:after="60"/>
        <w:ind w:left="720" w:hanging="436"/>
      </w:pPr>
      <w:r w:rsidRPr="000F08EC">
        <w:t>(i)</w:t>
      </w:r>
      <w:r w:rsidR="005D3338">
        <w:tab/>
      </w:r>
      <w:r w:rsidRPr="000F08EC">
        <w:t>is directly adjoining, and directly accessible from, a general purpose living area of a Class 1 building such as a lounge, kitchen, dining or family room, which is not a room for sleeping or specialist tasks such as a study or home theatre; and</w:t>
      </w:r>
    </w:p>
    <w:p w14:paraId="4C1890DB" w14:textId="62B2F9E8" w:rsidR="00E95B6A" w:rsidRPr="000F08EC" w:rsidRDefault="00E95B6A" w:rsidP="00D93F24">
      <w:pPr>
        <w:spacing w:before="60" w:after="60"/>
        <w:ind w:left="720" w:hanging="436"/>
      </w:pPr>
      <w:r w:rsidRPr="000F08EC">
        <w:t>(ii)</w:t>
      </w:r>
      <w:r w:rsidR="005D3338">
        <w:tab/>
      </w:r>
      <w:r w:rsidRPr="000F08EC">
        <w:t xml:space="preserve">has a </w:t>
      </w:r>
      <w:r w:rsidRPr="000F08EC">
        <w:rPr>
          <w:i/>
          <w:iCs/>
        </w:rPr>
        <w:t xml:space="preserve">floor area </w:t>
      </w:r>
      <w:r w:rsidRPr="000F08EC">
        <w:t>of not less than 12.0 m</w:t>
      </w:r>
      <w:r w:rsidRPr="00A54242">
        <w:rPr>
          <w:vertAlign w:val="superscript"/>
        </w:rPr>
        <w:t>2</w:t>
      </w:r>
      <w:r w:rsidRPr="000F08EC">
        <w:t>; and</w:t>
      </w:r>
    </w:p>
    <w:p w14:paraId="657A1013" w14:textId="772EBB45" w:rsidR="00E95B6A" w:rsidRPr="000F08EC" w:rsidRDefault="00E95B6A" w:rsidP="00D93F24">
      <w:pPr>
        <w:spacing w:before="60" w:after="60"/>
        <w:ind w:left="720" w:hanging="436"/>
      </w:pPr>
      <w:r w:rsidRPr="000F08EC">
        <w:t>(iii)</w:t>
      </w:r>
      <w:r w:rsidR="005D3338">
        <w:tab/>
      </w:r>
      <w:r w:rsidRPr="000F08EC">
        <w:t>has length and width dimensions of not less than 2.5 m each; and</w:t>
      </w:r>
    </w:p>
    <w:p w14:paraId="16C7A609" w14:textId="0360C9A0" w:rsidR="00E95B6A" w:rsidRPr="000F08EC" w:rsidRDefault="00E95B6A" w:rsidP="00D93F24">
      <w:pPr>
        <w:spacing w:before="60" w:after="60"/>
        <w:ind w:left="720" w:hanging="436"/>
      </w:pPr>
      <w:r w:rsidRPr="000F08EC">
        <w:t>(iv)</w:t>
      </w:r>
      <w:r w:rsidR="005D3338">
        <w:tab/>
      </w:r>
      <w:r w:rsidRPr="000F08EC">
        <w:t>has an opening height above floor level of not less than 2.1 m; and</w:t>
      </w:r>
    </w:p>
    <w:p w14:paraId="043967C9" w14:textId="7CC0E184" w:rsidR="00E95B6A" w:rsidRPr="000F08EC" w:rsidRDefault="00E95B6A" w:rsidP="00D93F24">
      <w:pPr>
        <w:spacing w:before="60" w:after="60"/>
        <w:ind w:left="720" w:hanging="436"/>
      </w:pPr>
      <w:r w:rsidRPr="000F08EC">
        <w:t>(v)</w:t>
      </w:r>
      <w:r w:rsidR="005D3338">
        <w:tab/>
      </w:r>
      <w:r w:rsidRPr="000F08EC">
        <w:t>has one side permanently open with a second side either—</w:t>
      </w:r>
    </w:p>
    <w:p w14:paraId="294F4C8F" w14:textId="4A5B1DFA" w:rsidR="00E95B6A" w:rsidRPr="000F08EC" w:rsidRDefault="00E95B6A" w:rsidP="00D93F24">
      <w:pPr>
        <w:spacing w:before="60" w:after="60"/>
        <w:ind w:left="1134" w:hanging="425"/>
      </w:pPr>
      <w:r w:rsidRPr="000F08EC">
        <w:t xml:space="preserve">(A) </w:t>
      </w:r>
      <w:r w:rsidR="007A2902">
        <w:tab/>
      </w:r>
      <w:r w:rsidRPr="000F08EC">
        <w:t>permanently open; or</w:t>
      </w:r>
    </w:p>
    <w:p w14:paraId="6238C8D0" w14:textId="2499C9DA" w:rsidR="00E95B6A" w:rsidRPr="000F08EC" w:rsidRDefault="00E95B6A" w:rsidP="00D93F24">
      <w:pPr>
        <w:spacing w:before="60"/>
        <w:ind w:left="1134" w:hanging="425"/>
      </w:pPr>
      <w:r w:rsidRPr="000F08EC">
        <w:t xml:space="preserve">(B) </w:t>
      </w:r>
      <w:r w:rsidR="007A2902">
        <w:tab/>
      </w:r>
      <w:r w:rsidRPr="000F08EC">
        <w:t>readily openable.</w:t>
      </w:r>
    </w:p>
    <w:p w14:paraId="377CBC9D" w14:textId="07302728" w:rsidR="00E95B6A" w:rsidRPr="000F08EC" w:rsidRDefault="00E95B6A" w:rsidP="00845740">
      <w:pPr>
        <w:widowControl w:val="0"/>
      </w:pPr>
      <w:r w:rsidRPr="000F08EC">
        <w:t xml:space="preserve">The outdoor </w:t>
      </w:r>
      <w:r w:rsidR="007A2902">
        <w:t>living area</w:t>
      </w:r>
      <w:r w:rsidRPr="000F08EC">
        <w:t xml:space="preserve"> in each of the two </w:t>
      </w:r>
      <w:r w:rsidR="007A2902">
        <w:t>designs</w:t>
      </w:r>
      <w:r w:rsidRPr="000F08EC">
        <w:t xml:space="preserve"> selected </w:t>
      </w:r>
      <w:r w:rsidR="007A2902">
        <w:t xml:space="preserve">for this study </w:t>
      </w:r>
      <w:r w:rsidRPr="000F08EC">
        <w:t>meet these requirements</w:t>
      </w:r>
      <w:r w:rsidR="001978B4">
        <w:t>,</w:t>
      </w:r>
      <w:r w:rsidRPr="000F08EC">
        <w:t xml:space="preserve"> and it w</w:t>
      </w:r>
      <w:r w:rsidR="007A2902">
        <w:t>as</w:t>
      </w:r>
      <w:r w:rsidRPr="000F08EC">
        <w:t xml:space="preserve"> </w:t>
      </w:r>
      <w:r w:rsidR="001978B4">
        <w:t xml:space="preserve">therefore </w:t>
      </w:r>
      <w:r w:rsidRPr="000F08EC">
        <w:t xml:space="preserve">assumed that the ceiling of the outdoor </w:t>
      </w:r>
      <w:r w:rsidR="007A2902">
        <w:t>living area</w:t>
      </w:r>
      <w:r w:rsidRPr="000F08EC">
        <w:t xml:space="preserve"> is insulated and that a ceiling fan </w:t>
      </w:r>
      <w:r w:rsidR="001978B4">
        <w:t>wa</w:t>
      </w:r>
      <w:r w:rsidRPr="000F08EC">
        <w:t>s provided</w:t>
      </w:r>
      <w:r w:rsidR="007A2902">
        <w:t xml:space="preserve"> to gain the optional credit.</w:t>
      </w:r>
    </w:p>
    <w:p w14:paraId="475C9FD6" w14:textId="77777777" w:rsidR="00E95B6A" w:rsidRPr="000F08EC" w:rsidRDefault="00E95B6A">
      <w:pPr>
        <w:pStyle w:val="Heading3"/>
      </w:pPr>
      <w:bookmarkStart w:id="31" w:name="_Toc348702037"/>
      <w:r w:rsidRPr="000F08EC">
        <w:t>Construction Materials</w:t>
      </w:r>
      <w:bookmarkEnd w:id="31"/>
    </w:p>
    <w:p w14:paraId="476CB58D" w14:textId="0C6049FA" w:rsidR="00E95B6A" w:rsidRPr="000F08EC" w:rsidRDefault="00E95B6A" w:rsidP="00E95B6A">
      <w:r w:rsidRPr="000F08EC">
        <w:t>The house</w:t>
      </w:r>
      <w:r w:rsidR="00357E5F">
        <w:t xml:space="preserve"> design</w:t>
      </w:r>
      <w:r w:rsidRPr="000F08EC">
        <w:t>s w</w:t>
      </w:r>
      <w:r w:rsidR="00357E5F">
        <w:t>ere</w:t>
      </w:r>
      <w:r w:rsidR="00D93F24">
        <w:t xml:space="preserve"> </w:t>
      </w:r>
      <w:r w:rsidR="00357E5F">
        <w:t>assessed</w:t>
      </w:r>
      <w:r w:rsidRPr="000F08EC">
        <w:t xml:space="preserve"> with the most common construction materials used in each </w:t>
      </w:r>
      <w:r w:rsidR="00505DDE">
        <w:t>location</w:t>
      </w:r>
      <w:r w:rsidRPr="000F08EC">
        <w:t>:</w:t>
      </w:r>
    </w:p>
    <w:p w14:paraId="307DAFC6" w14:textId="6502ACD3" w:rsidR="00E95B6A" w:rsidRPr="000F08EC" w:rsidRDefault="00E95B6A" w:rsidP="00E95B6A">
      <w:pPr>
        <w:pStyle w:val="Caption"/>
      </w:pPr>
      <w:bookmarkStart w:id="32" w:name="_Toc348702131"/>
      <w:r w:rsidRPr="000F08EC">
        <w:lastRenderedPageBreak/>
        <w:t xml:space="preserve">Table </w:t>
      </w:r>
      <w:r w:rsidR="00CB24BA">
        <w:fldChar w:fldCharType="begin"/>
      </w:r>
      <w:r w:rsidR="00CB24BA">
        <w:instrText xml:space="preserve"> SEQ Table \* ARABIC </w:instrText>
      </w:r>
      <w:r w:rsidR="00CB24BA">
        <w:fldChar w:fldCharType="separate"/>
      </w:r>
      <w:r w:rsidR="00C7035C">
        <w:rPr>
          <w:noProof/>
        </w:rPr>
        <w:t>5</w:t>
      </w:r>
      <w:r w:rsidR="00CB24BA">
        <w:rPr>
          <w:noProof/>
        </w:rPr>
        <w:fldChar w:fldCharType="end"/>
      </w:r>
      <w:r w:rsidRPr="000F08EC">
        <w:t xml:space="preserve"> Construction materials used for </w:t>
      </w:r>
      <w:r w:rsidR="00D03A6D">
        <w:t>market-led</w:t>
      </w:r>
      <w:r w:rsidRPr="000F08EC">
        <w:t xml:space="preserve"> housing</w:t>
      </w:r>
      <w:bookmarkEnd w:id="32"/>
    </w:p>
    <w:tbl>
      <w:tblPr>
        <w:tblStyle w:val="GridTable4-Accent1"/>
        <w:tblW w:w="5000" w:type="pct"/>
        <w:tblLook w:val="04A0" w:firstRow="1" w:lastRow="0" w:firstColumn="1" w:lastColumn="0" w:noHBand="0" w:noVBand="1"/>
      </w:tblPr>
      <w:tblGrid>
        <w:gridCol w:w="1504"/>
        <w:gridCol w:w="1504"/>
        <w:gridCol w:w="1502"/>
        <w:gridCol w:w="1502"/>
        <w:gridCol w:w="1502"/>
        <w:gridCol w:w="1502"/>
      </w:tblGrid>
      <w:tr w:rsidR="00E95B6A" w:rsidRPr="000F08EC" w14:paraId="233EC355" w14:textId="77777777" w:rsidTr="00270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60CD18B1" w14:textId="77777777" w:rsidR="00E95B6A" w:rsidRPr="000F08EC" w:rsidRDefault="00E95B6A" w:rsidP="00270349">
            <w:pPr>
              <w:spacing w:before="60"/>
            </w:pPr>
            <w:r w:rsidRPr="000F08EC">
              <w:br w:type="page"/>
              <w:t>Location</w:t>
            </w:r>
          </w:p>
        </w:tc>
        <w:tc>
          <w:tcPr>
            <w:tcW w:w="834" w:type="pct"/>
          </w:tcPr>
          <w:p w14:paraId="37392F5E" w14:textId="77777777" w:rsidR="00E95B6A" w:rsidRPr="000F08EC" w:rsidRDefault="00E95B6A" w:rsidP="00270349">
            <w:pPr>
              <w:spacing w:before="60"/>
              <w:cnfStyle w:val="100000000000" w:firstRow="1" w:lastRow="0" w:firstColumn="0" w:lastColumn="0" w:oddVBand="0" w:evenVBand="0" w:oddHBand="0" w:evenHBand="0" w:firstRowFirstColumn="0" w:firstRowLastColumn="0" w:lastRowFirstColumn="0" w:lastRowLastColumn="0"/>
            </w:pPr>
            <w:r w:rsidRPr="000F08EC">
              <w:t>Floor</w:t>
            </w:r>
          </w:p>
        </w:tc>
        <w:tc>
          <w:tcPr>
            <w:tcW w:w="833" w:type="pct"/>
          </w:tcPr>
          <w:p w14:paraId="27DB06A9" w14:textId="77777777" w:rsidR="00E95B6A" w:rsidRPr="000F08EC" w:rsidRDefault="00E95B6A" w:rsidP="00270349">
            <w:pPr>
              <w:spacing w:before="60"/>
              <w:cnfStyle w:val="100000000000" w:firstRow="1" w:lastRow="0" w:firstColumn="0" w:lastColumn="0" w:oddVBand="0" w:evenVBand="0" w:oddHBand="0" w:evenHBand="0" w:firstRowFirstColumn="0" w:firstRowLastColumn="0" w:lastRowFirstColumn="0" w:lastRowLastColumn="0"/>
            </w:pPr>
            <w:r w:rsidRPr="000F08EC">
              <w:t>Wall</w:t>
            </w:r>
          </w:p>
        </w:tc>
        <w:tc>
          <w:tcPr>
            <w:tcW w:w="833" w:type="pct"/>
          </w:tcPr>
          <w:p w14:paraId="189B4F3F" w14:textId="77777777" w:rsidR="00E95B6A" w:rsidRPr="000F08EC" w:rsidRDefault="00E95B6A" w:rsidP="00270349">
            <w:pPr>
              <w:spacing w:before="60"/>
              <w:cnfStyle w:val="100000000000" w:firstRow="1" w:lastRow="0" w:firstColumn="0" w:lastColumn="0" w:oddVBand="0" w:evenVBand="0" w:oddHBand="0" w:evenHBand="0" w:firstRowFirstColumn="0" w:firstRowLastColumn="0" w:lastRowFirstColumn="0" w:lastRowLastColumn="0"/>
            </w:pPr>
            <w:r w:rsidRPr="000F08EC">
              <w:t>Internal Wall</w:t>
            </w:r>
          </w:p>
        </w:tc>
        <w:tc>
          <w:tcPr>
            <w:tcW w:w="833" w:type="pct"/>
          </w:tcPr>
          <w:p w14:paraId="193BF32A" w14:textId="77777777" w:rsidR="00E95B6A" w:rsidRPr="000F08EC" w:rsidRDefault="00E95B6A" w:rsidP="00270349">
            <w:pPr>
              <w:spacing w:before="60"/>
              <w:cnfStyle w:val="100000000000" w:firstRow="1" w:lastRow="0" w:firstColumn="0" w:lastColumn="0" w:oddVBand="0" w:evenVBand="0" w:oddHBand="0" w:evenHBand="0" w:firstRowFirstColumn="0" w:firstRowLastColumn="0" w:lastRowFirstColumn="0" w:lastRowLastColumn="0"/>
            </w:pPr>
            <w:r w:rsidRPr="000F08EC">
              <w:t>Roof/ceiling</w:t>
            </w:r>
          </w:p>
        </w:tc>
        <w:tc>
          <w:tcPr>
            <w:tcW w:w="833" w:type="pct"/>
          </w:tcPr>
          <w:p w14:paraId="2BEC4C7B" w14:textId="542C6725" w:rsidR="00E95B6A" w:rsidRPr="000F08EC" w:rsidRDefault="00E95B6A" w:rsidP="00270349">
            <w:pPr>
              <w:spacing w:before="60"/>
              <w:cnfStyle w:val="100000000000" w:firstRow="1" w:lastRow="0" w:firstColumn="0" w:lastColumn="0" w:oddVBand="0" w:evenVBand="0" w:oddHBand="0" w:evenHBand="0" w:firstRowFirstColumn="0" w:firstRowLastColumn="0" w:lastRowFirstColumn="0" w:lastRowLastColumn="0"/>
            </w:pPr>
            <w:r w:rsidRPr="000F08EC">
              <w:t>Glazing</w:t>
            </w:r>
            <w:r w:rsidR="00C7035C">
              <w:t>*</w:t>
            </w:r>
          </w:p>
        </w:tc>
      </w:tr>
      <w:tr w:rsidR="00E95B6A" w:rsidRPr="000F08EC" w14:paraId="7B7E0976" w14:textId="77777777" w:rsidTr="0027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39D853A5" w14:textId="77777777" w:rsidR="00E95B6A" w:rsidRPr="000F08EC" w:rsidRDefault="00E95B6A" w:rsidP="00270349">
            <w:pPr>
              <w:spacing w:before="60"/>
            </w:pPr>
            <w:r w:rsidRPr="000F08EC">
              <w:t>Townsville</w:t>
            </w:r>
          </w:p>
        </w:tc>
        <w:tc>
          <w:tcPr>
            <w:tcW w:w="834" w:type="pct"/>
          </w:tcPr>
          <w:p w14:paraId="3B0DAA86"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Slab</w:t>
            </w:r>
          </w:p>
        </w:tc>
        <w:tc>
          <w:tcPr>
            <w:tcW w:w="833" w:type="pct"/>
          </w:tcPr>
          <w:p w14:paraId="16539865"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Concrete Block</w:t>
            </w:r>
          </w:p>
        </w:tc>
        <w:tc>
          <w:tcPr>
            <w:tcW w:w="833" w:type="pct"/>
          </w:tcPr>
          <w:p w14:paraId="200A19A2"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Plasterboard</w:t>
            </w:r>
          </w:p>
        </w:tc>
        <w:tc>
          <w:tcPr>
            <w:tcW w:w="833" w:type="pct"/>
          </w:tcPr>
          <w:p w14:paraId="3E862582"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Attic, metal deck</w:t>
            </w:r>
          </w:p>
        </w:tc>
        <w:tc>
          <w:tcPr>
            <w:tcW w:w="833" w:type="pct"/>
          </w:tcPr>
          <w:p w14:paraId="3B59B4E8"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 xml:space="preserve">Single clear / tinted as per rating </w:t>
            </w:r>
          </w:p>
        </w:tc>
      </w:tr>
      <w:tr w:rsidR="00E95B6A" w:rsidRPr="000F08EC" w14:paraId="206E1D6A" w14:textId="77777777" w:rsidTr="00270349">
        <w:tc>
          <w:tcPr>
            <w:cnfStyle w:val="001000000000" w:firstRow="0" w:lastRow="0" w:firstColumn="1" w:lastColumn="0" w:oddVBand="0" w:evenVBand="0" w:oddHBand="0" w:evenHBand="0" w:firstRowFirstColumn="0" w:firstRowLastColumn="0" w:lastRowFirstColumn="0" w:lastRowLastColumn="0"/>
            <w:tcW w:w="834" w:type="pct"/>
          </w:tcPr>
          <w:p w14:paraId="2D3DE443" w14:textId="77777777" w:rsidR="00E95B6A" w:rsidRPr="000F08EC" w:rsidRDefault="00E95B6A" w:rsidP="00270349">
            <w:pPr>
              <w:spacing w:before="60"/>
            </w:pPr>
            <w:r w:rsidRPr="000F08EC">
              <w:t>Darwin</w:t>
            </w:r>
          </w:p>
        </w:tc>
        <w:tc>
          <w:tcPr>
            <w:tcW w:w="834" w:type="pct"/>
          </w:tcPr>
          <w:p w14:paraId="3A6AA380"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Slab</w:t>
            </w:r>
          </w:p>
        </w:tc>
        <w:tc>
          <w:tcPr>
            <w:tcW w:w="833" w:type="pct"/>
          </w:tcPr>
          <w:p w14:paraId="280F3214"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Concrete Block</w:t>
            </w:r>
          </w:p>
        </w:tc>
        <w:tc>
          <w:tcPr>
            <w:tcW w:w="833" w:type="pct"/>
          </w:tcPr>
          <w:p w14:paraId="6A00F52A"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Concrete Block</w:t>
            </w:r>
          </w:p>
        </w:tc>
        <w:tc>
          <w:tcPr>
            <w:tcW w:w="833" w:type="pct"/>
          </w:tcPr>
          <w:p w14:paraId="41CA4C89"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Attic, metal deck</w:t>
            </w:r>
          </w:p>
        </w:tc>
        <w:tc>
          <w:tcPr>
            <w:tcW w:w="833" w:type="pct"/>
          </w:tcPr>
          <w:p w14:paraId="08E6FC6A"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 xml:space="preserve">Single clear/tinted as per rating </w:t>
            </w:r>
          </w:p>
        </w:tc>
      </w:tr>
      <w:tr w:rsidR="00E95B6A" w:rsidRPr="000F08EC" w14:paraId="76B986C4" w14:textId="77777777" w:rsidTr="0027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3B6B3A1C" w14:textId="77777777" w:rsidR="00E95B6A" w:rsidRPr="000F08EC" w:rsidRDefault="00E95B6A" w:rsidP="00270349">
            <w:pPr>
              <w:spacing w:before="60"/>
            </w:pPr>
            <w:r w:rsidRPr="000F08EC">
              <w:t>Brisbane</w:t>
            </w:r>
          </w:p>
        </w:tc>
        <w:tc>
          <w:tcPr>
            <w:tcW w:w="834" w:type="pct"/>
          </w:tcPr>
          <w:p w14:paraId="1BA10C68"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Slab</w:t>
            </w:r>
          </w:p>
        </w:tc>
        <w:tc>
          <w:tcPr>
            <w:tcW w:w="833" w:type="pct"/>
          </w:tcPr>
          <w:p w14:paraId="0C65A928"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Brick Veneer</w:t>
            </w:r>
          </w:p>
        </w:tc>
        <w:tc>
          <w:tcPr>
            <w:tcW w:w="833" w:type="pct"/>
          </w:tcPr>
          <w:p w14:paraId="33171FED"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Plasterboard</w:t>
            </w:r>
          </w:p>
        </w:tc>
        <w:tc>
          <w:tcPr>
            <w:tcW w:w="833" w:type="pct"/>
          </w:tcPr>
          <w:p w14:paraId="19308A03"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Attic, tiles</w:t>
            </w:r>
          </w:p>
        </w:tc>
        <w:tc>
          <w:tcPr>
            <w:tcW w:w="833" w:type="pct"/>
          </w:tcPr>
          <w:p w14:paraId="762B506E"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 xml:space="preserve">Single clear / tinted as per rating </w:t>
            </w:r>
          </w:p>
        </w:tc>
      </w:tr>
      <w:tr w:rsidR="00E95B6A" w:rsidRPr="000F08EC" w14:paraId="5614A3DA" w14:textId="77777777" w:rsidTr="00270349">
        <w:tc>
          <w:tcPr>
            <w:cnfStyle w:val="001000000000" w:firstRow="0" w:lastRow="0" w:firstColumn="1" w:lastColumn="0" w:oddVBand="0" w:evenVBand="0" w:oddHBand="0" w:evenHBand="0" w:firstRowFirstColumn="0" w:firstRowLastColumn="0" w:lastRowFirstColumn="0" w:lastRowLastColumn="0"/>
            <w:tcW w:w="834" w:type="pct"/>
          </w:tcPr>
          <w:p w14:paraId="46740251" w14:textId="77777777" w:rsidR="00E95B6A" w:rsidRPr="000F08EC" w:rsidRDefault="00E95B6A" w:rsidP="00270349">
            <w:pPr>
              <w:spacing w:before="60"/>
            </w:pPr>
            <w:r w:rsidRPr="000F08EC">
              <w:t>Emerald</w:t>
            </w:r>
          </w:p>
        </w:tc>
        <w:tc>
          <w:tcPr>
            <w:tcW w:w="834" w:type="pct"/>
          </w:tcPr>
          <w:p w14:paraId="6B89B3AA"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Slab</w:t>
            </w:r>
          </w:p>
        </w:tc>
        <w:tc>
          <w:tcPr>
            <w:tcW w:w="833" w:type="pct"/>
          </w:tcPr>
          <w:p w14:paraId="1CBE8396"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Concrete Block</w:t>
            </w:r>
          </w:p>
        </w:tc>
        <w:tc>
          <w:tcPr>
            <w:tcW w:w="833" w:type="pct"/>
          </w:tcPr>
          <w:p w14:paraId="53CACAA9"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Plasterboard</w:t>
            </w:r>
          </w:p>
        </w:tc>
        <w:tc>
          <w:tcPr>
            <w:tcW w:w="833" w:type="pct"/>
          </w:tcPr>
          <w:p w14:paraId="25CDA5F0"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Attic, metal deck</w:t>
            </w:r>
          </w:p>
        </w:tc>
        <w:tc>
          <w:tcPr>
            <w:tcW w:w="833" w:type="pct"/>
          </w:tcPr>
          <w:p w14:paraId="5D63BB48"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 xml:space="preserve">Single clear / tinted as per rating </w:t>
            </w:r>
          </w:p>
        </w:tc>
      </w:tr>
      <w:tr w:rsidR="00E95B6A" w:rsidRPr="000F08EC" w14:paraId="1F8597C3" w14:textId="77777777" w:rsidTr="0027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70DED535" w14:textId="77777777" w:rsidR="00E95B6A" w:rsidRPr="000F08EC" w:rsidRDefault="00E95B6A" w:rsidP="00270349">
            <w:pPr>
              <w:spacing w:before="60"/>
            </w:pPr>
            <w:r w:rsidRPr="000F08EC">
              <w:t>Alice Springs</w:t>
            </w:r>
          </w:p>
        </w:tc>
        <w:tc>
          <w:tcPr>
            <w:tcW w:w="834" w:type="pct"/>
          </w:tcPr>
          <w:p w14:paraId="2FA64B7D"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Slab</w:t>
            </w:r>
          </w:p>
        </w:tc>
        <w:tc>
          <w:tcPr>
            <w:tcW w:w="833" w:type="pct"/>
          </w:tcPr>
          <w:p w14:paraId="19AAD05B"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Concrete Block</w:t>
            </w:r>
          </w:p>
        </w:tc>
        <w:tc>
          <w:tcPr>
            <w:tcW w:w="833" w:type="pct"/>
          </w:tcPr>
          <w:p w14:paraId="4907F3A6"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Concrete Block</w:t>
            </w:r>
          </w:p>
        </w:tc>
        <w:tc>
          <w:tcPr>
            <w:tcW w:w="833" w:type="pct"/>
          </w:tcPr>
          <w:p w14:paraId="511AF0CF"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Attic, metal deck</w:t>
            </w:r>
          </w:p>
        </w:tc>
        <w:tc>
          <w:tcPr>
            <w:tcW w:w="833" w:type="pct"/>
          </w:tcPr>
          <w:p w14:paraId="1195164F"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 xml:space="preserve">Single clear / tinted as per rating </w:t>
            </w:r>
          </w:p>
        </w:tc>
      </w:tr>
      <w:tr w:rsidR="00E95B6A" w:rsidRPr="000F08EC" w14:paraId="6D26BC1A" w14:textId="77777777" w:rsidTr="00270349">
        <w:tc>
          <w:tcPr>
            <w:cnfStyle w:val="001000000000" w:firstRow="0" w:lastRow="0" w:firstColumn="1" w:lastColumn="0" w:oddVBand="0" w:evenVBand="0" w:oddHBand="0" w:evenHBand="0" w:firstRowFirstColumn="0" w:firstRowLastColumn="0" w:lastRowFirstColumn="0" w:lastRowLastColumn="0"/>
            <w:tcW w:w="834" w:type="pct"/>
          </w:tcPr>
          <w:p w14:paraId="631BDD1E" w14:textId="77777777" w:rsidR="00E95B6A" w:rsidRPr="000F08EC" w:rsidRDefault="00E95B6A" w:rsidP="00270349">
            <w:pPr>
              <w:spacing w:before="60"/>
            </w:pPr>
            <w:r w:rsidRPr="000F08EC">
              <w:t>Toowoomba</w:t>
            </w:r>
          </w:p>
        </w:tc>
        <w:tc>
          <w:tcPr>
            <w:tcW w:w="834" w:type="pct"/>
          </w:tcPr>
          <w:p w14:paraId="3EFEBA77"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Slab</w:t>
            </w:r>
          </w:p>
        </w:tc>
        <w:tc>
          <w:tcPr>
            <w:tcW w:w="833" w:type="pct"/>
          </w:tcPr>
          <w:p w14:paraId="4D4436A7"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Brick Veneer</w:t>
            </w:r>
          </w:p>
        </w:tc>
        <w:tc>
          <w:tcPr>
            <w:tcW w:w="833" w:type="pct"/>
          </w:tcPr>
          <w:p w14:paraId="4CF19330"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Plasterboard</w:t>
            </w:r>
          </w:p>
        </w:tc>
        <w:tc>
          <w:tcPr>
            <w:tcW w:w="833" w:type="pct"/>
          </w:tcPr>
          <w:p w14:paraId="6AA86F34"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Attic, metal deck</w:t>
            </w:r>
          </w:p>
        </w:tc>
        <w:tc>
          <w:tcPr>
            <w:tcW w:w="833" w:type="pct"/>
          </w:tcPr>
          <w:p w14:paraId="5ABF04C4"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 xml:space="preserve">Single clear / tinted as per rating </w:t>
            </w:r>
          </w:p>
        </w:tc>
      </w:tr>
    </w:tbl>
    <w:p w14:paraId="020B16AD" w14:textId="4EA6A9B1" w:rsidR="00E95B6A" w:rsidRPr="000F08EC" w:rsidRDefault="00C7035C" w:rsidP="00C7035C">
      <w:bookmarkStart w:id="33" w:name="_Ref343702090"/>
      <w:bookmarkStart w:id="34" w:name="_Ref343702107"/>
      <w:bookmarkStart w:id="35" w:name="_Ref343702118"/>
      <w:r>
        <w:t>* glazing is a mix of single clear and single tinted depending o</w:t>
      </w:r>
      <w:r w:rsidR="00362BC1">
        <w:t>n</w:t>
      </w:r>
      <w:r>
        <w:t xml:space="preserve"> the climate, house design and orientation of window</w:t>
      </w:r>
    </w:p>
    <w:p w14:paraId="7E71AD9B" w14:textId="77777777" w:rsidR="00E95B6A" w:rsidRPr="000F08EC" w:rsidRDefault="00E95B6A" w:rsidP="00E95B6A">
      <w:pPr>
        <w:rPr>
          <w:color w:val="243F60" w:themeColor="accent1" w:themeShade="7F"/>
          <w:spacing w:val="15"/>
          <w:sz w:val="22"/>
          <w:szCs w:val="22"/>
        </w:rPr>
      </w:pPr>
      <w:r w:rsidRPr="000F08EC">
        <w:br w:type="page"/>
      </w:r>
    </w:p>
    <w:p w14:paraId="6A1E0D71" w14:textId="5E40DEF9" w:rsidR="00E95B6A" w:rsidRPr="000F08EC" w:rsidRDefault="00E95B6A">
      <w:pPr>
        <w:pStyle w:val="Heading3"/>
      </w:pPr>
      <w:bookmarkStart w:id="36" w:name="_Ref346701929"/>
      <w:bookmarkStart w:id="37" w:name="_Ref346701936"/>
      <w:bookmarkStart w:id="38" w:name="_Toc348702038"/>
      <w:r w:rsidRPr="000F08EC">
        <w:lastRenderedPageBreak/>
        <w:t xml:space="preserve">Impacts of traditional design techniques on </w:t>
      </w:r>
      <w:r w:rsidR="00505DDE">
        <w:t xml:space="preserve">STAR </w:t>
      </w:r>
      <w:r w:rsidRPr="000F08EC">
        <w:t>ratings</w:t>
      </w:r>
      <w:bookmarkEnd w:id="33"/>
      <w:bookmarkEnd w:id="34"/>
      <w:bookmarkEnd w:id="35"/>
      <w:bookmarkEnd w:id="36"/>
      <w:bookmarkEnd w:id="37"/>
      <w:bookmarkEnd w:id="38"/>
    </w:p>
    <w:p w14:paraId="1DF69BD1" w14:textId="5A74A129" w:rsidR="00E95B6A" w:rsidRPr="000F08EC" w:rsidRDefault="005822F5" w:rsidP="00E95B6A">
      <w:pPr>
        <w:rPr>
          <w:caps/>
          <w:spacing w:val="15"/>
          <w:sz w:val="22"/>
          <w:szCs w:val="22"/>
        </w:rPr>
      </w:pPr>
      <w:r>
        <w:t xml:space="preserve">The </w:t>
      </w:r>
      <w:r w:rsidRPr="000F08EC">
        <w:t>project</w:t>
      </w:r>
      <w:r w:rsidR="00E95B6A" w:rsidRPr="000F08EC">
        <w:t xml:space="preserve"> team distilled the traditional approach to </w:t>
      </w:r>
      <w:r w:rsidR="00505DDE">
        <w:t xml:space="preserve">tropical </w:t>
      </w:r>
      <w:r w:rsidR="00E95B6A" w:rsidRPr="000F08EC">
        <w:t xml:space="preserve">climate design to 8 basic </w:t>
      </w:r>
      <w:r w:rsidR="00505DDE">
        <w:t xml:space="preserve">design </w:t>
      </w:r>
      <w:r w:rsidR="00E95B6A" w:rsidRPr="000F08EC">
        <w:t>strategies:</w:t>
      </w:r>
    </w:p>
    <w:p w14:paraId="18C46CC2" w14:textId="47578EEA" w:rsidR="00E95B6A" w:rsidRPr="000F08EC" w:rsidRDefault="00E95B6A" w:rsidP="00E95B6A">
      <w:pPr>
        <w:pStyle w:val="ListParagraph"/>
        <w:numPr>
          <w:ilvl w:val="0"/>
          <w:numId w:val="14"/>
        </w:numPr>
        <w:ind w:left="709" w:hanging="709"/>
        <w:rPr>
          <w:rFonts w:eastAsia="Times New Roman"/>
        </w:rPr>
      </w:pPr>
      <w:r w:rsidRPr="000F08EC">
        <w:rPr>
          <w:rFonts w:eastAsia="Times New Roman"/>
        </w:rPr>
        <w:t>Highly openable windows</w:t>
      </w:r>
    </w:p>
    <w:p w14:paraId="428CFB0F" w14:textId="05128BDD" w:rsidR="00E95B6A" w:rsidRPr="000F08EC" w:rsidRDefault="00E95B6A" w:rsidP="00E95B6A">
      <w:pPr>
        <w:pStyle w:val="ListParagraph"/>
        <w:numPr>
          <w:ilvl w:val="0"/>
          <w:numId w:val="14"/>
        </w:numPr>
        <w:ind w:left="709" w:hanging="709"/>
        <w:rPr>
          <w:rFonts w:eastAsia="Times New Roman"/>
        </w:rPr>
      </w:pPr>
      <w:r w:rsidRPr="000F08EC">
        <w:rPr>
          <w:rFonts w:eastAsia="Times New Roman"/>
        </w:rPr>
        <w:t>Room placement and opening design to promote cross ventilation taking into consideration the direction of prevailing wind directions</w:t>
      </w:r>
    </w:p>
    <w:p w14:paraId="35884B36" w14:textId="338C637E" w:rsidR="00E95B6A" w:rsidRPr="000F08EC" w:rsidRDefault="00E95B6A" w:rsidP="00E95B6A">
      <w:pPr>
        <w:pStyle w:val="ListParagraph"/>
        <w:numPr>
          <w:ilvl w:val="0"/>
          <w:numId w:val="14"/>
        </w:numPr>
        <w:ind w:left="709" w:hanging="709"/>
        <w:rPr>
          <w:rFonts w:eastAsia="Times New Roman"/>
        </w:rPr>
      </w:pPr>
      <w:r w:rsidRPr="000F08EC">
        <w:rPr>
          <w:rFonts w:eastAsia="Times New Roman"/>
        </w:rPr>
        <w:t>Use of light colours</w:t>
      </w:r>
    </w:p>
    <w:p w14:paraId="48BA2B83" w14:textId="64427A19" w:rsidR="00E95B6A" w:rsidRPr="000F08EC" w:rsidRDefault="00E95B6A" w:rsidP="00E95B6A">
      <w:pPr>
        <w:pStyle w:val="ListParagraph"/>
        <w:numPr>
          <w:ilvl w:val="0"/>
          <w:numId w:val="14"/>
        </w:numPr>
        <w:ind w:left="709" w:hanging="709"/>
        <w:rPr>
          <w:rFonts w:eastAsia="Times New Roman"/>
        </w:rPr>
      </w:pPr>
      <w:r w:rsidRPr="000F08EC">
        <w:rPr>
          <w:rFonts w:eastAsia="Times New Roman"/>
        </w:rPr>
        <w:t xml:space="preserve">Use of heavily shaded design </w:t>
      </w:r>
      <w:r w:rsidR="00505DDE">
        <w:rPr>
          <w:rFonts w:eastAsia="Times New Roman"/>
        </w:rPr>
        <w:t xml:space="preserve">e.g. eaves, window awnings, </w:t>
      </w:r>
      <w:r w:rsidRPr="000F08EC">
        <w:rPr>
          <w:rFonts w:eastAsia="Times New Roman"/>
        </w:rPr>
        <w:t>veranda</w:t>
      </w:r>
      <w:r w:rsidR="00505DDE">
        <w:rPr>
          <w:rFonts w:eastAsia="Times New Roman"/>
        </w:rPr>
        <w:t>h</w:t>
      </w:r>
      <w:r w:rsidRPr="000F08EC">
        <w:rPr>
          <w:rFonts w:eastAsia="Times New Roman"/>
        </w:rPr>
        <w:t>s, blinds and screens</w:t>
      </w:r>
    </w:p>
    <w:p w14:paraId="292412B7" w14:textId="65530525" w:rsidR="00E95B6A" w:rsidRPr="000F08EC" w:rsidRDefault="00E95B6A" w:rsidP="00E95B6A">
      <w:pPr>
        <w:pStyle w:val="ListParagraph"/>
        <w:numPr>
          <w:ilvl w:val="0"/>
          <w:numId w:val="14"/>
        </w:numPr>
        <w:ind w:left="709" w:hanging="709"/>
        <w:rPr>
          <w:rFonts w:eastAsia="Times New Roman"/>
        </w:rPr>
      </w:pPr>
      <w:r w:rsidRPr="000F08EC">
        <w:rPr>
          <w:rFonts w:eastAsia="Times New Roman"/>
        </w:rPr>
        <w:t>Use of light-weight materials that allow the house to cool down rapidly at night</w:t>
      </w:r>
      <w:r w:rsidR="00505DDE">
        <w:rPr>
          <w:rFonts w:eastAsia="Times New Roman"/>
        </w:rPr>
        <w:t xml:space="preserve"> in </w:t>
      </w:r>
      <w:r w:rsidR="006D301D">
        <w:rPr>
          <w:rFonts w:eastAsia="Times New Roman"/>
        </w:rPr>
        <w:t>non-inland areas</w:t>
      </w:r>
    </w:p>
    <w:p w14:paraId="67EEACF4" w14:textId="3CF94425" w:rsidR="00E95B6A" w:rsidRPr="000F08EC" w:rsidRDefault="00E95B6A" w:rsidP="00E95B6A">
      <w:pPr>
        <w:pStyle w:val="ListParagraph"/>
        <w:numPr>
          <w:ilvl w:val="0"/>
          <w:numId w:val="14"/>
        </w:numPr>
        <w:ind w:left="709" w:hanging="709"/>
        <w:rPr>
          <w:rFonts w:eastAsia="Times New Roman"/>
        </w:rPr>
      </w:pPr>
      <w:r w:rsidRPr="000F08EC">
        <w:rPr>
          <w:rFonts w:eastAsia="Times New Roman"/>
        </w:rPr>
        <w:t>Elevated house design to better capture breezes</w:t>
      </w:r>
    </w:p>
    <w:p w14:paraId="4A6DE881" w14:textId="4B2DD92D" w:rsidR="00E95B6A" w:rsidRPr="000F08EC" w:rsidRDefault="00E95B6A" w:rsidP="00E95B6A">
      <w:pPr>
        <w:pStyle w:val="ListParagraph"/>
        <w:numPr>
          <w:ilvl w:val="0"/>
          <w:numId w:val="14"/>
        </w:numPr>
        <w:ind w:left="709" w:hanging="709"/>
        <w:rPr>
          <w:rFonts w:eastAsia="Times New Roman"/>
        </w:rPr>
      </w:pPr>
      <w:r w:rsidRPr="000F08EC">
        <w:rPr>
          <w:rFonts w:eastAsia="Times New Roman"/>
        </w:rPr>
        <w:t xml:space="preserve">Use of ceiling fans to provide air movement when there is little </w:t>
      </w:r>
      <w:r w:rsidR="00505DDE">
        <w:rPr>
          <w:rFonts w:eastAsia="Times New Roman"/>
        </w:rPr>
        <w:t>breeze</w:t>
      </w:r>
      <w:r w:rsidRPr="000F08EC">
        <w:rPr>
          <w:rFonts w:eastAsia="Times New Roman"/>
        </w:rPr>
        <w:t xml:space="preserve"> </w:t>
      </w:r>
    </w:p>
    <w:p w14:paraId="757D6ADC" w14:textId="38F18085" w:rsidR="00E95B6A" w:rsidRPr="000F08EC" w:rsidRDefault="00E95B6A" w:rsidP="00E95B6A">
      <w:pPr>
        <w:pStyle w:val="ListParagraph"/>
        <w:numPr>
          <w:ilvl w:val="0"/>
          <w:numId w:val="14"/>
        </w:numPr>
        <w:ind w:left="709" w:hanging="709"/>
        <w:rPr>
          <w:rFonts w:eastAsia="Times New Roman"/>
        </w:rPr>
      </w:pPr>
      <w:r w:rsidRPr="000F08EC">
        <w:rPr>
          <w:rFonts w:eastAsia="Times New Roman"/>
        </w:rPr>
        <w:t xml:space="preserve">Use of high thermal mass building materials in hot inland </w:t>
      </w:r>
      <w:r w:rsidR="006D301D">
        <w:rPr>
          <w:rFonts w:eastAsia="Times New Roman"/>
        </w:rPr>
        <w:t>areas.</w:t>
      </w:r>
    </w:p>
    <w:p w14:paraId="67797D7E" w14:textId="3EBCB84E" w:rsidR="00E95B6A" w:rsidRPr="000F08EC" w:rsidRDefault="00E95B6A" w:rsidP="00E95B6A">
      <w:pPr>
        <w:rPr>
          <w:rFonts w:eastAsia="Times New Roman"/>
        </w:rPr>
      </w:pPr>
      <w:r w:rsidRPr="000F08EC">
        <w:rPr>
          <w:rFonts w:eastAsia="Times New Roman"/>
        </w:rPr>
        <w:t>Each of these strategies w</w:t>
      </w:r>
      <w:r w:rsidR="006D301D">
        <w:rPr>
          <w:rFonts w:eastAsia="Times New Roman"/>
        </w:rPr>
        <w:t>ere</w:t>
      </w:r>
      <w:r w:rsidRPr="000F08EC">
        <w:rPr>
          <w:rFonts w:eastAsia="Times New Roman"/>
        </w:rPr>
        <w:t xml:space="preserve"> applied to the worst rated orientation with a basic insulation and glazing specification i.e. generally lower than minimum regulatory compliance. The impact of each strategy on the star rating w</w:t>
      </w:r>
      <w:r w:rsidR="006D301D">
        <w:rPr>
          <w:rFonts w:eastAsia="Times New Roman"/>
        </w:rPr>
        <w:t>as</w:t>
      </w:r>
      <w:r w:rsidRPr="000F08EC">
        <w:rPr>
          <w:rFonts w:eastAsia="Times New Roman"/>
        </w:rPr>
        <w:t xml:space="preserve"> reported and the most effective strategies </w:t>
      </w:r>
      <w:r w:rsidR="006D301D">
        <w:rPr>
          <w:rFonts w:eastAsia="Times New Roman"/>
        </w:rPr>
        <w:t xml:space="preserve">were </w:t>
      </w:r>
      <w:r w:rsidRPr="000F08EC">
        <w:rPr>
          <w:rFonts w:eastAsia="Times New Roman"/>
        </w:rPr>
        <w:t xml:space="preserve">combined </w:t>
      </w:r>
      <w:r w:rsidR="006D301D">
        <w:rPr>
          <w:rFonts w:eastAsia="Times New Roman"/>
        </w:rPr>
        <w:t>un</w:t>
      </w:r>
      <w:r w:rsidRPr="000F08EC">
        <w:rPr>
          <w:rFonts w:eastAsia="Times New Roman"/>
        </w:rPr>
        <w:t xml:space="preserve">til regulatory compliance </w:t>
      </w:r>
      <w:r w:rsidR="006D301D">
        <w:rPr>
          <w:rFonts w:eastAsia="Times New Roman"/>
        </w:rPr>
        <w:t>wa</w:t>
      </w:r>
      <w:r w:rsidRPr="000F08EC">
        <w:rPr>
          <w:rFonts w:eastAsia="Times New Roman"/>
        </w:rPr>
        <w:t>s achieved.</w:t>
      </w:r>
    </w:p>
    <w:p w14:paraId="3AD0497A" w14:textId="3D6937D8" w:rsidR="00E95B6A" w:rsidRPr="000F08EC" w:rsidRDefault="00E95B6A" w:rsidP="00E95B6A">
      <w:pPr>
        <w:rPr>
          <w:rFonts w:eastAsia="Times New Roman"/>
        </w:rPr>
      </w:pPr>
      <w:r w:rsidRPr="000F08EC">
        <w:rPr>
          <w:rFonts w:eastAsia="Times New Roman"/>
        </w:rPr>
        <w:t>This provide</w:t>
      </w:r>
      <w:r w:rsidR="006D301D">
        <w:rPr>
          <w:rFonts w:eastAsia="Times New Roman"/>
        </w:rPr>
        <w:t>d</w:t>
      </w:r>
      <w:r w:rsidRPr="000F08EC">
        <w:rPr>
          <w:rFonts w:eastAsia="Times New Roman"/>
        </w:rPr>
        <w:t xml:space="preserve"> a comparison case for free running temperatures with the </w:t>
      </w:r>
      <w:r w:rsidR="00D03A6D">
        <w:rPr>
          <w:rFonts w:eastAsia="Times New Roman"/>
        </w:rPr>
        <w:t>market-led</w:t>
      </w:r>
      <w:r w:rsidRPr="000F08EC">
        <w:rPr>
          <w:rFonts w:eastAsia="Times New Roman"/>
        </w:rPr>
        <w:t xml:space="preserve"> techniques used in  section </w:t>
      </w:r>
      <w:r w:rsidRPr="000F08EC">
        <w:rPr>
          <w:rFonts w:eastAsia="Times New Roman"/>
        </w:rPr>
        <w:fldChar w:fldCharType="begin"/>
      </w:r>
      <w:r w:rsidRPr="000F08EC">
        <w:rPr>
          <w:rFonts w:eastAsia="Times New Roman"/>
        </w:rPr>
        <w:instrText xml:space="preserve"> REF _Ref341798128 \w \p </w:instrText>
      </w:r>
      <w:r w:rsidRPr="000F08EC">
        <w:rPr>
          <w:rFonts w:eastAsia="Times New Roman"/>
        </w:rPr>
        <w:fldChar w:fldCharType="separate"/>
      </w:r>
      <w:r w:rsidR="00C7035C">
        <w:rPr>
          <w:rFonts w:eastAsia="Times New Roman"/>
        </w:rPr>
        <w:t>4.1.4</w:t>
      </w:r>
      <w:r w:rsidRPr="000F08EC">
        <w:rPr>
          <w:rFonts w:eastAsia="Times New Roman"/>
        </w:rPr>
        <w:fldChar w:fldCharType="end"/>
      </w:r>
      <w:r w:rsidRPr="000F08EC">
        <w:rPr>
          <w:rFonts w:eastAsia="Times New Roman"/>
        </w:rPr>
        <w:t>.</w:t>
      </w:r>
    </w:p>
    <w:p w14:paraId="639FAD14" w14:textId="089036FC" w:rsidR="00E95B6A" w:rsidRPr="000F08EC" w:rsidRDefault="00E95B6A" w:rsidP="00E95B6A">
      <w:r w:rsidRPr="000F08EC">
        <w:t>These strategies w</w:t>
      </w:r>
      <w:r w:rsidR="006D301D">
        <w:t>ere</w:t>
      </w:r>
      <w:r w:rsidRPr="000F08EC">
        <w:t xml:space="preserve"> applied to each of the two houses in the following manner:</w:t>
      </w:r>
    </w:p>
    <w:p w14:paraId="7FBFB759" w14:textId="1F9A0909" w:rsidR="00E95B6A" w:rsidRPr="000F08EC" w:rsidRDefault="00E95B6A" w:rsidP="00E95B6A">
      <w:pPr>
        <w:pStyle w:val="Caption"/>
      </w:pPr>
      <w:bookmarkStart w:id="39" w:name="_Toc348702132"/>
      <w:r w:rsidRPr="000F08EC">
        <w:t xml:space="preserve">Table </w:t>
      </w:r>
      <w:r w:rsidR="00CB24BA">
        <w:fldChar w:fldCharType="begin"/>
      </w:r>
      <w:r w:rsidR="00CB24BA">
        <w:instrText xml:space="preserve"> SEQ Table \* ARABIC </w:instrText>
      </w:r>
      <w:r w:rsidR="00CB24BA">
        <w:fldChar w:fldCharType="separate"/>
      </w:r>
      <w:r w:rsidR="00C7035C">
        <w:rPr>
          <w:noProof/>
        </w:rPr>
        <w:t>6</w:t>
      </w:r>
      <w:r w:rsidR="00CB24BA">
        <w:rPr>
          <w:noProof/>
        </w:rPr>
        <w:fldChar w:fldCharType="end"/>
      </w:r>
      <w:r w:rsidRPr="000F08EC">
        <w:t xml:space="preserve"> Application of traditional design strategies to </w:t>
      </w:r>
      <w:r w:rsidR="00D03A6D">
        <w:t>market-led</w:t>
      </w:r>
      <w:r w:rsidRPr="000F08EC">
        <w:t xml:space="preserve"> houses</w:t>
      </w:r>
      <w:bookmarkEnd w:id="39"/>
    </w:p>
    <w:tbl>
      <w:tblPr>
        <w:tblStyle w:val="GridTable4-Accent1"/>
        <w:tblW w:w="0" w:type="auto"/>
        <w:tblLook w:val="04A0" w:firstRow="1" w:lastRow="0" w:firstColumn="1" w:lastColumn="0" w:noHBand="0" w:noVBand="1"/>
      </w:tblPr>
      <w:tblGrid>
        <w:gridCol w:w="3004"/>
        <w:gridCol w:w="3006"/>
        <w:gridCol w:w="3006"/>
      </w:tblGrid>
      <w:tr w:rsidR="00E95B6A" w:rsidRPr="000F08EC" w14:paraId="355B5771" w14:textId="77777777" w:rsidTr="00270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8E9BE6D" w14:textId="77777777" w:rsidR="00E95B6A" w:rsidRPr="000F08EC" w:rsidRDefault="00E95B6A" w:rsidP="00A54242">
            <w:pPr>
              <w:spacing w:before="60"/>
              <w:jc w:val="center"/>
            </w:pPr>
            <w:r w:rsidRPr="000F08EC">
              <w:t>Design Strategy</w:t>
            </w:r>
          </w:p>
        </w:tc>
        <w:tc>
          <w:tcPr>
            <w:tcW w:w="3081" w:type="dxa"/>
          </w:tcPr>
          <w:p w14:paraId="3A3B476C" w14:textId="77777777" w:rsidR="00E95B6A" w:rsidRPr="000F08EC" w:rsidRDefault="00E95B6A" w:rsidP="00A54242">
            <w:pPr>
              <w:spacing w:before="60"/>
              <w:jc w:val="center"/>
              <w:cnfStyle w:val="100000000000" w:firstRow="1" w:lastRow="0" w:firstColumn="0" w:lastColumn="0" w:oddVBand="0" w:evenVBand="0" w:oddHBand="0" w:evenHBand="0" w:firstRowFirstColumn="0" w:firstRowLastColumn="0" w:lastRowFirstColumn="0" w:lastRowLastColumn="0"/>
            </w:pPr>
            <w:r w:rsidRPr="000F08EC">
              <w:t>Henley Luna</w:t>
            </w:r>
          </w:p>
        </w:tc>
        <w:tc>
          <w:tcPr>
            <w:tcW w:w="3081" w:type="dxa"/>
          </w:tcPr>
          <w:p w14:paraId="0F2FBC66" w14:textId="77777777" w:rsidR="00E95B6A" w:rsidRPr="000F08EC" w:rsidRDefault="00E95B6A" w:rsidP="00A54242">
            <w:pPr>
              <w:spacing w:before="60"/>
              <w:jc w:val="center"/>
              <w:cnfStyle w:val="100000000000" w:firstRow="1" w:lastRow="0" w:firstColumn="0" w:lastColumn="0" w:oddVBand="0" w:evenVBand="0" w:oddHBand="0" w:evenHBand="0" w:firstRowFirstColumn="0" w:firstRowLastColumn="0" w:lastRowFirstColumn="0" w:lastRowLastColumn="0"/>
            </w:pPr>
            <w:r w:rsidRPr="000F08EC">
              <w:t>Clarendon IV27</w:t>
            </w:r>
          </w:p>
        </w:tc>
      </w:tr>
      <w:tr w:rsidR="00E95B6A" w:rsidRPr="000F08EC" w14:paraId="2610A829" w14:textId="77777777" w:rsidTr="0027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0C366159" w14:textId="77777777" w:rsidR="00E95B6A" w:rsidRPr="000F08EC" w:rsidRDefault="00E95B6A" w:rsidP="00270349">
            <w:pPr>
              <w:spacing w:before="60"/>
              <w:rPr>
                <w:rFonts w:eastAsia="Times New Roman" w:cs="Times New Roman"/>
                <w:lang w:eastAsia="en-AU"/>
              </w:rPr>
            </w:pPr>
            <w:r w:rsidRPr="000F08EC">
              <w:rPr>
                <w:rFonts w:eastAsia="Times New Roman" w:cs="Times New Roman"/>
                <w:lang w:eastAsia="en-AU"/>
              </w:rPr>
              <w:t>Openable windows</w:t>
            </w:r>
          </w:p>
        </w:tc>
        <w:tc>
          <w:tcPr>
            <w:tcW w:w="3081" w:type="dxa"/>
          </w:tcPr>
          <w:p w14:paraId="1D4137E6"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 xml:space="preserve">All windows louvres </w:t>
            </w:r>
          </w:p>
        </w:tc>
        <w:tc>
          <w:tcPr>
            <w:tcW w:w="3081" w:type="dxa"/>
          </w:tcPr>
          <w:p w14:paraId="6A0A3E9B"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 xml:space="preserve">All windows louvres </w:t>
            </w:r>
          </w:p>
        </w:tc>
      </w:tr>
      <w:tr w:rsidR="00E95B6A" w:rsidRPr="000F08EC" w14:paraId="2124C3BA" w14:textId="77777777" w:rsidTr="00270349">
        <w:tc>
          <w:tcPr>
            <w:cnfStyle w:val="001000000000" w:firstRow="0" w:lastRow="0" w:firstColumn="1" w:lastColumn="0" w:oddVBand="0" w:evenVBand="0" w:oddHBand="0" w:evenHBand="0" w:firstRowFirstColumn="0" w:firstRowLastColumn="0" w:lastRowFirstColumn="0" w:lastRowLastColumn="0"/>
            <w:tcW w:w="3080" w:type="dxa"/>
          </w:tcPr>
          <w:p w14:paraId="680FFD4A" w14:textId="77777777" w:rsidR="00E95B6A" w:rsidRPr="000F08EC" w:rsidRDefault="00E95B6A" w:rsidP="00270349">
            <w:pPr>
              <w:spacing w:before="60"/>
            </w:pPr>
            <w:r w:rsidRPr="000F08EC">
              <w:t>Room placement for cross ventilation</w:t>
            </w:r>
          </w:p>
        </w:tc>
        <w:tc>
          <w:tcPr>
            <w:tcW w:w="3081" w:type="dxa"/>
          </w:tcPr>
          <w:p w14:paraId="4874FC43"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Not possible without redesign</w:t>
            </w:r>
          </w:p>
        </w:tc>
        <w:tc>
          <w:tcPr>
            <w:tcW w:w="3081" w:type="dxa"/>
          </w:tcPr>
          <w:p w14:paraId="4AFE8442"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Not possible without redesign</w:t>
            </w:r>
          </w:p>
        </w:tc>
      </w:tr>
      <w:tr w:rsidR="00E95B6A" w:rsidRPr="000F08EC" w14:paraId="5D9DA284" w14:textId="77777777" w:rsidTr="0027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A7571B1" w14:textId="77777777" w:rsidR="00E95B6A" w:rsidRPr="000F08EC" w:rsidRDefault="00E95B6A" w:rsidP="00270349">
            <w:pPr>
              <w:spacing w:before="60"/>
            </w:pPr>
            <w:r w:rsidRPr="000F08EC">
              <w:t>Light colours</w:t>
            </w:r>
          </w:p>
        </w:tc>
        <w:tc>
          <w:tcPr>
            <w:tcW w:w="3081" w:type="dxa"/>
          </w:tcPr>
          <w:p w14:paraId="269752D8"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Roof and walls to have 0.3 Solar Absorptance</w:t>
            </w:r>
          </w:p>
        </w:tc>
        <w:tc>
          <w:tcPr>
            <w:tcW w:w="3081" w:type="dxa"/>
          </w:tcPr>
          <w:p w14:paraId="1651DD25"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Roof and walls to have 0.3 Solar Absorptance</w:t>
            </w:r>
          </w:p>
        </w:tc>
      </w:tr>
      <w:tr w:rsidR="00E95B6A" w:rsidRPr="000F08EC" w14:paraId="1B8A7A8D" w14:textId="77777777" w:rsidTr="00270349">
        <w:tc>
          <w:tcPr>
            <w:cnfStyle w:val="001000000000" w:firstRow="0" w:lastRow="0" w:firstColumn="1" w:lastColumn="0" w:oddVBand="0" w:evenVBand="0" w:oddHBand="0" w:evenHBand="0" w:firstRowFirstColumn="0" w:firstRowLastColumn="0" w:lastRowFirstColumn="0" w:lastRowLastColumn="0"/>
            <w:tcW w:w="3080" w:type="dxa"/>
          </w:tcPr>
          <w:p w14:paraId="03708623" w14:textId="3DA987B8" w:rsidR="00E95B6A" w:rsidRPr="000F08EC" w:rsidRDefault="00E95B6A" w:rsidP="00270349">
            <w:pPr>
              <w:spacing w:before="60"/>
            </w:pPr>
            <w:r w:rsidRPr="000F08EC">
              <w:t>Deep veranda</w:t>
            </w:r>
            <w:r w:rsidR="00D03A6D">
              <w:t>h</w:t>
            </w:r>
            <w:r w:rsidRPr="000F08EC">
              <w:t>s</w:t>
            </w:r>
          </w:p>
        </w:tc>
        <w:tc>
          <w:tcPr>
            <w:tcW w:w="3081" w:type="dxa"/>
          </w:tcPr>
          <w:p w14:paraId="0ED69A93" w14:textId="2BC8633B"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1.8 m deep veranda</w:t>
            </w:r>
            <w:r w:rsidR="00D03A6D">
              <w:t>h</w:t>
            </w:r>
            <w:r w:rsidRPr="000F08EC">
              <w:t xml:space="preserve"> on all sides except Garage</w:t>
            </w:r>
          </w:p>
        </w:tc>
        <w:tc>
          <w:tcPr>
            <w:tcW w:w="3081" w:type="dxa"/>
          </w:tcPr>
          <w:p w14:paraId="59F4B32C" w14:textId="4193898D"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1.8 m deep veranda</w:t>
            </w:r>
            <w:r w:rsidR="00D03A6D">
              <w:t>h</w:t>
            </w:r>
            <w:r w:rsidRPr="000F08EC">
              <w:t xml:space="preserve"> on all sides except Garage on ground floor, 900 eaves on upper floor</w:t>
            </w:r>
          </w:p>
        </w:tc>
      </w:tr>
      <w:tr w:rsidR="00E95B6A" w:rsidRPr="000F08EC" w14:paraId="37513173" w14:textId="77777777" w:rsidTr="0027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2A8C255A" w14:textId="77777777" w:rsidR="00E95B6A" w:rsidRPr="000F08EC" w:rsidRDefault="00E95B6A" w:rsidP="00270349">
            <w:pPr>
              <w:spacing w:before="60"/>
            </w:pPr>
            <w:r w:rsidRPr="000F08EC">
              <w:t>Lightweight materials</w:t>
            </w:r>
          </w:p>
        </w:tc>
        <w:tc>
          <w:tcPr>
            <w:tcW w:w="3081" w:type="dxa"/>
          </w:tcPr>
          <w:p w14:paraId="5D81B507" w14:textId="485B685E" w:rsidR="00E95B6A" w:rsidRPr="000F08EC" w:rsidRDefault="00E95B6A" w:rsidP="00364CBF">
            <w:pPr>
              <w:spacing w:before="60"/>
              <w:cnfStyle w:val="000000100000" w:firstRow="0" w:lastRow="0" w:firstColumn="0" w:lastColumn="0" w:oddVBand="0" w:evenVBand="0" w:oddHBand="1" w:evenHBand="0" w:firstRowFirstColumn="0" w:firstRowLastColumn="0" w:lastRowFirstColumn="0" w:lastRowLastColumn="0"/>
            </w:pPr>
            <w:r w:rsidRPr="000F08EC">
              <w:t xml:space="preserve">Timber framed </w:t>
            </w:r>
            <w:r w:rsidR="00364CBF">
              <w:t>fibre composite</w:t>
            </w:r>
            <w:r w:rsidRPr="000F08EC">
              <w:t xml:space="preserve"> sheet clad walls and timber floor over an enclosed subfloor space</w:t>
            </w:r>
          </w:p>
        </w:tc>
        <w:tc>
          <w:tcPr>
            <w:tcW w:w="3081" w:type="dxa"/>
          </w:tcPr>
          <w:p w14:paraId="540AA462" w14:textId="75BFBBA8" w:rsidR="00E95B6A" w:rsidRPr="000F08EC" w:rsidRDefault="00E95B6A" w:rsidP="00D03A6D">
            <w:pPr>
              <w:spacing w:before="60"/>
              <w:cnfStyle w:val="000000100000" w:firstRow="0" w:lastRow="0" w:firstColumn="0" w:lastColumn="0" w:oddVBand="0" w:evenVBand="0" w:oddHBand="1" w:evenHBand="0" w:firstRowFirstColumn="0" w:firstRowLastColumn="0" w:lastRowFirstColumn="0" w:lastRowLastColumn="0"/>
            </w:pPr>
            <w:r w:rsidRPr="000F08EC">
              <w:t xml:space="preserve">Timber framed </w:t>
            </w:r>
            <w:r w:rsidR="00D03A6D">
              <w:t>fibre composite</w:t>
            </w:r>
            <w:r w:rsidRPr="000F08EC">
              <w:t xml:space="preserve"> sheet clad walls and timber floor over an enclosed subfloor space</w:t>
            </w:r>
          </w:p>
        </w:tc>
      </w:tr>
      <w:tr w:rsidR="00E95B6A" w:rsidRPr="000F08EC" w14:paraId="54C66E79" w14:textId="77777777" w:rsidTr="00270349">
        <w:tc>
          <w:tcPr>
            <w:cnfStyle w:val="001000000000" w:firstRow="0" w:lastRow="0" w:firstColumn="1" w:lastColumn="0" w:oddVBand="0" w:evenVBand="0" w:oddHBand="0" w:evenHBand="0" w:firstRowFirstColumn="0" w:firstRowLastColumn="0" w:lastRowFirstColumn="0" w:lastRowLastColumn="0"/>
            <w:tcW w:w="3080" w:type="dxa"/>
          </w:tcPr>
          <w:p w14:paraId="40E2C731" w14:textId="77777777" w:rsidR="00E95B6A" w:rsidRPr="000F08EC" w:rsidRDefault="00E95B6A" w:rsidP="00270349">
            <w:pPr>
              <w:tabs>
                <w:tab w:val="left" w:pos="943"/>
              </w:tabs>
              <w:spacing w:before="60"/>
            </w:pPr>
            <w:r w:rsidRPr="000F08EC">
              <w:t>Elevated design</w:t>
            </w:r>
          </w:p>
        </w:tc>
        <w:tc>
          <w:tcPr>
            <w:tcW w:w="3081" w:type="dxa"/>
          </w:tcPr>
          <w:p w14:paraId="57008867"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House increased in floor height by 2.4 m, garage moved under house</w:t>
            </w:r>
          </w:p>
        </w:tc>
        <w:tc>
          <w:tcPr>
            <w:tcW w:w="3081" w:type="dxa"/>
          </w:tcPr>
          <w:p w14:paraId="4A7DBCF2"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Not practical</w:t>
            </w:r>
          </w:p>
        </w:tc>
      </w:tr>
      <w:tr w:rsidR="00E95B6A" w:rsidRPr="000F08EC" w14:paraId="7D124C82" w14:textId="77777777" w:rsidTr="00270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B88FAA3" w14:textId="77777777" w:rsidR="00E95B6A" w:rsidRPr="000F08EC" w:rsidRDefault="00E95B6A" w:rsidP="00270349">
            <w:pPr>
              <w:spacing w:before="60"/>
            </w:pPr>
            <w:r w:rsidRPr="000F08EC">
              <w:t>Ceiling fans</w:t>
            </w:r>
          </w:p>
        </w:tc>
        <w:tc>
          <w:tcPr>
            <w:tcW w:w="3081" w:type="dxa"/>
          </w:tcPr>
          <w:p w14:paraId="31042186"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Remove fans from base and compare to 1 x 1200 to all except Living: 3 x 1200*</w:t>
            </w:r>
          </w:p>
        </w:tc>
        <w:tc>
          <w:tcPr>
            <w:tcW w:w="3081" w:type="dxa"/>
          </w:tcPr>
          <w:p w14:paraId="0686D126" w14:textId="77777777" w:rsidR="00E95B6A" w:rsidRPr="000F08EC" w:rsidRDefault="00E95B6A" w:rsidP="00270349">
            <w:pPr>
              <w:spacing w:before="60"/>
              <w:cnfStyle w:val="000000100000" w:firstRow="0" w:lastRow="0" w:firstColumn="0" w:lastColumn="0" w:oddVBand="0" w:evenVBand="0" w:oddHBand="1" w:evenHBand="0" w:firstRowFirstColumn="0" w:firstRowLastColumn="0" w:lastRowFirstColumn="0" w:lastRowLastColumn="0"/>
            </w:pPr>
            <w:r w:rsidRPr="000F08EC">
              <w:t>Remove fans from base and compare to 1 x 1200 to all except Living: 3 x 1200*</w:t>
            </w:r>
          </w:p>
        </w:tc>
      </w:tr>
      <w:tr w:rsidR="00E95B6A" w:rsidRPr="000F08EC" w14:paraId="384A15F5" w14:textId="77777777" w:rsidTr="00270349">
        <w:tc>
          <w:tcPr>
            <w:cnfStyle w:val="001000000000" w:firstRow="0" w:lastRow="0" w:firstColumn="1" w:lastColumn="0" w:oddVBand="0" w:evenVBand="0" w:oddHBand="0" w:evenHBand="0" w:firstRowFirstColumn="0" w:firstRowLastColumn="0" w:lastRowFirstColumn="0" w:lastRowLastColumn="0"/>
            <w:tcW w:w="3080" w:type="dxa"/>
          </w:tcPr>
          <w:p w14:paraId="420E0FC9" w14:textId="578F103E" w:rsidR="00E95B6A" w:rsidRPr="000F08EC" w:rsidRDefault="00E95B6A" w:rsidP="00270349">
            <w:pPr>
              <w:spacing w:before="60"/>
            </w:pPr>
            <w:r w:rsidRPr="000F08EC">
              <w:t>High mass elements in inland</w:t>
            </w:r>
            <w:r w:rsidR="00D03A6D">
              <w:t xml:space="preserve"> areas</w:t>
            </w:r>
            <w:r w:rsidRPr="000F08EC">
              <w:t xml:space="preserve"> </w:t>
            </w:r>
          </w:p>
        </w:tc>
        <w:tc>
          <w:tcPr>
            <w:tcW w:w="3081" w:type="dxa"/>
          </w:tcPr>
          <w:p w14:paraId="308075E6"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Change external walls to insulated reverse Block Veneer with internal block walls and slab floors to have ceramic tiles</w:t>
            </w:r>
          </w:p>
        </w:tc>
        <w:tc>
          <w:tcPr>
            <w:tcW w:w="3081" w:type="dxa"/>
          </w:tcPr>
          <w:p w14:paraId="4B37D744" w14:textId="77777777" w:rsidR="00E95B6A" w:rsidRPr="000F08EC" w:rsidRDefault="00E95B6A" w:rsidP="00270349">
            <w:pPr>
              <w:spacing w:before="60"/>
              <w:cnfStyle w:val="000000000000" w:firstRow="0" w:lastRow="0" w:firstColumn="0" w:lastColumn="0" w:oddVBand="0" w:evenVBand="0" w:oddHBand="0" w:evenHBand="0" w:firstRowFirstColumn="0" w:firstRowLastColumn="0" w:lastRowFirstColumn="0" w:lastRowLastColumn="0"/>
            </w:pPr>
            <w:r w:rsidRPr="000F08EC">
              <w:t>Change external walls to insulated reverse Block Veneer with internal block walls and slab floors to have ceramic tiles</w:t>
            </w:r>
          </w:p>
        </w:tc>
      </w:tr>
    </w:tbl>
    <w:p w14:paraId="0D393212" w14:textId="2B49EB71" w:rsidR="00E95B6A" w:rsidRPr="000F08EC" w:rsidRDefault="00E95B6A" w:rsidP="00E95B6A">
      <w:r w:rsidRPr="000F08EC">
        <w:t xml:space="preserve">*In Tropical climates 1400 </w:t>
      </w:r>
      <w:r w:rsidR="00364CBF">
        <w:t xml:space="preserve">mm </w:t>
      </w:r>
      <w:r w:rsidRPr="000F08EC">
        <w:t xml:space="preserve">diameter fans may be more common, but because the effects are smaller in sub-tropical and hot arid climates there will be little benefit to be obtained through using 1400 </w:t>
      </w:r>
      <w:r w:rsidR="00364CBF">
        <w:t xml:space="preserve">mm diameter </w:t>
      </w:r>
      <w:r w:rsidRPr="000F08EC">
        <w:t xml:space="preserve">fans. 1200 </w:t>
      </w:r>
      <w:r w:rsidR="00364CBF">
        <w:t xml:space="preserve">mm </w:t>
      </w:r>
      <w:r w:rsidRPr="000F08EC">
        <w:t xml:space="preserve">diameter </w:t>
      </w:r>
      <w:r w:rsidR="00364CBF">
        <w:t xml:space="preserve">fans </w:t>
      </w:r>
      <w:r w:rsidRPr="000F08EC">
        <w:t>have been used throughout to provide consistency of results.</w:t>
      </w:r>
    </w:p>
    <w:p w14:paraId="66429CC0" w14:textId="77777777" w:rsidR="00E95B6A" w:rsidRPr="000F08EC" w:rsidRDefault="00E95B6A" w:rsidP="00E95B6A">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pPr>
      <w:bookmarkStart w:id="40" w:name="_Ref346879582"/>
      <w:bookmarkStart w:id="41" w:name="_Ref347850149"/>
      <w:bookmarkStart w:id="42" w:name="_Toc348702039"/>
      <w:r w:rsidRPr="000F08EC">
        <w:lastRenderedPageBreak/>
        <w:t>Traditional hot climate house selection</w:t>
      </w:r>
      <w:bookmarkEnd w:id="40"/>
      <w:bookmarkEnd w:id="41"/>
      <w:bookmarkEnd w:id="42"/>
    </w:p>
    <w:p w14:paraId="24846524" w14:textId="7AEF2243" w:rsidR="00E95B6A" w:rsidRPr="000F08EC" w:rsidRDefault="00E95B6A" w:rsidP="00E95B6A">
      <w:r w:rsidRPr="000F08EC">
        <w:t>Demonstrating how climatically appropriate design strategies may benefit volume market</w:t>
      </w:r>
      <w:r w:rsidR="0025114E">
        <w:t>-led housing</w:t>
      </w:r>
      <w:r w:rsidRPr="000F08EC">
        <w:t xml:space="preserve"> design is important to show that the traditional techniques are </w:t>
      </w:r>
      <w:r w:rsidR="008B3B70">
        <w:t>appropriately assessed by software</w:t>
      </w:r>
      <w:r w:rsidRPr="000F08EC">
        <w:t xml:space="preserve">. However, </w:t>
      </w:r>
      <w:r w:rsidR="008B3B70">
        <w:t xml:space="preserve">an assumption used for this study is that </w:t>
      </w:r>
      <w:r w:rsidRPr="000F08EC">
        <w:t xml:space="preserve">the benefits of these techniques may be much greater in houses which facilitate cross ventilation through good </w:t>
      </w:r>
      <w:r w:rsidR="008B3B70">
        <w:t xml:space="preserve">window design and </w:t>
      </w:r>
      <w:r w:rsidRPr="000F08EC">
        <w:t xml:space="preserve">room placement. To investigate this </w:t>
      </w:r>
      <w:r w:rsidR="008B3B70">
        <w:t xml:space="preserve">theory, </w:t>
      </w:r>
      <w:r w:rsidRPr="000F08EC">
        <w:t xml:space="preserve">one house design </w:t>
      </w:r>
      <w:r w:rsidR="008B3B70" w:rsidRPr="008B3B70">
        <w:t xml:space="preserve">which demonstrated traditional hot climate design </w:t>
      </w:r>
      <w:r w:rsidR="008B3B70">
        <w:t xml:space="preserve">strategies was assessed in </w:t>
      </w:r>
      <w:r w:rsidRPr="000F08EC">
        <w:t xml:space="preserve">each of the </w:t>
      </w:r>
      <w:r w:rsidR="00891BC6">
        <w:t xml:space="preserve">four </w:t>
      </w:r>
      <w:r w:rsidRPr="000F08EC">
        <w:t xml:space="preserve">climate </w:t>
      </w:r>
      <w:r w:rsidR="008B3B70">
        <w:t>zones</w:t>
      </w:r>
      <w:r w:rsidR="006A037B">
        <w:t xml:space="preserve"> (Tropical, Sub Tropical, Warm Temperate and Hot Arid)</w:t>
      </w:r>
      <w:r w:rsidR="00891BC6">
        <w:t>.</w:t>
      </w:r>
    </w:p>
    <w:p w14:paraId="0628E56E" w14:textId="60CD88A1" w:rsidR="00E95B6A" w:rsidRPr="000F08EC" w:rsidRDefault="00E95B6A" w:rsidP="00E95B6A">
      <w:r w:rsidRPr="000F08EC">
        <w:t xml:space="preserve">Each house </w:t>
      </w:r>
      <w:r w:rsidR="00891BC6">
        <w:t xml:space="preserve">was </w:t>
      </w:r>
      <w:r w:rsidRPr="000F08EC">
        <w:t xml:space="preserve">optimised to achieve minimum regulatory compliance in the two climate zones which </w:t>
      </w:r>
      <w:r w:rsidR="00891BC6">
        <w:t xml:space="preserve">it was </w:t>
      </w:r>
      <w:r w:rsidRPr="000F08EC">
        <w:t xml:space="preserve">designed </w:t>
      </w:r>
      <w:r w:rsidR="00891BC6">
        <w:t>for</w:t>
      </w:r>
      <w:r w:rsidRPr="000F08EC">
        <w:t xml:space="preserve">. Because some of the houses </w:t>
      </w:r>
      <w:r w:rsidR="00891BC6">
        <w:t xml:space="preserve">were </w:t>
      </w:r>
      <w:r w:rsidRPr="000F08EC">
        <w:t xml:space="preserve">designed prior to </w:t>
      </w:r>
      <w:r w:rsidR="00891BC6">
        <w:t xml:space="preserve">the current </w:t>
      </w:r>
      <w:r w:rsidRPr="000F08EC">
        <w:t>regulatory requirement</w:t>
      </w:r>
      <w:r w:rsidR="00024874">
        <w:t xml:space="preserve"> of 6-stars</w:t>
      </w:r>
      <w:r w:rsidRPr="000F08EC">
        <w:t xml:space="preserve"> some significant modification</w:t>
      </w:r>
      <w:r w:rsidR="00891BC6">
        <w:t>s</w:t>
      </w:r>
      <w:r w:rsidRPr="000F08EC">
        <w:t xml:space="preserve"> </w:t>
      </w:r>
      <w:r w:rsidR="00891BC6">
        <w:t xml:space="preserve">were </w:t>
      </w:r>
      <w:r w:rsidRPr="000F08EC">
        <w:t>required</w:t>
      </w:r>
      <w:r w:rsidR="00891BC6">
        <w:t>. H</w:t>
      </w:r>
      <w:r w:rsidRPr="000F08EC">
        <w:t xml:space="preserve">owever, </w:t>
      </w:r>
      <w:r w:rsidR="00891BC6">
        <w:t xml:space="preserve">changes were undertaken with a view to </w:t>
      </w:r>
      <w:r w:rsidRPr="000F08EC">
        <w:t>maintaining as many of the core design features as possible.</w:t>
      </w:r>
    </w:p>
    <w:p w14:paraId="69F66E25" w14:textId="69E06800" w:rsidR="00E95B6A" w:rsidRDefault="00D7753F">
      <w:pPr>
        <w:pStyle w:val="Heading3"/>
      </w:pPr>
      <w:r>
        <w:t>C19 STyle house</w:t>
      </w:r>
      <w:r w:rsidR="00E95B6A" w:rsidRPr="000F08EC">
        <w:t xml:space="preserve"> </w:t>
      </w:r>
    </w:p>
    <w:p w14:paraId="2DEC82B2" w14:textId="30831D44" w:rsidR="004A19BF" w:rsidRPr="000F08EC" w:rsidRDefault="004A19BF" w:rsidP="006164C3">
      <w:pPr>
        <w:spacing w:before="120"/>
      </w:pPr>
      <w:r w:rsidRPr="000F08EC">
        <w:t>Th</w:t>
      </w:r>
      <w:r w:rsidR="00891BC6">
        <w:t>is</w:t>
      </w:r>
      <w:r w:rsidRPr="000F08EC">
        <w:t xml:space="preserve"> design was developed by </w:t>
      </w:r>
      <w:r>
        <w:t>Tony Isaacs based on the C19 public housing unit design.</w:t>
      </w:r>
      <w:r w:rsidRPr="000F08EC">
        <w:t xml:space="preserve"> It is an elevated design similar to the government public housing design known as the C19. This house has often been held up as a model of good tropical design. In the </w:t>
      </w:r>
      <w:r>
        <w:t>C19 Style</w:t>
      </w:r>
      <w:r w:rsidRPr="000F08EC">
        <w:t xml:space="preserve"> house each room has windows on two sides to facilitate cross ventilation and the design uses deep eaves, veranda</w:t>
      </w:r>
      <w:r w:rsidR="00D03A6D">
        <w:t>h</w:t>
      </w:r>
      <w:r w:rsidRPr="000F08EC">
        <w:t xml:space="preserve">s and screens to provide shade. </w:t>
      </w:r>
    </w:p>
    <w:p w14:paraId="655EA6CD" w14:textId="3106866E" w:rsidR="004A19BF" w:rsidRPr="000F08EC" w:rsidRDefault="004A19BF" w:rsidP="005822F5">
      <w:r w:rsidRPr="000F08EC">
        <w:t xml:space="preserve">This house was selected because of its classic cross ventilation design. The house is only one room deep so air movement is not slowed because it has to pass through </w:t>
      </w:r>
      <w:r w:rsidR="00A93A0B">
        <w:t xml:space="preserve">internal </w:t>
      </w:r>
      <w:r w:rsidRPr="000F08EC">
        <w:t xml:space="preserve">openings in other rooms. </w:t>
      </w:r>
      <w:r>
        <w:t>While</w:t>
      </w:r>
      <w:r w:rsidRPr="000F08EC">
        <w:t xml:space="preserve"> bedrooms open directly to </w:t>
      </w:r>
      <w:r>
        <w:t xml:space="preserve">the hall, windows in the hall are only a metre away and </w:t>
      </w:r>
      <w:r w:rsidR="00A93A0B">
        <w:t xml:space="preserve">are </w:t>
      </w:r>
      <w:r>
        <w:t xml:space="preserve">directly </w:t>
      </w:r>
      <w:r w:rsidR="00A93A0B">
        <w:t xml:space="preserve">adjacent </w:t>
      </w:r>
      <w:r>
        <w:t xml:space="preserve">with the bedroom doors. </w:t>
      </w:r>
    </w:p>
    <w:p w14:paraId="7B31F2E4" w14:textId="77777777" w:rsidR="004A19BF" w:rsidRPr="000F08EC" w:rsidRDefault="004A19BF" w:rsidP="005822F5"/>
    <w:p w14:paraId="46400EA9" w14:textId="77777777" w:rsidR="004A19BF" w:rsidRPr="000F08EC" w:rsidRDefault="004A19BF" w:rsidP="005822F5">
      <w:r w:rsidRPr="000F08EC">
        <w:br w:type="page"/>
      </w:r>
    </w:p>
    <w:tbl>
      <w:tblPr>
        <w:tblStyle w:val="TableGrid"/>
        <w:tblW w:w="0" w:type="auto"/>
        <w:tblLook w:val="04A0" w:firstRow="1" w:lastRow="0" w:firstColumn="1" w:lastColumn="0" w:noHBand="0" w:noVBand="1"/>
      </w:tblPr>
      <w:tblGrid>
        <w:gridCol w:w="9016"/>
      </w:tblGrid>
      <w:tr w:rsidR="004A19BF" w:rsidRPr="00C870C4" w14:paraId="09488F32" w14:textId="77777777" w:rsidTr="00C7035C">
        <w:tc>
          <w:tcPr>
            <w:tcW w:w="9128" w:type="dxa"/>
          </w:tcPr>
          <w:p w14:paraId="227F50B9" w14:textId="77777777" w:rsidR="004A19BF" w:rsidRPr="006164C3" w:rsidRDefault="004A19BF" w:rsidP="00C7035C">
            <w:pPr>
              <w:rPr>
                <w:rFonts w:asciiTheme="minorHAnsi" w:hAnsiTheme="minorHAnsi"/>
                <w:b/>
                <w:noProof/>
              </w:rPr>
            </w:pPr>
            <w:r w:rsidRPr="006164C3">
              <w:rPr>
                <w:rFonts w:asciiTheme="minorHAnsi" w:hAnsiTheme="minorHAnsi"/>
                <w:b/>
                <w:noProof/>
              </w:rPr>
              <w:lastRenderedPageBreak/>
              <w:t>View from north</w:t>
            </w:r>
          </w:p>
        </w:tc>
      </w:tr>
      <w:tr w:rsidR="004A19BF" w:rsidRPr="00C870C4" w14:paraId="7B4CD044" w14:textId="77777777" w:rsidTr="006164C3">
        <w:tc>
          <w:tcPr>
            <w:tcW w:w="9128" w:type="dxa"/>
            <w:tcBorders>
              <w:bottom w:val="single" w:sz="4" w:space="0" w:color="auto"/>
            </w:tcBorders>
          </w:tcPr>
          <w:p w14:paraId="3FAA174E" w14:textId="65EAD4E9" w:rsidR="004A19BF" w:rsidRPr="00C870C4" w:rsidRDefault="004A19BF" w:rsidP="00C7035C">
            <w:pPr>
              <w:rPr>
                <w:rFonts w:asciiTheme="minorHAnsi" w:hAnsiTheme="minorHAnsi"/>
              </w:rPr>
            </w:pPr>
            <w:r w:rsidRPr="00C870C4">
              <w:rPr>
                <w:noProof/>
              </w:rPr>
              <w:drawing>
                <wp:inline distT="0" distB="0" distL="0" distR="0" wp14:anchorId="7E712241" wp14:editId="553C1737">
                  <wp:extent cx="5731510" cy="2219325"/>
                  <wp:effectExtent l="0" t="0" r="254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C19 street view 2.jpg"/>
                          <pic:cNvPicPr/>
                        </pic:nvPicPr>
                        <pic:blipFill rotWithShape="1">
                          <a:blip r:embed="rId32" cstate="screen">
                            <a:extLst>
                              <a:ext uri="{28A0092B-C50C-407E-A947-70E740481C1C}">
                                <a14:useLocalDpi xmlns:a14="http://schemas.microsoft.com/office/drawing/2010/main"/>
                              </a:ext>
                            </a:extLst>
                          </a:blip>
                          <a:srcRect b="20477"/>
                          <a:stretch/>
                        </pic:blipFill>
                        <pic:spPr bwMode="auto">
                          <a:xfrm>
                            <a:off x="0" y="0"/>
                            <a:ext cx="5731510" cy="2219325"/>
                          </a:xfrm>
                          <a:prstGeom prst="rect">
                            <a:avLst/>
                          </a:prstGeom>
                          <a:ln>
                            <a:noFill/>
                          </a:ln>
                          <a:extLst>
                            <a:ext uri="{53640926-AAD7-44D8-BBD7-CCE9431645EC}">
                              <a14:shadowObscured xmlns:a14="http://schemas.microsoft.com/office/drawing/2010/main"/>
                            </a:ext>
                          </a:extLst>
                        </pic:spPr>
                      </pic:pic>
                    </a:graphicData>
                  </a:graphic>
                </wp:inline>
              </w:drawing>
            </w:r>
          </w:p>
        </w:tc>
      </w:tr>
      <w:tr w:rsidR="006164C3" w:rsidRPr="00C870C4" w14:paraId="370300B0" w14:textId="77777777" w:rsidTr="006164C3">
        <w:tc>
          <w:tcPr>
            <w:tcW w:w="9128" w:type="dxa"/>
            <w:tcBorders>
              <w:top w:val="single" w:sz="4" w:space="0" w:color="auto"/>
              <w:left w:val="nil"/>
              <w:bottom w:val="single" w:sz="4" w:space="0" w:color="auto"/>
              <w:right w:val="nil"/>
            </w:tcBorders>
          </w:tcPr>
          <w:p w14:paraId="679E17C6" w14:textId="749BCD48" w:rsidR="006164C3" w:rsidRPr="00C870C4" w:rsidRDefault="006164C3" w:rsidP="006164C3">
            <w:pPr>
              <w:tabs>
                <w:tab w:val="left" w:pos="1215"/>
              </w:tabs>
              <w:spacing w:before="0" w:after="0"/>
            </w:pPr>
            <w:r>
              <w:tab/>
            </w:r>
          </w:p>
        </w:tc>
      </w:tr>
      <w:tr w:rsidR="004A19BF" w:rsidRPr="00C870C4" w14:paraId="193C4ECA" w14:textId="77777777" w:rsidTr="006164C3">
        <w:tc>
          <w:tcPr>
            <w:tcW w:w="9128" w:type="dxa"/>
            <w:tcBorders>
              <w:top w:val="single" w:sz="4" w:space="0" w:color="auto"/>
            </w:tcBorders>
          </w:tcPr>
          <w:p w14:paraId="4CDEC51A" w14:textId="77777777" w:rsidR="004A19BF" w:rsidRPr="006164C3" w:rsidRDefault="004A19BF" w:rsidP="00C7035C">
            <w:pPr>
              <w:rPr>
                <w:rFonts w:asciiTheme="minorHAnsi" w:hAnsiTheme="minorHAnsi"/>
                <w:b/>
              </w:rPr>
            </w:pPr>
            <w:r w:rsidRPr="006164C3">
              <w:rPr>
                <w:rFonts w:asciiTheme="minorHAnsi" w:hAnsiTheme="minorHAnsi"/>
                <w:b/>
              </w:rPr>
              <w:t>Upper Level Plan</w:t>
            </w:r>
          </w:p>
        </w:tc>
      </w:tr>
      <w:tr w:rsidR="004A19BF" w:rsidRPr="00C870C4" w14:paraId="636C3560" w14:textId="77777777" w:rsidTr="006164C3">
        <w:tc>
          <w:tcPr>
            <w:tcW w:w="9128" w:type="dxa"/>
            <w:tcBorders>
              <w:bottom w:val="single" w:sz="4" w:space="0" w:color="auto"/>
            </w:tcBorders>
          </w:tcPr>
          <w:p w14:paraId="39A754C7" w14:textId="25B3DA4B" w:rsidR="004A19BF" w:rsidRPr="00C870C4" w:rsidRDefault="004A19BF" w:rsidP="00C7035C">
            <w:pPr>
              <w:rPr>
                <w:rFonts w:asciiTheme="minorHAnsi" w:hAnsiTheme="minorHAnsi"/>
              </w:rPr>
            </w:pPr>
            <w:r w:rsidRPr="00C870C4">
              <w:rPr>
                <w:noProof/>
              </w:rPr>
              <w:drawing>
                <wp:anchor distT="0" distB="0" distL="114300" distR="114300" simplePos="0" relativeHeight="251667456" behindDoc="0" locked="0" layoutInCell="1" allowOverlap="1" wp14:anchorId="7D537FB4" wp14:editId="07571DB8">
                  <wp:simplePos x="0" y="0"/>
                  <wp:positionH relativeFrom="column">
                    <wp:posOffset>95250</wp:posOffset>
                  </wp:positionH>
                  <wp:positionV relativeFrom="paragraph">
                    <wp:posOffset>80010</wp:posOffset>
                  </wp:positionV>
                  <wp:extent cx="742950" cy="7275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742950" cy="727579"/>
                          </a:xfrm>
                          <a:prstGeom prst="rect">
                            <a:avLst/>
                          </a:prstGeom>
                        </pic:spPr>
                      </pic:pic>
                    </a:graphicData>
                  </a:graphic>
                  <wp14:sizeRelH relativeFrom="page">
                    <wp14:pctWidth>0</wp14:pctWidth>
                  </wp14:sizeRelH>
                  <wp14:sizeRelV relativeFrom="page">
                    <wp14:pctHeight>0</wp14:pctHeight>
                  </wp14:sizeRelV>
                </wp:anchor>
              </w:drawing>
            </w:r>
            <w:r w:rsidRPr="00C870C4">
              <w:rPr>
                <w:noProof/>
              </w:rPr>
              <w:drawing>
                <wp:inline distT="0" distB="0" distL="0" distR="0" wp14:anchorId="341BE31A" wp14:editId="2CE42C52">
                  <wp:extent cx="5731510" cy="2114550"/>
                  <wp:effectExtent l="0" t="0" r="254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C19 upper plan.jpg"/>
                          <pic:cNvPicPr/>
                        </pic:nvPicPr>
                        <pic:blipFill rotWithShape="1">
                          <a:blip r:embed="rId34" cstate="screen">
                            <a:extLst>
                              <a:ext uri="{28A0092B-C50C-407E-A947-70E740481C1C}">
                                <a14:useLocalDpi xmlns:a14="http://schemas.microsoft.com/office/drawing/2010/main"/>
                              </a:ext>
                            </a:extLst>
                          </a:blip>
                          <a:srcRect t="14336" b="9897"/>
                          <a:stretch/>
                        </pic:blipFill>
                        <pic:spPr bwMode="auto">
                          <a:xfrm>
                            <a:off x="0" y="0"/>
                            <a:ext cx="5731510" cy="2114550"/>
                          </a:xfrm>
                          <a:prstGeom prst="rect">
                            <a:avLst/>
                          </a:prstGeom>
                          <a:ln>
                            <a:noFill/>
                          </a:ln>
                          <a:extLst>
                            <a:ext uri="{53640926-AAD7-44D8-BBD7-CCE9431645EC}">
                              <a14:shadowObscured xmlns:a14="http://schemas.microsoft.com/office/drawing/2010/main"/>
                            </a:ext>
                          </a:extLst>
                        </pic:spPr>
                      </pic:pic>
                    </a:graphicData>
                  </a:graphic>
                </wp:inline>
              </w:drawing>
            </w:r>
          </w:p>
        </w:tc>
      </w:tr>
      <w:tr w:rsidR="006164C3" w:rsidRPr="00C870C4" w14:paraId="61288DC7" w14:textId="77777777" w:rsidTr="006164C3">
        <w:tc>
          <w:tcPr>
            <w:tcW w:w="9128" w:type="dxa"/>
            <w:tcBorders>
              <w:left w:val="nil"/>
              <w:right w:val="nil"/>
            </w:tcBorders>
          </w:tcPr>
          <w:p w14:paraId="45E44499" w14:textId="77777777" w:rsidR="006164C3" w:rsidRDefault="006164C3" w:rsidP="006164C3">
            <w:pPr>
              <w:spacing w:before="0" w:after="0"/>
            </w:pPr>
          </w:p>
        </w:tc>
      </w:tr>
      <w:tr w:rsidR="004A19BF" w:rsidRPr="00C870C4" w14:paraId="7FEE65E9" w14:textId="77777777" w:rsidTr="00C7035C">
        <w:tc>
          <w:tcPr>
            <w:tcW w:w="9128" w:type="dxa"/>
          </w:tcPr>
          <w:p w14:paraId="494890F8" w14:textId="77777777" w:rsidR="004A19BF" w:rsidRPr="006164C3" w:rsidRDefault="004A19BF" w:rsidP="00C7035C">
            <w:pPr>
              <w:rPr>
                <w:rFonts w:asciiTheme="minorHAnsi" w:hAnsiTheme="minorHAnsi"/>
                <w:b/>
              </w:rPr>
            </w:pPr>
            <w:r w:rsidRPr="006164C3">
              <w:rPr>
                <w:rFonts w:asciiTheme="minorHAnsi" w:hAnsiTheme="minorHAnsi"/>
                <w:b/>
              </w:rPr>
              <w:t>Lower Level Plan</w:t>
            </w:r>
          </w:p>
        </w:tc>
      </w:tr>
      <w:tr w:rsidR="004A19BF" w:rsidRPr="00C870C4" w14:paraId="68402C6F" w14:textId="77777777" w:rsidTr="00C7035C">
        <w:tc>
          <w:tcPr>
            <w:tcW w:w="9128" w:type="dxa"/>
          </w:tcPr>
          <w:p w14:paraId="77C8AA74" w14:textId="5AB7E345" w:rsidR="004A19BF" w:rsidRPr="00C870C4" w:rsidRDefault="004A19BF" w:rsidP="00C7035C">
            <w:r>
              <w:rPr>
                <w:noProof/>
              </w:rPr>
              <w:drawing>
                <wp:inline distT="0" distB="0" distL="0" distR="0" wp14:anchorId="48851164" wp14:editId="33F90DBC">
                  <wp:extent cx="5731510" cy="2162175"/>
                  <wp:effectExtent l="0" t="0" r="254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C19 lower.jpg"/>
                          <pic:cNvPicPr/>
                        </pic:nvPicPr>
                        <pic:blipFill rotWithShape="1">
                          <a:blip r:embed="rId35" cstate="screen">
                            <a:extLst>
                              <a:ext uri="{28A0092B-C50C-407E-A947-70E740481C1C}">
                                <a14:useLocalDpi xmlns:a14="http://schemas.microsoft.com/office/drawing/2010/main"/>
                              </a:ext>
                            </a:extLst>
                          </a:blip>
                          <a:srcRect t="7508" b="15017"/>
                          <a:stretch/>
                        </pic:blipFill>
                        <pic:spPr bwMode="auto">
                          <a:xfrm>
                            <a:off x="0" y="0"/>
                            <a:ext cx="5731510" cy="21621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EEC427" w14:textId="77777777" w:rsidR="00D7753F" w:rsidRDefault="00D7753F" w:rsidP="005822F5">
      <w:bookmarkStart w:id="43" w:name="_Toc348702041"/>
    </w:p>
    <w:p w14:paraId="59E7EC3A" w14:textId="77777777" w:rsidR="00E95B6A" w:rsidRPr="000F08EC" w:rsidRDefault="00E95B6A">
      <w:pPr>
        <w:pStyle w:val="Heading3"/>
      </w:pPr>
      <w:r w:rsidRPr="000F08EC">
        <w:lastRenderedPageBreak/>
        <w:t>Redlynch House</w:t>
      </w:r>
      <w:bookmarkEnd w:id="43"/>
    </w:p>
    <w:p w14:paraId="315E41AA" w14:textId="33581CC9" w:rsidR="00E95B6A" w:rsidRPr="000F08EC" w:rsidRDefault="008F0810" w:rsidP="006164C3">
      <w:pPr>
        <w:spacing w:before="120"/>
      </w:pPr>
      <w:r>
        <w:t>The design for Redlynch House gained a</w:t>
      </w:r>
      <w:r w:rsidR="00E95B6A" w:rsidRPr="000F08EC">
        <w:t xml:space="preserve"> very high NatHERS </w:t>
      </w:r>
      <w:r>
        <w:t xml:space="preserve">star </w:t>
      </w:r>
      <w:r w:rsidR="00E95B6A" w:rsidRPr="000F08EC">
        <w:t>rating</w:t>
      </w:r>
      <w:r w:rsidR="00024874">
        <w:t xml:space="preserve"> in its location of Cairns</w:t>
      </w:r>
      <w:r>
        <w:t xml:space="preserve">. It </w:t>
      </w:r>
      <w:r w:rsidR="00E95B6A" w:rsidRPr="000F08EC">
        <w:t xml:space="preserve">uses louvre windows, </w:t>
      </w:r>
      <w:r>
        <w:t xml:space="preserve">has </w:t>
      </w:r>
      <w:r w:rsidR="00E95B6A" w:rsidRPr="000F08EC">
        <w:t xml:space="preserve">an outdoor </w:t>
      </w:r>
      <w:r>
        <w:t>living area</w:t>
      </w:r>
      <w:r w:rsidR="00E95B6A" w:rsidRPr="000F08EC">
        <w:t xml:space="preserve"> and has reasonable cross ventilation to most rooms</w:t>
      </w:r>
      <w:r>
        <w:t xml:space="preserve">. </w:t>
      </w:r>
      <w:r w:rsidR="00E95B6A" w:rsidRPr="000F08EC">
        <w:t xml:space="preserve"> This house is an example of </w:t>
      </w:r>
      <w:r>
        <w:t>‘</w:t>
      </w:r>
      <w:r w:rsidR="00E95B6A" w:rsidRPr="000F08EC">
        <w:t>hybrid design</w:t>
      </w:r>
      <w:r>
        <w:t>’</w:t>
      </w:r>
      <w:r w:rsidR="00E95B6A" w:rsidRPr="000F08EC">
        <w:t xml:space="preserve"> </w:t>
      </w:r>
      <w:r>
        <w:t>as it</w:t>
      </w:r>
      <w:r w:rsidR="00E95B6A" w:rsidRPr="000F08EC">
        <w:t xml:space="preserve"> combin</w:t>
      </w:r>
      <w:r>
        <w:t>es</w:t>
      </w:r>
      <w:r w:rsidR="00E95B6A" w:rsidRPr="000F08EC">
        <w:t xml:space="preserve"> features of both energy efficient and free running design. </w:t>
      </w:r>
      <w:r>
        <w:t xml:space="preserve">It </w:t>
      </w:r>
      <w:r w:rsidR="00E95B6A" w:rsidRPr="000F08EC">
        <w:t xml:space="preserve">was selected to provide an interesting contrast to the more traditional </w:t>
      </w:r>
      <w:r>
        <w:t xml:space="preserve">tropical </w:t>
      </w:r>
      <w:r w:rsidR="00E95B6A" w:rsidRPr="000F08EC">
        <w:t>design.</w:t>
      </w:r>
    </w:p>
    <w:p w14:paraId="0809F35F" w14:textId="34A320EA" w:rsidR="00E95B6A" w:rsidRPr="000F08EC" w:rsidRDefault="00E95B6A" w:rsidP="00E95B6A">
      <w:r w:rsidRPr="000F08EC">
        <w:t xml:space="preserve">It obtained a rating in excess of 9 stars </w:t>
      </w:r>
      <w:r w:rsidR="008F0810">
        <w:t xml:space="preserve">when assessed in the tropical climate zone, where </w:t>
      </w:r>
      <w:r w:rsidRPr="000F08EC">
        <w:t>it was originally designed for</w:t>
      </w:r>
      <w:r w:rsidR="008F0810">
        <w:t xml:space="preserve">. </w:t>
      </w:r>
      <w:r w:rsidR="00024874">
        <w:t>For Darwin it</w:t>
      </w:r>
      <w:r w:rsidR="008F0810">
        <w:t xml:space="preserve"> gained</w:t>
      </w:r>
      <w:r w:rsidRPr="000F08EC">
        <w:t xml:space="preserve"> a 7 star rating and </w:t>
      </w:r>
      <w:r w:rsidR="00024874">
        <w:t xml:space="preserve">in Townsville it was </w:t>
      </w:r>
      <w:r w:rsidRPr="000F08EC">
        <w:t>8 stars</w:t>
      </w:r>
      <w:r w:rsidR="00024874">
        <w:t xml:space="preserve">. It </w:t>
      </w:r>
      <w:r w:rsidR="008F0810">
        <w:t>has a larger area of</w:t>
      </w:r>
      <w:r w:rsidRPr="000F08EC">
        <w:t xml:space="preserve"> window</w:t>
      </w:r>
      <w:r w:rsidR="008F0810">
        <w:t>s</w:t>
      </w:r>
      <w:r w:rsidRPr="000F08EC">
        <w:t xml:space="preserve"> than usually seen in </w:t>
      </w:r>
      <w:r w:rsidR="00D03A6D">
        <w:t>market-led</w:t>
      </w:r>
      <w:r w:rsidRPr="000F08EC">
        <w:t xml:space="preserve"> housing</w:t>
      </w:r>
      <w:r w:rsidR="008F0810">
        <w:t>, including</w:t>
      </w:r>
      <w:r w:rsidR="00024874">
        <w:t xml:space="preserve"> </w:t>
      </w:r>
      <w:r w:rsidRPr="000F08EC">
        <w:t xml:space="preserve">highly openable and heavily tinted louvres. Hard floor surfaces are used throughout to maximise the benefits of the slab floor during the day. All but one room has windows on two sides to promote </w:t>
      </w:r>
      <w:r w:rsidR="008F0810">
        <w:t>cross</w:t>
      </w:r>
      <w:r w:rsidRPr="000F08EC">
        <w:t xml:space="preserve"> ventilation</w:t>
      </w:r>
      <w:r w:rsidR="008F0810">
        <w:t>. It also</w:t>
      </w:r>
      <w:r w:rsidRPr="000F08EC">
        <w:t xml:space="preserve"> </w:t>
      </w:r>
      <w:r w:rsidR="008F0810">
        <w:t xml:space="preserve">has </w:t>
      </w:r>
      <w:r w:rsidRPr="000F08EC">
        <w:t xml:space="preserve">an extensive outdoor </w:t>
      </w:r>
      <w:r w:rsidR="008F0810">
        <w:t xml:space="preserve">living </w:t>
      </w:r>
      <w:r w:rsidRPr="000F08EC">
        <w:t>area</w:t>
      </w:r>
      <w:r w:rsidR="008F0810" w:rsidRPr="008F0810">
        <w:t xml:space="preserve"> adjacent to the main living area and bedroom</w:t>
      </w:r>
      <w:r w:rsidRPr="000F08EC">
        <w:t xml:space="preserve"> </w:t>
      </w:r>
      <w:r w:rsidR="008F0810">
        <w:t xml:space="preserve">(identified as ‘patio’ in the drawing below). </w:t>
      </w:r>
      <w:r w:rsidRPr="000F08EC">
        <w:t xml:space="preserve"> </w:t>
      </w:r>
    </w:p>
    <w:p w14:paraId="00CA4A79" w14:textId="6BC14FD1" w:rsidR="00E95B6A" w:rsidRPr="000F08EC" w:rsidRDefault="00E95B6A" w:rsidP="00E95B6A">
      <w:r w:rsidRPr="000F08EC">
        <w:t xml:space="preserve">While this house is not strictly a traditional hot climate well ventilated design it is closer to the traditional design than the </w:t>
      </w:r>
      <w:r w:rsidR="00D03A6D">
        <w:t>market-led</w:t>
      </w:r>
      <w:r w:rsidRPr="000F08EC">
        <w:t xml:space="preserve"> housing, except that it uses high mass floor and wall materials. It will provide an interesting contrast to both the traditional and </w:t>
      </w:r>
      <w:r w:rsidR="00D03A6D">
        <w:t>market-led</w:t>
      </w:r>
      <w:r w:rsidRPr="000F08EC">
        <w:t xml:space="preserve"> housing, particularly in terms of free running performance.</w:t>
      </w:r>
    </w:p>
    <w:p w14:paraId="29FD18C3" w14:textId="0025A1E7" w:rsidR="00024874" w:rsidRDefault="00E95B6A" w:rsidP="00E95B6A">
      <w:r w:rsidRPr="000F08EC">
        <w:t xml:space="preserve">Note that the house is not oriented ideally </w:t>
      </w:r>
      <w:r w:rsidR="0001436D">
        <w:t xml:space="preserve">to the north, resulting in </w:t>
      </w:r>
      <w:r w:rsidRPr="000F08EC">
        <w:t>the long</w:t>
      </w:r>
      <w:r w:rsidR="0001436D">
        <w:t>er</w:t>
      </w:r>
      <w:r w:rsidRPr="000F08EC">
        <w:t xml:space="preserve"> sides fac</w:t>
      </w:r>
      <w:r w:rsidR="0001436D">
        <w:t>ing</w:t>
      </w:r>
      <w:r w:rsidRPr="000F08EC">
        <w:t xml:space="preserve"> east and west</w:t>
      </w:r>
      <w:r w:rsidR="0001436D">
        <w:t xml:space="preserve"> instead of north and south</w:t>
      </w:r>
      <w:r w:rsidRPr="000F08EC">
        <w:t>. This reflects the positioning of the house as built</w:t>
      </w:r>
      <w:r w:rsidR="00024874">
        <w:t xml:space="preserve"> on the property</w:t>
      </w:r>
      <w:r w:rsidRPr="000F08EC">
        <w:t xml:space="preserve">. </w:t>
      </w:r>
      <w:r w:rsidR="00024874">
        <w:t>In its actual location</w:t>
      </w:r>
      <w:r w:rsidRPr="000F08EC">
        <w:t xml:space="preserve"> the house receive</w:t>
      </w:r>
      <w:r w:rsidR="00024874">
        <w:t>d</w:t>
      </w:r>
      <w:r w:rsidRPr="000F08EC">
        <w:t xml:space="preserve"> some beneficial shading by adjacent structures </w:t>
      </w:r>
      <w:r w:rsidR="00024874">
        <w:t>to</w:t>
      </w:r>
      <w:r w:rsidRPr="000F08EC">
        <w:t xml:space="preserve"> the west, while the covered patio provide</w:t>
      </w:r>
      <w:r w:rsidR="00024874">
        <w:t>d</w:t>
      </w:r>
      <w:r w:rsidRPr="000F08EC">
        <w:t xml:space="preserve"> significant shade on the east</w:t>
      </w:r>
      <w:r w:rsidR="00024874">
        <w:t>ern side</w:t>
      </w:r>
      <w:r w:rsidRPr="000F08EC">
        <w:t>. It responded to the less than ideal orientation by using heavily tinted glazing and external blinds</w:t>
      </w:r>
      <w:r w:rsidR="00024874">
        <w:t xml:space="preserve"> on the western side</w:t>
      </w:r>
      <w:r w:rsidRPr="000F08EC">
        <w:t xml:space="preserve">. </w:t>
      </w:r>
    </w:p>
    <w:p w14:paraId="517EB7E3" w14:textId="391777B6" w:rsidR="00C7035C" w:rsidRDefault="00024874" w:rsidP="00E95B6A">
      <w:r>
        <w:t xml:space="preserve">For the purposes of this study, at a </w:t>
      </w:r>
      <w:r w:rsidR="00E95B6A" w:rsidRPr="000F08EC">
        <w:t xml:space="preserve">5 star </w:t>
      </w:r>
      <w:r>
        <w:t xml:space="preserve">level </w:t>
      </w:r>
      <w:r w:rsidR="00E95B6A" w:rsidRPr="000F08EC">
        <w:t xml:space="preserve">the kitchen and living areas were </w:t>
      </w:r>
      <w:r>
        <w:t xml:space="preserve">re-orientated </w:t>
      </w:r>
      <w:r w:rsidR="00E95B6A" w:rsidRPr="000F08EC">
        <w:t xml:space="preserve">to the south </w:t>
      </w:r>
      <w:r>
        <w:t xml:space="preserve">so that the design </w:t>
      </w:r>
      <w:r w:rsidR="00E95B6A" w:rsidRPr="000F08EC">
        <w:t xml:space="preserve">almost </w:t>
      </w:r>
      <w:r>
        <w:t xml:space="preserve">achieved </w:t>
      </w:r>
      <w:r w:rsidR="00E95B6A" w:rsidRPr="000F08EC">
        <w:t>6 stars</w:t>
      </w:r>
      <w:r w:rsidR="006A037B">
        <w:t xml:space="preserve"> and then</w:t>
      </w:r>
      <w:r w:rsidR="00B67808">
        <w:t xml:space="preserve"> was</w:t>
      </w:r>
      <w:r w:rsidR="006A037B">
        <w:t xml:space="preserve"> de-specified down to the 5 stars regulatory compliant version.</w:t>
      </w:r>
    </w:p>
    <w:tbl>
      <w:tblPr>
        <w:tblStyle w:val="TableGrid"/>
        <w:tblW w:w="9301" w:type="dxa"/>
        <w:tblLook w:val="04A0" w:firstRow="1" w:lastRow="0" w:firstColumn="1" w:lastColumn="0" w:noHBand="0" w:noVBand="1"/>
      </w:tblPr>
      <w:tblGrid>
        <w:gridCol w:w="9276"/>
        <w:gridCol w:w="25"/>
      </w:tblGrid>
      <w:tr w:rsidR="00024874" w14:paraId="354E424F" w14:textId="77777777" w:rsidTr="003F41D3">
        <w:trPr>
          <w:gridAfter w:val="1"/>
          <w:wAfter w:w="285" w:type="dxa"/>
        </w:trPr>
        <w:tc>
          <w:tcPr>
            <w:tcW w:w="9016" w:type="dxa"/>
          </w:tcPr>
          <w:p w14:paraId="22C9DDCA" w14:textId="45A743E8" w:rsidR="00024874" w:rsidRDefault="00024874" w:rsidP="00E95B6A">
            <w:r w:rsidRPr="000F08EC">
              <w:rPr>
                <w:noProof/>
              </w:rPr>
              <w:drawing>
                <wp:anchor distT="0" distB="0" distL="114300" distR="114300" simplePos="0" relativeHeight="251663360" behindDoc="0" locked="0" layoutInCell="1" allowOverlap="1" wp14:anchorId="3F344560" wp14:editId="1B0EC8CB">
                  <wp:simplePos x="0" y="0"/>
                  <wp:positionH relativeFrom="column">
                    <wp:posOffset>4772918</wp:posOffset>
                  </wp:positionH>
                  <wp:positionV relativeFrom="paragraph">
                    <wp:posOffset>178117</wp:posOffset>
                  </wp:positionV>
                  <wp:extent cx="742950" cy="727579"/>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rot="5400000">
                            <a:off x="0" y="0"/>
                            <a:ext cx="742950" cy="727579"/>
                          </a:xfrm>
                          <a:prstGeom prst="rect">
                            <a:avLst/>
                          </a:prstGeom>
                        </pic:spPr>
                      </pic:pic>
                    </a:graphicData>
                  </a:graphic>
                  <wp14:sizeRelH relativeFrom="page">
                    <wp14:pctWidth>0</wp14:pctWidth>
                  </wp14:sizeRelH>
                  <wp14:sizeRelV relativeFrom="page">
                    <wp14:pctHeight>0</wp14:pctHeight>
                  </wp14:sizeRelV>
                </wp:anchor>
              </w:drawing>
            </w:r>
            <w:r w:rsidRPr="000F08EC">
              <w:rPr>
                <w:noProof/>
              </w:rPr>
              <w:drawing>
                <wp:inline distT="0" distB="0" distL="0" distR="0" wp14:anchorId="4B8E39FA" wp14:editId="2A5301B1">
                  <wp:extent cx="5724525" cy="3039110"/>
                  <wp:effectExtent l="19050" t="0" r="9525"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24525" cy="3039110"/>
                          </a:xfrm>
                          <a:prstGeom prst="rect">
                            <a:avLst/>
                          </a:prstGeom>
                          <a:noFill/>
                          <a:ln w="9525">
                            <a:noFill/>
                            <a:miter lim="800000"/>
                            <a:headEnd/>
                            <a:tailEnd/>
                          </a:ln>
                        </pic:spPr>
                      </pic:pic>
                    </a:graphicData>
                  </a:graphic>
                </wp:inline>
              </w:drawing>
            </w:r>
          </w:p>
        </w:tc>
      </w:tr>
      <w:tr w:rsidR="00E95B6A" w:rsidRPr="000F08EC" w14:paraId="39F8AE9E" w14:textId="77777777" w:rsidTr="003F41D3">
        <w:trPr>
          <w:trHeight w:val="2853"/>
        </w:trPr>
        <w:tc>
          <w:tcPr>
            <w:tcW w:w="9301" w:type="dxa"/>
            <w:gridSpan w:val="2"/>
          </w:tcPr>
          <w:p w14:paraId="0266B9F5" w14:textId="77777777" w:rsidR="00E95B6A" w:rsidRPr="000F08EC" w:rsidRDefault="00E95B6A" w:rsidP="00E95B6A">
            <w:r w:rsidRPr="000F08EC">
              <w:rPr>
                <w:noProof/>
              </w:rPr>
              <w:lastRenderedPageBreak/>
              <w:drawing>
                <wp:inline distT="0" distB="0" distL="0" distR="0" wp14:anchorId="7B0EC851" wp14:editId="0127D705">
                  <wp:extent cx="5724525" cy="1590675"/>
                  <wp:effectExtent l="19050" t="0" r="95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24525" cy="1590675"/>
                          </a:xfrm>
                          <a:prstGeom prst="rect">
                            <a:avLst/>
                          </a:prstGeom>
                          <a:noFill/>
                          <a:ln w="9525">
                            <a:noFill/>
                            <a:miter lim="800000"/>
                            <a:headEnd/>
                            <a:tailEnd/>
                          </a:ln>
                        </pic:spPr>
                      </pic:pic>
                    </a:graphicData>
                  </a:graphic>
                </wp:inline>
              </w:drawing>
            </w:r>
          </w:p>
        </w:tc>
      </w:tr>
      <w:tr w:rsidR="00E95B6A" w:rsidRPr="000F08EC" w14:paraId="4F1C385D" w14:textId="77777777" w:rsidTr="003F41D3">
        <w:trPr>
          <w:trHeight w:val="2928"/>
        </w:trPr>
        <w:tc>
          <w:tcPr>
            <w:tcW w:w="9301" w:type="dxa"/>
            <w:gridSpan w:val="2"/>
          </w:tcPr>
          <w:p w14:paraId="144FA93D" w14:textId="77777777" w:rsidR="00E95B6A" w:rsidRPr="000F08EC" w:rsidRDefault="00E95B6A" w:rsidP="00E95B6A">
            <w:r w:rsidRPr="000F08EC">
              <w:rPr>
                <w:noProof/>
              </w:rPr>
              <w:drawing>
                <wp:inline distT="0" distB="0" distL="0" distR="0" wp14:anchorId="70709D93" wp14:editId="2B5A0A8A">
                  <wp:extent cx="5724525" cy="1635760"/>
                  <wp:effectExtent l="19050" t="0" r="9525"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724525" cy="1635760"/>
                          </a:xfrm>
                          <a:prstGeom prst="rect">
                            <a:avLst/>
                          </a:prstGeom>
                          <a:noFill/>
                          <a:ln w="9525">
                            <a:noFill/>
                            <a:miter lim="800000"/>
                            <a:headEnd/>
                            <a:tailEnd/>
                          </a:ln>
                        </pic:spPr>
                      </pic:pic>
                    </a:graphicData>
                  </a:graphic>
                </wp:inline>
              </w:drawing>
            </w:r>
          </w:p>
        </w:tc>
      </w:tr>
      <w:tr w:rsidR="008F0810" w:rsidRPr="000F08EC" w14:paraId="7B33F9F5" w14:textId="77777777" w:rsidTr="003F41D3">
        <w:trPr>
          <w:trHeight w:val="2959"/>
        </w:trPr>
        <w:tc>
          <w:tcPr>
            <w:tcW w:w="9301" w:type="dxa"/>
            <w:gridSpan w:val="2"/>
          </w:tcPr>
          <w:p w14:paraId="079506D6" w14:textId="260EC473" w:rsidR="008F0810" w:rsidRPr="000F08EC" w:rsidRDefault="008F0810" w:rsidP="00E95B6A">
            <w:pPr>
              <w:rPr>
                <w:noProof/>
              </w:rPr>
            </w:pPr>
            <w:r w:rsidRPr="000F08EC">
              <w:rPr>
                <w:noProof/>
              </w:rPr>
              <w:drawing>
                <wp:inline distT="0" distB="0" distL="0" distR="0" wp14:anchorId="1F9339E2" wp14:editId="6E205F3A">
                  <wp:extent cx="5730875" cy="1667510"/>
                  <wp:effectExtent l="19050" t="0" r="317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730875" cy="1667510"/>
                          </a:xfrm>
                          <a:prstGeom prst="rect">
                            <a:avLst/>
                          </a:prstGeom>
                          <a:noFill/>
                          <a:ln w="9525">
                            <a:noFill/>
                            <a:miter lim="800000"/>
                            <a:headEnd/>
                            <a:tailEnd/>
                          </a:ln>
                        </pic:spPr>
                      </pic:pic>
                    </a:graphicData>
                  </a:graphic>
                </wp:inline>
              </w:drawing>
            </w:r>
          </w:p>
        </w:tc>
      </w:tr>
    </w:tbl>
    <w:p w14:paraId="74185BE2" w14:textId="6589EAC1" w:rsidR="008F0810" w:rsidRDefault="008F0810"/>
    <w:p w14:paraId="76FFDF7A" w14:textId="77777777" w:rsidR="008F0810" w:rsidRDefault="008F0810"/>
    <w:p w14:paraId="512D44B4" w14:textId="77777777" w:rsidR="008F0810" w:rsidRDefault="008F0810"/>
    <w:p w14:paraId="50B1911F" w14:textId="77777777" w:rsidR="008F0810" w:rsidRDefault="008F0810"/>
    <w:p w14:paraId="47192309" w14:textId="77777777" w:rsidR="008F0810" w:rsidRDefault="008F0810"/>
    <w:p w14:paraId="2A61E2C4" w14:textId="77777777" w:rsidR="008F0810" w:rsidRDefault="008F0810"/>
    <w:p w14:paraId="08455285" w14:textId="77777777" w:rsidR="008F0810" w:rsidRDefault="008F0810"/>
    <w:p w14:paraId="667B7F92" w14:textId="77777777" w:rsidR="008F0810" w:rsidRDefault="008F0810"/>
    <w:p w14:paraId="2AD9FA47" w14:textId="77777777" w:rsidR="008F0810" w:rsidRDefault="008F0810"/>
    <w:p w14:paraId="07634166" w14:textId="77777777" w:rsidR="008F0810" w:rsidRDefault="008F0810"/>
    <w:p w14:paraId="46D770BD" w14:textId="02A9411C" w:rsidR="00E95B6A" w:rsidRPr="000F08EC" w:rsidRDefault="00E95B6A">
      <w:pPr>
        <w:pStyle w:val="Heading3"/>
      </w:pPr>
      <w:bookmarkStart w:id="44" w:name="_Toc348702042"/>
      <w:r w:rsidRPr="000F08EC">
        <w:lastRenderedPageBreak/>
        <w:t xml:space="preserve">Sub-Tropical </w:t>
      </w:r>
      <w:r w:rsidR="006164C3">
        <w:t>AND</w:t>
      </w:r>
      <w:r w:rsidRPr="000F08EC">
        <w:t xml:space="preserve"> Warm Temperate House Design: Innovation house (Brisbane</w:t>
      </w:r>
      <w:r w:rsidR="006164C3">
        <w:t xml:space="preserve"> AND</w:t>
      </w:r>
      <w:r w:rsidRPr="000F08EC">
        <w:t xml:space="preserve"> Toowoomba)</w:t>
      </w:r>
      <w:bookmarkEnd w:id="44"/>
    </w:p>
    <w:p w14:paraId="3B7AB164" w14:textId="4F4BFDF5" w:rsidR="00163ADB" w:rsidRDefault="00E95B6A" w:rsidP="006164C3">
      <w:pPr>
        <w:spacing w:before="120"/>
      </w:pPr>
      <w:r w:rsidRPr="000F08EC">
        <w:t>This house was constructed on the Gold Coast as a display home by the developer and Gold Coast City Council</w:t>
      </w:r>
      <w:r w:rsidR="00ED7464">
        <w:t xml:space="preserve"> about the benefits of good design and innovative technologies for the residential sector. It included </w:t>
      </w:r>
      <w:r w:rsidRPr="000F08EC">
        <w:t xml:space="preserve">well ventilated sub-tropical design. </w:t>
      </w:r>
    </w:p>
    <w:p w14:paraId="520CE63D" w14:textId="7654ACE6" w:rsidR="00E95B6A" w:rsidRPr="000F08EC" w:rsidRDefault="00163ADB" w:rsidP="00E95B6A">
      <w:r>
        <w:t xml:space="preserve">As </w:t>
      </w:r>
      <w:r w:rsidR="006164C3">
        <w:t>i</w:t>
      </w:r>
      <w:r w:rsidR="00E95B6A" w:rsidRPr="000F08EC">
        <w:t xml:space="preserve">t was designed in 2004 and constructed in 2005, </w:t>
      </w:r>
      <w:r w:rsidR="006164C3">
        <w:t xml:space="preserve">it </w:t>
      </w:r>
      <w:r w:rsidR="00E95B6A" w:rsidRPr="000F08EC">
        <w:t xml:space="preserve">was not required to meet </w:t>
      </w:r>
      <w:r w:rsidR="006164C3">
        <w:t xml:space="preserve">the current </w:t>
      </w:r>
      <w:r w:rsidR="00E95B6A" w:rsidRPr="000F08EC">
        <w:t>minimum regulatory rating requirement</w:t>
      </w:r>
      <w:r w:rsidR="006164C3">
        <w:t xml:space="preserve"> of 6-star</w:t>
      </w:r>
      <w:r w:rsidR="00E95B6A" w:rsidRPr="000F08EC">
        <w:t>s.</w:t>
      </w:r>
    </w:p>
    <w:tbl>
      <w:tblPr>
        <w:tblStyle w:val="TableGrid"/>
        <w:tblW w:w="0" w:type="auto"/>
        <w:tblLook w:val="04A0" w:firstRow="1" w:lastRow="0" w:firstColumn="1" w:lastColumn="0" w:noHBand="0" w:noVBand="1"/>
      </w:tblPr>
      <w:tblGrid>
        <w:gridCol w:w="9016"/>
      </w:tblGrid>
      <w:tr w:rsidR="00E95B6A" w:rsidRPr="000F08EC" w14:paraId="43F9F329" w14:textId="77777777" w:rsidTr="00E95B6A">
        <w:tc>
          <w:tcPr>
            <w:tcW w:w="9242" w:type="dxa"/>
          </w:tcPr>
          <w:p w14:paraId="53E99B5C" w14:textId="77777777" w:rsidR="00E95B6A" w:rsidRPr="000F08EC" w:rsidRDefault="00E95B6A" w:rsidP="00E95B6A">
            <w:r w:rsidRPr="000F08EC">
              <w:rPr>
                <w:noProof/>
              </w:rPr>
              <w:drawing>
                <wp:anchor distT="0" distB="0" distL="114300" distR="114300" simplePos="0" relativeHeight="251664384" behindDoc="0" locked="0" layoutInCell="1" allowOverlap="1" wp14:anchorId="4ADFF95D" wp14:editId="084F903B">
                  <wp:simplePos x="0" y="0"/>
                  <wp:positionH relativeFrom="column">
                    <wp:posOffset>4843660</wp:posOffset>
                  </wp:positionH>
                  <wp:positionV relativeFrom="paragraph">
                    <wp:posOffset>126365</wp:posOffset>
                  </wp:positionV>
                  <wp:extent cx="742950" cy="727579"/>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742950" cy="727579"/>
                          </a:xfrm>
                          <a:prstGeom prst="rect">
                            <a:avLst/>
                          </a:prstGeom>
                        </pic:spPr>
                      </pic:pic>
                    </a:graphicData>
                  </a:graphic>
                  <wp14:sizeRelH relativeFrom="page">
                    <wp14:pctWidth>0</wp14:pctWidth>
                  </wp14:sizeRelH>
                  <wp14:sizeRelV relativeFrom="page">
                    <wp14:pctHeight>0</wp14:pctHeight>
                  </wp14:sizeRelV>
                </wp:anchor>
              </w:drawing>
            </w:r>
            <w:r w:rsidRPr="000F08EC">
              <w:rPr>
                <w:noProof/>
              </w:rPr>
              <w:drawing>
                <wp:inline distT="0" distB="0" distL="0" distR="0" wp14:anchorId="5CAF8BE7" wp14:editId="5CB23DC1">
                  <wp:extent cx="5586593" cy="3324225"/>
                  <wp:effectExtent l="0" t="0" r="0" b="0"/>
                  <wp:docPr id="30" name="Picture 29" descr="A3-Marketing-Floo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Marketing-Floor-Plan.jpg"/>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595593" cy="3329580"/>
                          </a:xfrm>
                          <a:prstGeom prst="rect">
                            <a:avLst/>
                          </a:prstGeom>
                          <a:ln>
                            <a:noFill/>
                          </a:ln>
                          <a:extLst>
                            <a:ext uri="{53640926-AAD7-44D8-BBD7-CCE9431645EC}">
                              <a14:shadowObscured xmlns:a14="http://schemas.microsoft.com/office/drawing/2010/main"/>
                            </a:ext>
                          </a:extLst>
                        </pic:spPr>
                      </pic:pic>
                    </a:graphicData>
                  </a:graphic>
                </wp:inline>
              </w:drawing>
            </w:r>
          </w:p>
        </w:tc>
      </w:tr>
      <w:tr w:rsidR="00E95B6A" w:rsidRPr="000F08EC" w14:paraId="7739312A" w14:textId="77777777" w:rsidTr="00E95B6A">
        <w:tc>
          <w:tcPr>
            <w:tcW w:w="9242" w:type="dxa"/>
          </w:tcPr>
          <w:p w14:paraId="66F24475" w14:textId="77777777" w:rsidR="00E95B6A" w:rsidRPr="000F08EC" w:rsidRDefault="00E95B6A" w:rsidP="00E95B6A">
            <w:r w:rsidRPr="000F08EC">
              <w:rPr>
                <w:noProof/>
              </w:rPr>
              <w:drawing>
                <wp:inline distT="0" distB="0" distL="0" distR="0" wp14:anchorId="1E794023" wp14:editId="6BA430F7">
                  <wp:extent cx="5586095" cy="2826460"/>
                  <wp:effectExtent l="0" t="0" r="0" b="0"/>
                  <wp:docPr id="31" name="Picture 30" descr="A3-Marketing-Elevation-F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Marketing-Elevation-Fron.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596216" cy="28315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465895" w14:textId="1EB81D7B" w:rsidR="006164C3" w:rsidRDefault="00E95B6A" w:rsidP="00E95B6A">
      <w:r w:rsidRPr="000F08EC">
        <w:lastRenderedPageBreak/>
        <w:t>Th</w:t>
      </w:r>
      <w:r w:rsidR="006164C3">
        <w:t>is design for</w:t>
      </w:r>
      <w:r w:rsidRPr="000F08EC">
        <w:t xml:space="preserve"> Brisbane </w:t>
      </w:r>
      <w:r w:rsidR="006164C3">
        <w:t xml:space="preserve">received </w:t>
      </w:r>
      <w:r w:rsidRPr="000F08EC">
        <w:t>a little under 3 stars. While it performed very well in summer, the large areas of well shaded glass increased heating requirements significantly</w:t>
      </w:r>
      <w:r w:rsidR="006164C3">
        <w:t xml:space="preserve"> for winter, and t</w:t>
      </w:r>
      <w:r w:rsidRPr="000F08EC">
        <w:t xml:space="preserve">his is the principle reason for the low rating. </w:t>
      </w:r>
    </w:p>
    <w:p w14:paraId="68201157" w14:textId="44EA241B" w:rsidR="00E95B6A" w:rsidRPr="000F08EC" w:rsidRDefault="00E95B6A" w:rsidP="00E95B6A">
      <w:pPr>
        <w:rPr>
          <w:color w:val="243F60" w:themeColor="accent1" w:themeShade="7F"/>
          <w:spacing w:val="15"/>
          <w:sz w:val="22"/>
          <w:szCs w:val="22"/>
        </w:rPr>
      </w:pPr>
      <w:r w:rsidRPr="000F08EC">
        <w:t>Note that part of the house was constructed on a timber floor due to the slope of land on the block</w:t>
      </w:r>
      <w:r w:rsidR="006164C3">
        <w:t xml:space="preserve"> at the Gold Coast</w:t>
      </w:r>
      <w:r w:rsidRPr="000F08EC">
        <w:t xml:space="preserve">. For this project the whole house was assumed to be constructed on a slab </w:t>
      </w:r>
      <w:r w:rsidR="006164C3">
        <w:t xml:space="preserve">and </w:t>
      </w:r>
      <w:r w:rsidRPr="000F08EC">
        <w:t xml:space="preserve">this </w:t>
      </w:r>
      <w:r w:rsidR="006164C3">
        <w:t>wa</w:t>
      </w:r>
      <w:r w:rsidRPr="000F08EC">
        <w:t>s a better test of the design concept.</w:t>
      </w:r>
      <w:r w:rsidRPr="000F08EC">
        <w:br w:type="page"/>
      </w:r>
    </w:p>
    <w:p w14:paraId="314624D4" w14:textId="65780C4E" w:rsidR="00E95B6A" w:rsidRPr="000F08EC" w:rsidRDefault="00E95B6A">
      <w:pPr>
        <w:pStyle w:val="Heading3"/>
      </w:pPr>
      <w:bookmarkStart w:id="45" w:name="_Toc348702043"/>
      <w:r w:rsidRPr="000F08EC">
        <w:lastRenderedPageBreak/>
        <w:t>Hot Arid House Design: Shayne’s House (Alice Springs</w:t>
      </w:r>
      <w:r w:rsidR="006164C3">
        <w:t xml:space="preserve"> AND</w:t>
      </w:r>
      <w:r w:rsidRPr="000F08EC">
        <w:t xml:space="preserve"> Emerald)</w:t>
      </w:r>
      <w:bookmarkEnd w:id="45"/>
    </w:p>
    <w:p w14:paraId="554D84C6" w14:textId="4988CE89" w:rsidR="006164C3" w:rsidRDefault="00E95B6A" w:rsidP="006164C3">
      <w:pPr>
        <w:spacing w:before="120"/>
      </w:pPr>
      <w:r w:rsidRPr="000F08EC">
        <w:t xml:space="preserve">This house was designed by Build-Up Designs in the Northern Territory and was used by the Northern Territory </w:t>
      </w:r>
      <w:r w:rsidR="006164C3">
        <w:t>G</w:t>
      </w:r>
      <w:r w:rsidRPr="000F08EC">
        <w:t>overnment as an example of good hot arid housing for a research project in 2006 (Isaacs, 2006). It has a classic passive solar plan form and uses deep veranda</w:t>
      </w:r>
      <w:r w:rsidR="00D03A6D">
        <w:t>h</w:t>
      </w:r>
      <w:r w:rsidRPr="000F08EC">
        <w:t xml:space="preserve">s to provide shade. </w:t>
      </w:r>
    </w:p>
    <w:p w14:paraId="6AFF93E8" w14:textId="56FC866F" w:rsidR="00E95B6A" w:rsidRPr="000F08EC" w:rsidRDefault="00E95B6A" w:rsidP="006164C3">
      <w:pPr>
        <w:spacing w:before="120"/>
      </w:pPr>
      <w:r w:rsidRPr="000F08EC">
        <w:t xml:space="preserve">While this house was designed before the introduction of minimum regulatory requirements </w:t>
      </w:r>
      <w:r w:rsidR="006164C3">
        <w:t xml:space="preserve">in the Northern Territory, </w:t>
      </w:r>
      <w:r w:rsidRPr="000F08EC">
        <w:t xml:space="preserve">it achieved a 5 star rating. The house has a large glass area, </w:t>
      </w:r>
      <w:r w:rsidR="007064AB" w:rsidRPr="000F08EC">
        <w:t>however, all</w:t>
      </w:r>
      <w:r w:rsidRPr="000F08EC">
        <w:t xml:space="preserve"> windows were double glazed. Because double glazing is rarely used in Alice Springs</w:t>
      </w:r>
      <w:r w:rsidR="006164C3">
        <w:t>,</w:t>
      </w:r>
      <w:r w:rsidRPr="000F08EC">
        <w:t xml:space="preserve"> </w:t>
      </w:r>
      <w:r w:rsidR="001D3072">
        <w:t xml:space="preserve">for this study </w:t>
      </w:r>
      <w:r w:rsidRPr="000F08EC">
        <w:t>a single glazed version was developed with a reduced glass area</w:t>
      </w:r>
      <w:r w:rsidR="001D3072">
        <w:t>.</w:t>
      </w:r>
    </w:p>
    <w:tbl>
      <w:tblPr>
        <w:tblStyle w:val="TableGrid"/>
        <w:tblW w:w="0" w:type="auto"/>
        <w:tblLook w:val="04A0" w:firstRow="1" w:lastRow="0" w:firstColumn="1" w:lastColumn="0" w:noHBand="0" w:noVBand="1"/>
      </w:tblPr>
      <w:tblGrid>
        <w:gridCol w:w="9016"/>
      </w:tblGrid>
      <w:tr w:rsidR="00E95B6A" w:rsidRPr="000F08EC" w14:paraId="706FD50D" w14:textId="77777777" w:rsidTr="00E95B6A">
        <w:tc>
          <w:tcPr>
            <w:tcW w:w="9242" w:type="dxa"/>
          </w:tcPr>
          <w:p w14:paraId="69DA22A4" w14:textId="77777777" w:rsidR="00E95B6A" w:rsidRPr="000F08EC" w:rsidRDefault="00E95B6A" w:rsidP="00E95B6A">
            <w:r w:rsidRPr="000F08EC">
              <w:rPr>
                <w:noProof/>
              </w:rPr>
              <w:drawing>
                <wp:anchor distT="0" distB="0" distL="114300" distR="114300" simplePos="0" relativeHeight="251665408" behindDoc="0" locked="0" layoutInCell="1" allowOverlap="1" wp14:anchorId="503402B7" wp14:editId="76591320">
                  <wp:simplePos x="0" y="0"/>
                  <wp:positionH relativeFrom="column">
                    <wp:posOffset>85725</wp:posOffset>
                  </wp:positionH>
                  <wp:positionV relativeFrom="paragraph">
                    <wp:posOffset>281305</wp:posOffset>
                  </wp:positionV>
                  <wp:extent cx="742950" cy="727579"/>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742950" cy="727579"/>
                          </a:xfrm>
                          <a:prstGeom prst="rect">
                            <a:avLst/>
                          </a:prstGeom>
                        </pic:spPr>
                      </pic:pic>
                    </a:graphicData>
                  </a:graphic>
                  <wp14:sizeRelH relativeFrom="page">
                    <wp14:pctWidth>0</wp14:pctWidth>
                  </wp14:sizeRelH>
                  <wp14:sizeRelV relativeFrom="page">
                    <wp14:pctHeight>0</wp14:pctHeight>
                  </wp14:sizeRelV>
                </wp:anchor>
              </w:drawing>
            </w:r>
            <w:r w:rsidRPr="000F08EC">
              <w:rPr>
                <w:noProof/>
              </w:rPr>
              <w:drawing>
                <wp:inline distT="0" distB="0" distL="0" distR="0" wp14:anchorId="523F9B00" wp14:editId="572028BD">
                  <wp:extent cx="5476875" cy="3452404"/>
                  <wp:effectExtent l="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485157" cy="3457625"/>
                          </a:xfrm>
                          <a:prstGeom prst="rect">
                            <a:avLst/>
                          </a:prstGeom>
                          <a:noFill/>
                          <a:ln w="9525">
                            <a:noFill/>
                            <a:miter lim="800000"/>
                            <a:headEnd/>
                            <a:tailEnd/>
                          </a:ln>
                        </pic:spPr>
                      </pic:pic>
                    </a:graphicData>
                  </a:graphic>
                </wp:inline>
              </w:drawing>
            </w:r>
          </w:p>
        </w:tc>
      </w:tr>
      <w:tr w:rsidR="00E95B6A" w:rsidRPr="000F08EC" w14:paraId="69B666FC" w14:textId="77777777" w:rsidTr="00E95B6A">
        <w:tc>
          <w:tcPr>
            <w:tcW w:w="9242" w:type="dxa"/>
          </w:tcPr>
          <w:p w14:paraId="0D4D4E02" w14:textId="77777777" w:rsidR="00E95B6A" w:rsidRPr="000F08EC" w:rsidRDefault="00E95B6A" w:rsidP="001D3072">
            <w:pPr>
              <w:spacing w:before="120" w:after="0"/>
              <w:jc w:val="center"/>
            </w:pPr>
            <w:r w:rsidRPr="001D3072">
              <w:rPr>
                <w:rFonts w:asciiTheme="minorHAnsi" w:hAnsiTheme="minorHAnsi"/>
                <w:b/>
              </w:rPr>
              <w:t>North</w:t>
            </w:r>
            <w:r w:rsidRPr="000F08EC">
              <w:rPr>
                <w:noProof/>
              </w:rPr>
              <w:drawing>
                <wp:inline distT="0" distB="0" distL="0" distR="0" wp14:anchorId="0595CFF8" wp14:editId="7A71A4B1">
                  <wp:extent cx="5038631" cy="1409700"/>
                  <wp:effectExtent l="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046998" cy="1412041"/>
                          </a:xfrm>
                          <a:prstGeom prst="rect">
                            <a:avLst/>
                          </a:prstGeom>
                          <a:noFill/>
                          <a:ln w="9525">
                            <a:noFill/>
                            <a:miter lim="800000"/>
                            <a:headEnd/>
                            <a:tailEnd/>
                          </a:ln>
                        </pic:spPr>
                      </pic:pic>
                    </a:graphicData>
                  </a:graphic>
                </wp:inline>
              </w:drawing>
            </w:r>
          </w:p>
        </w:tc>
      </w:tr>
      <w:tr w:rsidR="00E95B6A" w:rsidRPr="000F08EC" w14:paraId="460B4736" w14:textId="77777777" w:rsidTr="00E95B6A">
        <w:tc>
          <w:tcPr>
            <w:tcW w:w="9242" w:type="dxa"/>
          </w:tcPr>
          <w:p w14:paraId="1599BD99" w14:textId="77777777" w:rsidR="00E95B6A" w:rsidRPr="000F08EC" w:rsidRDefault="00E95B6A" w:rsidP="001D3072">
            <w:pPr>
              <w:spacing w:before="120" w:after="0"/>
              <w:jc w:val="center"/>
            </w:pPr>
            <w:r w:rsidRPr="001D3072">
              <w:rPr>
                <w:rFonts w:asciiTheme="minorHAnsi" w:hAnsiTheme="minorHAnsi"/>
                <w:b/>
              </w:rPr>
              <w:t>South</w:t>
            </w:r>
            <w:r w:rsidRPr="000F08EC">
              <w:rPr>
                <w:noProof/>
              </w:rPr>
              <w:drawing>
                <wp:inline distT="0" distB="0" distL="0" distR="0" wp14:anchorId="534962A3" wp14:editId="4159EE64">
                  <wp:extent cx="5040000" cy="1308445"/>
                  <wp:effectExtent l="0" t="0" r="0" b="635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040000" cy="1308445"/>
                          </a:xfrm>
                          <a:prstGeom prst="rect">
                            <a:avLst/>
                          </a:prstGeom>
                          <a:noFill/>
                          <a:ln w="9525">
                            <a:noFill/>
                            <a:miter lim="800000"/>
                            <a:headEnd/>
                            <a:tailEnd/>
                          </a:ln>
                        </pic:spPr>
                      </pic:pic>
                    </a:graphicData>
                  </a:graphic>
                </wp:inline>
              </w:drawing>
            </w:r>
          </w:p>
        </w:tc>
      </w:tr>
    </w:tbl>
    <w:p w14:paraId="39B7B809" w14:textId="77777777" w:rsidR="00E95B6A" w:rsidRPr="000F08EC" w:rsidRDefault="00E95B6A" w:rsidP="00E95B6A"/>
    <w:p w14:paraId="581C0DCE" w14:textId="77777777" w:rsidR="00E95B6A" w:rsidRPr="000F08EC" w:rsidRDefault="00E95B6A" w:rsidP="00E95B6A">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sectPr w:rsidR="00E95B6A" w:rsidRPr="000F08EC" w:rsidSect="00E95B6A">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pPr>
    </w:p>
    <w:p w14:paraId="474A7E30" w14:textId="7096A8E8" w:rsidR="00E95B6A" w:rsidRPr="000F08EC" w:rsidRDefault="00E95B6A" w:rsidP="00E95B6A">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pPr>
      <w:bookmarkStart w:id="46" w:name="_Toc348702044"/>
      <w:r w:rsidRPr="000F08EC">
        <w:lastRenderedPageBreak/>
        <w:t>Comparison of house design features</w:t>
      </w:r>
      <w:bookmarkEnd w:id="46"/>
    </w:p>
    <w:p w14:paraId="0FD7D5ED" w14:textId="5F664378" w:rsidR="00E95B6A" w:rsidRPr="000F08EC" w:rsidRDefault="00987A82" w:rsidP="00CA5176">
      <w:pPr>
        <w:spacing w:before="120"/>
      </w:pPr>
      <w:r>
        <w:t>T</w:t>
      </w:r>
      <w:r w:rsidR="00E95B6A" w:rsidRPr="000F08EC">
        <w:t xml:space="preserve">able </w:t>
      </w:r>
      <w:r>
        <w:t xml:space="preserve">7 </w:t>
      </w:r>
      <w:r w:rsidR="00E95B6A" w:rsidRPr="000F08EC">
        <w:t xml:space="preserve">shows the key design and construction features of each of the houses used in this </w:t>
      </w:r>
      <w:r>
        <w:t>study</w:t>
      </w:r>
      <w:r w:rsidR="00E95B6A" w:rsidRPr="000F08EC">
        <w:t>.</w:t>
      </w:r>
    </w:p>
    <w:p w14:paraId="66369A72" w14:textId="71819883" w:rsidR="00E95B6A" w:rsidRPr="000F08EC" w:rsidRDefault="00E95B6A" w:rsidP="00E95B6A">
      <w:pPr>
        <w:pStyle w:val="Caption"/>
      </w:pPr>
      <w:bookmarkStart w:id="47" w:name="_Toc348702133"/>
      <w:r w:rsidRPr="000F08EC">
        <w:t xml:space="preserve">Table </w:t>
      </w:r>
      <w:r w:rsidR="00CB24BA">
        <w:fldChar w:fldCharType="begin"/>
      </w:r>
      <w:r w:rsidR="00CB24BA">
        <w:instrText xml:space="preserve"> SEQ Table \* ARABIC </w:instrText>
      </w:r>
      <w:r w:rsidR="00CB24BA">
        <w:fldChar w:fldCharType="separate"/>
      </w:r>
      <w:r w:rsidR="00C7035C">
        <w:rPr>
          <w:noProof/>
        </w:rPr>
        <w:t>7</w:t>
      </w:r>
      <w:r w:rsidR="00CB24BA">
        <w:rPr>
          <w:noProof/>
        </w:rPr>
        <w:fldChar w:fldCharType="end"/>
      </w:r>
      <w:r w:rsidRPr="000F08EC">
        <w:t xml:space="preserve"> Construction and areas of key design features </w:t>
      </w:r>
      <w:r w:rsidR="00987A82">
        <w:t xml:space="preserve">of </w:t>
      </w:r>
      <w:r w:rsidRPr="000F08EC">
        <w:t>the houses</w:t>
      </w:r>
      <w:bookmarkEnd w:id="47"/>
    </w:p>
    <w:tbl>
      <w:tblPr>
        <w:tblStyle w:val="GridTable4-Accent1"/>
        <w:tblW w:w="5000" w:type="pct"/>
        <w:tblLayout w:type="fixed"/>
        <w:tblLook w:val="04A0" w:firstRow="1" w:lastRow="0" w:firstColumn="1" w:lastColumn="0" w:noHBand="0" w:noVBand="1"/>
      </w:tblPr>
      <w:tblGrid>
        <w:gridCol w:w="1189"/>
        <w:gridCol w:w="1811"/>
        <w:gridCol w:w="1825"/>
        <w:gridCol w:w="1825"/>
        <w:gridCol w:w="1825"/>
        <w:gridCol w:w="1825"/>
        <w:gridCol w:w="1824"/>
        <w:gridCol w:w="1824"/>
      </w:tblGrid>
      <w:tr w:rsidR="00CA5176" w:rsidRPr="000F08EC" w14:paraId="0A6D832E" w14:textId="77777777" w:rsidTr="00CA5176">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1075" w:type="pct"/>
            <w:gridSpan w:val="2"/>
            <w:noWrap/>
            <w:hideMark/>
          </w:tcPr>
          <w:p w14:paraId="425475BD" w14:textId="77777777" w:rsidR="00CA5176" w:rsidRPr="000F08EC" w:rsidRDefault="00CA5176" w:rsidP="00A54242">
            <w:pPr>
              <w:spacing w:before="60"/>
              <w:jc w:val="center"/>
              <w:rPr>
                <w:rFonts w:eastAsia="Times New Roman" w:cs="Times New Roman"/>
                <w:b w:val="0"/>
                <w:bCs w:val="0"/>
                <w:sz w:val="18"/>
                <w:szCs w:val="18"/>
              </w:rPr>
            </w:pPr>
            <w:r w:rsidRPr="000F08EC">
              <w:rPr>
                <w:rFonts w:eastAsia="Times New Roman" w:cs="Times New Roman"/>
                <w:sz w:val="18"/>
                <w:szCs w:val="18"/>
              </w:rPr>
              <w:t>Specification</w:t>
            </w:r>
          </w:p>
          <w:p w14:paraId="4C4B7BD5" w14:textId="77777777" w:rsidR="00CA5176" w:rsidRPr="000F08EC" w:rsidRDefault="00CA5176" w:rsidP="00987A82">
            <w:pPr>
              <w:spacing w:before="60"/>
              <w:jc w:val="center"/>
              <w:rPr>
                <w:rFonts w:eastAsia="Times New Roman" w:cs="Times New Roman"/>
                <w:b w:val="0"/>
                <w:bCs w:val="0"/>
                <w:sz w:val="18"/>
                <w:szCs w:val="18"/>
              </w:rPr>
            </w:pPr>
            <w:r w:rsidRPr="000F08EC">
              <w:rPr>
                <w:rFonts w:eastAsia="Times New Roman" w:cs="Times New Roman"/>
                <w:sz w:val="18"/>
                <w:szCs w:val="18"/>
              </w:rPr>
              <w:t>Element</w:t>
            </w:r>
          </w:p>
          <w:p w14:paraId="740DE38A" w14:textId="70202D00" w:rsidR="00CA5176" w:rsidRPr="000F08EC" w:rsidRDefault="00CA5176" w:rsidP="00A54242">
            <w:pPr>
              <w:spacing w:before="60"/>
              <w:jc w:val="center"/>
              <w:rPr>
                <w:rFonts w:eastAsia="Times New Roman" w:cs="Times New Roman"/>
                <w:sz w:val="18"/>
                <w:szCs w:val="18"/>
              </w:rPr>
            </w:pPr>
          </w:p>
        </w:tc>
        <w:tc>
          <w:tcPr>
            <w:tcW w:w="654" w:type="pct"/>
            <w:noWrap/>
            <w:hideMark/>
          </w:tcPr>
          <w:p w14:paraId="53DF0BEF" w14:textId="77777777" w:rsidR="00CA5176" w:rsidRPr="000F08EC" w:rsidRDefault="00CA5176" w:rsidP="00A54242">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0F08EC">
              <w:rPr>
                <w:rFonts w:eastAsia="Times New Roman" w:cs="Times New Roman"/>
                <w:sz w:val="18"/>
                <w:szCs w:val="18"/>
              </w:rPr>
              <w:t>Henley Luna</w:t>
            </w:r>
          </w:p>
        </w:tc>
        <w:tc>
          <w:tcPr>
            <w:tcW w:w="654" w:type="pct"/>
            <w:noWrap/>
            <w:hideMark/>
          </w:tcPr>
          <w:p w14:paraId="2ED9B1C2" w14:textId="77777777" w:rsidR="00CA5176" w:rsidRPr="000F08EC" w:rsidRDefault="00CA5176" w:rsidP="00A54242">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0F08EC">
              <w:rPr>
                <w:rFonts w:eastAsia="Times New Roman" w:cs="Times New Roman"/>
                <w:sz w:val="18"/>
                <w:szCs w:val="18"/>
              </w:rPr>
              <w:t>Clarendon IV 27</w:t>
            </w:r>
          </w:p>
        </w:tc>
        <w:tc>
          <w:tcPr>
            <w:tcW w:w="654" w:type="pct"/>
            <w:noWrap/>
            <w:hideMark/>
          </w:tcPr>
          <w:p w14:paraId="70852276" w14:textId="77777777" w:rsidR="00CA5176" w:rsidRPr="000F08EC" w:rsidRDefault="00CA5176" w:rsidP="00A54242">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0F08EC">
              <w:rPr>
                <w:rFonts w:eastAsia="Times New Roman" w:cs="Times New Roman"/>
                <w:sz w:val="18"/>
                <w:szCs w:val="18"/>
              </w:rPr>
              <w:t>Redlynch</w:t>
            </w:r>
          </w:p>
        </w:tc>
        <w:tc>
          <w:tcPr>
            <w:tcW w:w="654" w:type="pct"/>
            <w:noWrap/>
            <w:hideMark/>
          </w:tcPr>
          <w:p w14:paraId="3E87F18B" w14:textId="77777777" w:rsidR="00CA5176" w:rsidRPr="000F08EC" w:rsidRDefault="00CA5176" w:rsidP="00A54242">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0F08EC">
              <w:rPr>
                <w:rFonts w:eastAsia="Times New Roman" w:cs="Times New Roman"/>
                <w:sz w:val="18"/>
                <w:szCs w:val="18"/>
              </w:rPr>
              <w:t>Innovation</w:t>
            </w:r>
          </w:p>
        </w:tc>
        <w:tc>
          <w:tcPr>
            <w:tcW w:w="654" w:type="pct"/>
            <w:noWrap/>
            <w:hideMark/>
          </w:tcPr>
          <w:p w14:paraId="004A31E6" w14:textId="77777777" w:rsidR="00CA5176" w:rsidRPr="000F08EC" w:rsidRDefault="00CA5176" w:rsidP="00A54242">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0F08EC">
              <w:rPr>
                <w:rFonts w:eastAsia="Times New Roman" w:cs="Times New Roman"/>
                <w:sz w:val="18"/>
                <w:szCs w:val="18"/>
              </w:rPr>
              <w:t>Shayne’s</w:t>
            </w:r>
          </w:p>
        </w:tc>
        <w:tc>
          <w:tcPr>
            <w:tcW w:w="654" w:type="pct"/>
            <w:noWrap/>
            <w:hideMark/>
          </w:tcPr>
          <w:p w14:paraId="3968F436" w14:textId="1D6B4559" w:rsidR="00CA5176" w:rsidRPr="000F08EC" w:rsidRDefault="00CA5176" w:rsidP="00A54242">
            <w:pPr>
              <w:spacing w:before="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C19 (</w:t>
            </w:r>
            <w:r w:rsidRPr="000F08EC">
              <w:rPr>
                <w:rFonts w:eastAsia="Times New Roman" w:cs="Times New Roman"/>
                <w:sz w:val="18"/>
                <w:szCs w:val="18"/>
              </w:rPr>
              <w:t>Trop</w:t>
            </w:r>
            <w:r>
              <w:rPr>
                <w:rFonts w:eastAsia="Times New Roman" w:cs="Times New Roman"/>
                <w:sz w:val="18"/>
                <w:szCs w:val="18"/>
              </w:rPr>
              <w:t>ical)</w:t>
            </w:r>
          </w:p>
        </w:tc>
      </w:tr>
      <w:tr w:rsidR="00E95B6A" w:rsidRPr="000F08EC" w14:paraId="10D42C9C"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264E291F" w14:textId="40C1267A"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Floor</w:t>
            </w:r>
            <w:r w:rsidR="00987A82">
              <w:rPr>
                <w:rFonts w:eastAsia="Times New Roman" w:cs="Times New Roman"/>
                <w:sz w:val="18"/>
                <w:szCs w:val="18"/>
              </w:rPr>
              <w:t xml:space="preserve"> area</w:t>
            </w:r>
            <w:r w:rsidR="0091335B">
              <w:rPr>
                <w:rFonts w:eastAsia="Times New Roman" w:cs="Times New Roman"/>
                <w:sz w:val="18"/>
                <w:szCs w:val="18"/>
              </w:rPr>
              <w:t>:</w:t>
            </w:r>
          </w:p>
          <w:p w14:paraId="6E5BC7CD" w14:textId="77777777" w:rsidR="00987A82" w:rsidRDefault="00987A82" w:rsidP="00B85D0B">
            <w:pPr>
              <w:spacing w:before="60"/>
              <w:rPr>
                <w:rFonts w:eastAsia="Times New Roman" w:cs="Times New Roman"/>
                <w:sz w:val="18"/>
                <w:szCs w:val="18"/>
              </w:rPr>
            </w:pPr>
          </w:p>
          <w:p w14:paraId="1F8C4096" w14:textId="4F09AB00" w:rsidR="00E95B6A" w:rsidRPr="00A54242" w:rsidRDefault="00987A82" w:rsidP="00B85D0B">
            <w:pPr>
              <w:spacing w:before="60"/>
              <w:rPr>
                <w:rFonts w:eastAsia="Times New Roman" w:cs="Times New Roman"/>
                <w:b w:val="0"/>
                <w:sz w:val="18"/>
                <w:szCs w:val="18"/>
              </w:rPr>
            </w:pPr>
            <w:r w:rsidRPr="00987A82">
              <w:rPr>
                <w:rFonts w:eastAsia="Times New Roman" w:cs="Times New Roman"/>
                <w:sz w:val="18"/>
                <w:szCs w:val="18"/>
              </w:rPr>
              <w:t xml:space="preserve">Note: </w:t>
            </w:r>
            <w:r w:rsidR="00E95B6A" w:rsidRPr="00987A82">
              <w:rPr>
                <w:rFonts w:eastAsia="Times New Roman" w:cs="Times New Roman"/>
                <w:sz w:val="18"/>
                <w:szCs w:val="18"/>
              </w:rPr>
              <w:t xml:space="preserve">Figures after the </w:t>
            </w:r>
            <w:r>
              <w:rPr>
                <w:rFonts w:eastAsia="Times New Roman" w:cs="Times New Roman"/>
                <w:b w:val="0"/>
                <w:sz w:val="18"/>
                <w:szCs w:val="18"/>
              </w:rPr>
              <w:t>‘</w:t>
            </w:r>
            <w:r w:rsidR="00E95B6A" w:rsidRPr="00987A82">
              <w:rPr>
                <w:rFonts w:eastAsia="Times New Roman" w:cs="Times New Roman"/>
                <w:sz w:val="18"/>
                <w:szCs w:val="18"/>
              </w:rPr>
              <w:t>/</w:t>
            </w:r>
            <w:r>
              <w:rPr>
                <w:rFonts w:eastAsia="Times New Roman" w:cs="Times New Roman"/>
                <w:b w:val="0"/>
                <w:sz w:val="18"/>
                <w:szCs w:val="18"/>
              </w:rPr>
              <w:t>’</w:t>
            </w:r>
            <w:r w:rsidR="00E95B6A" w:rsidRPr="00987A82">
              <w:rPr>
                <w:rFonts w:eastAsia="Times New Roman" w:cs="Times New Roman"/>
                <w:sz w:val="18"/>
                <w:szCs w:val="18"/>
              </w:rPr>
              <w:t xml:space="preserve"> indicate the size of this element relative to the total floor area of the house</w:t>
            </w:r>
          </w:p>
        </w:tc>
        <w:tc>
          <w:tcPr>
            <w:tcW w:w="649" w:type="pct"/>
            <w:noWrap/>
            <w:hideMark/>
          </w:tcPr>
          <w:p w14:paraId="6296886A"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Total (excl garage)</w:t>
            </w:r>
          </w:p>
        </w:tc>
        <w:tc>
          <w:tcPr>
            <w:tcW w:w="654" w:type="pct"/>
            <w:noWrap/>
            <w:hideMark/>
          </w:tcPr>
          <w:p w14:paraId="43FC471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133.5 m</w:t>
            </w:r>
            <w:r w:rsidRPr="00A54242">
              <w:rPr>
                <w:rFonts w:eastAsia="Times New Roman" w:cs="Times New Roman"/>
                <w:color w:val="000000"/>
                <w:sz w:val="18"/>
                <w:szCs w:val="18"/>
                <w:vertAlign w:val="superscript"/>
              </w:rPr>
              <w:t>2</w:t>
            </w:r>
          </w:p>
        </w:tc>
        <w:tc>
          <w:tcPr>
            <w:tcW w:w="654" w:type="pct"/>
            <w:noWrap/>
            <w:hideMark/>
          </w:tcPr>
          <w:p w14:paraId="4040FFFF"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174.7 m</w:t>
            </w:r>
            <w:r w:rsidRPr="00A54242">
              <w:rPr>
                <w:rFonts w:eastAsia="Times New Roman" w:cs="Times New Roman"/>
                <w:color w:val="000000"/>
                <w:sz w:val="18"/>
                <w:szCs w:val="18"/>
                <w:vertAlign w:val="superscript"/>
              </w:rPr>
              <w:t>2</w:t>
            </w:r>
          </w:p>
        </w:tc>
        <w:tc>
          <w:tcPr>
            <w:tcW w:w="654" w:type="pct"/>
            <w:noWrap/>
            <w:hideMark/>
          </w:tcPr>
          <w:p w14:paraId="18A9B906"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115.4 m</w:t>
            </w:r>
            <w:r w:rsidRPr="00A54242">
              <w:rPr>
                <w:rFonts w:eastAsia="Times New Roman" w:cs="Times New Roman"/>
                <w:color w:val="000000"/>
                <w:sz w:val="18"/>
                <w:szCs w:val="18"/>
                <w:vertAlign w:val="superscript"/>
              </w:rPr>
              <w:t>2</w:t>
            </w:r>
          </w:p>
        </w:tc>
        <w:tc>
          <w:tcPr>
            <w:tcW w:w="654" w:type="pct"/>
            <w:noWrap/>
            <w:hideMark/>
          </w:tcPr>
          <w:p w14:paraId="422BD76C"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222.8 m</w:t>
            </w:r>
            <w:r w:rsidRPr="00A54242">
              <w:rPr>
                <w:rFonts w:eastAsia="Times New Roman" w:cs="Times New Roman"/>
                <w:color w:val="000000"/>
                <w:sz w:val="18"/>
                <w:szCs w:val="18"/>
                <w:vertAlign w:val="superscript"/>
              </w:rPr>
              <w:t>2</w:t>
            </w:r>
          </w:p>
        </w:tc>
        <w:tc>
          <w:tcPr>
            <w:tcW w:w="654" w:type="pct"/>
            <w:noWrap/>
            <w:hideMark/>
          </w:tcPr>
          <w:p w14:paraId="26F42593"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170.6 m</w:t>
            </w:r>
            <w:r w:rsidRPr="00A54242">
              <w:rPr>
                <w:rFonts w:eastAsia="Times New Roman" w:cs="Times New Roman"/>
                <w:color w:val="000000"/>
                <w:sz w:val="18"/>
                <w:szCs w:val="18"/>
                <w:vertAlign w:val="superscript"/>
              </w:rPr>
              <w:t>2</w:t>
            </w:r>
          </w:p>
        </w:tc>
        <w:tc>
          <w:tcPr>
            <w:tcW w:w="654" w:type="pct"/>
            <w:noWrap/>
            <w:hideMark/>
          </w:tcPr>
          <w:p w14:paraId="7F523BFC"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120.3 m</w:t>
            </w:r>
            <w:r w:rsidRPr="00A54242">
              <w:rPr>
                <w:rFonts w:eastAsia="Times New Roman" w:cs="Times New Roman"/>
                <w:color w:val="000000"/>
                <w:sz w:val="18"/>
                <w:szCs w:val="18"/>
                <w:vertAlign w:val="superscript"/>
              </w:rPr>
              <w:t>2</w:t>
            </w:r>
          </w:p>
        </w:tc>
      </w:tr>
      <w:tr w:rsidR="00E95B6A" w:rsidRPr="000F08EC" w14:paraId="392CAE5B"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36C00C1A" w14:textId="77777777" w:rsidR="00E95B6A" w:rsidRPr="000F08EC" w:rsidRDefault="00E95B6A" w:rsidP="00B85D0B">
            <w:pPr>
              <w:spacing w:before="60"/>
              <w:rPr>
                <w:rFonts w:eastAsia="Times New Roman" w:cs="Times New Roman"/>
                <w:sz w:val="18"/>
                <w:szCs w:val="18"/>
              </w:rPr>
            </w:pPr>
          </w:p>
        </w:tc>
        <w:tc>
          <w:tcPr>
            <w:tcW w:w="649" w:type="pct"/>
            <w:noWrap/>
            <w:hideMark/>
          </w:tcPr>
          <w:p w14:paraId="009D1A77" w14:textId="57196A88"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w:t>
            </w:r>
            <w:r w:rsidR="00987A82">
              <w:rPr>
                <w:rFonts w:eastAsia="Times New Roman" w:cs="Times New Roman"/>
                <w:color w:val="000000"/>
                <w:sz w:val="18"/>
                <w:szCs w:val="18"/>
              </w:rPr>
              <w:t xml:space="preserve">et </w:t>
            </w:r>
            <w:r w:rsidRPr="000F08EC">
              <w:rPr>
                <w:rFonts w:eastAsia="Times New Roman" w:cs="Times New Roman"/>
                <w:color w:val="000000"/>
                <w:sz w:val="18"/>
                <w:szCs w:val="18"/>
              </w:rPr>
              <w:t>C</w:t>
            </w:r>
            <w:r w:rsidR="00987A82">
              <w:rPr>
                <w:rFonts w:eastAsia="Times New Roman" w:cs="Times New Roman"/>
                <w:color w:val="000000"/>
                <w:sz w:val="18"/>
                <w:szCs w:val="18"/>
              </w:rPr>
              <w:t xml:space="preserve">onditioned </w:t>
            </w:r>
            <w:r w:rsidRPr="000F08EC">
              <w:rPr>
                <w:rFonts w:eastAsia="Times New Roman" w:cs="Times New Roman"/>
                <w:color w:val="000000"/>
                <w:sz w:val="18"/>
                <w:szCs w:val="18"/>
              </w:rPr>
              <w:t>F</w:t>
            </w:r>
            <w:r w:rsidR="00987A82">
              <w:rPr>
                <w:rFonts w:eastAsia="Times New Roman" w:cs="Times New Roman"/>
                <w:color w:val="000000"/>
                <w:sz w:val="18"/>
                <w:szCs w:val="18"/>
              </w:rPr>
              <w:t xml:space="preserve">loor </w:t>
            </w:r>
            <w:r w:rsidRPr="000F08EC">
              <w:rPr>
                <w:rFonts w:eastAsia="Times New Roman" w:cs="Times New Roman"/>
                <w:color w:val="000000"/>
                <w:sz w:val="18"/>
                <w:szCs w:val="18"/>
              </w:rPr>
              <w:t>A</w:t>
            </w:r>
            <w:r w:rsidR="00987A82">
              <w:rPr>
                <w:rFonts w:eastAsia="Times New Roman" w:cs="Times New Roman"/>
                <w:color w:val="000000"/>
                <w:sz w:val="18"/>
                <w:szCs w:val="18"/>
              </w:rPr>
              <w:t>rea (NCFA)</w:t>
            </w:r>
          </w:p>
        </w:tc>
        <w:tc>
          <w:tcPr>
            <w:tcW w:w="654" w:type="pct"/>
            <w:noWrap/>
            <w:hideMark/>
          </w:tcPr>
          <w:p w14:paraId="260CF29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121.7/0.912</w:t>
            </w:r>
          </w:p>
        </w:tc>
        <w:tc>
          <w:tcPr>
            <w:tcW w:w="654" w:type="pct"/>
            <w:noWrap/>
            <w:hideMark/>
          </w:tcPr>
          <w:p w14:paraId="59C45165"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140.0/0.802</w:t>
            </w:r>
          </w:p>
        </w:tc>
        <w:tc>
          <w:tcPr>
            <w:tcW w:w="654" w:type="pct"/>
            <w:noWrap/>
            <w:hideMark/>
          </w:tcPr>
          <w:p w14:paraId="5B73654C"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103.1/0.893</w:t>
            </w:r>
          </w:p>
        </w:tc>
        <w:tc>
          <w:tcPr>
            <w:tcW w:w="654" w:type="pct"/>
            <w:noWrap/>
            <w:hideMark/>
          </w:tcPr>
          <w:p w14:paraId="7501EF6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184.4/0.828</w:t>
            </w:r>
          </w:p>
        </w:tc>
        <w:tc>
          <w:tcPr>
            <w:tcW w:w="654" w:type="pct"/>
            <w:noWrap/>
            <w:hideMark/>
          </w:tcPr>
          <w:p w14:paraId="664AE1C4"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150.2/0.88</w:t>
            </w:r>
          </w:p>
        </w:tc>
        <w:tc>
          <w:tcPr>
            <w:tcW w:w="654" w:type="pct"/>
            <w:noWrap/>
            <w:hideMark/>
          </w:tcPr>
          <w:p w14:paraId="61C40CD2"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99.9/0.83</w:t>
            </w:r>
          </w:p>
        </w:tc>
      </w:tr>
      <w:tr w:rsidR="00E95B6A" w:rsidRPr="000F08EC" w14:paraId="52547766"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02299947" w14:textId="77777777" w:rsidR="00E95B6A" w:rsidRPr="000F08EC" w:rsidRDefault="00E95B6A" w:rsidP="00B85D0B">
            <w:pPr>
              <w:spacing w:before="60"/>
              <w:rPr>
                <w:rFonts w:eastAsia="Times New Roman" w:cs="Times New Roman"/>
                <w:sz w:val="18"/>
                <w:szCs w:val="18"/>
              </w:rPr>
            </w:pPr>
          </w:p>
        </w:tc>
        <w:tc>
          <w:tcPr>
            <w:tcW w:w="649" w:type="pct"/>
            <w:noWrap/>
            <w:hideMark/>
          </w:tcPr>
          <w:p w14:paraId="10E9DF76"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 xml:space="preserve">Hard floor </w:t>
            </w:r>
          </w:p>
        </w:tc>
        <w:tc>
          <w:tcPr>
            <w:tcW w:w="654" w:type="pct"/>
            <w:noWrap/>
            <w:hideMark/>
          </w:tcPr>
          <w:p w14:paraId="772E5AD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59.2/0.443</w:t>
            </w:r>
          </w:p>
        </w:tc>
        <w:tc>
          <w:tcPr>
            <w:tcW w:w="654" w:type="pct"/>
            <w:noWrap/>
            <w:hideMark/>
          </w:tcPr>
          <w:p w14:paraId="48605BC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22.7/0.13</w:t>
            </w:r>
          </w:p>
        </w:tc>
        <w:tc>
          <w:tcPr>
            <w:tcW w:w="654" w:type="pct"/>
            <w:noWrap/>
            <w:hideMark/>
          </w:tcPr>
          <w:p w14:paraId="33ACA6A6"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115.4/1</w:t>
            </w:r>
          </w:p>
        </w:tc>
        <w:tc>
          <w:tcPr>
            <w:tcW w:w="654" w:type="pct"/>
            <w:noWrap/>
            <w:hideMark/>
          </w:tcPr>
          <w:p w14:paraId="0181F63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22.1/0.099</w:t>
            </w:r>
          </w:p>
        </w:tc>
        <w:tc>
          <w:tcPr>
            <w:tcW w:w="654" w:type="pct"/>
            <w:noWrap/>
            <w:hideMark/>
          </w:tcPr>
          <w:p w14:paraId="71D04405"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100.2/0.587</w:t>
            </w:r>
          </w:p>
        </w:tc>
        <w:tc>
          <w:tcPr>
            <w:tcW w:w="654" w:type="pct"/>
            <w:noWrap/>
            <w:hideMark/>
          </w:tcPr>
          <w:p w14:paraId="5DCE670E"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29.2/0.243</w:t>
            </w:r>
          </w:p>
        </w:tc>
      </w:tr>
      <w:tr w:rsidR="00E95B6A" w:rsidRPr="000F08EC" w14:paraId="17607779" w14:textId="77777777" w:rsidTr="00B85D0B">
        <w:trPr>
          <w:trHeight w:val="6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0D7572CD" w14:textId="77777777" w:rsidR="00E95B6A" w:rsidRPr="000F08EC" w:rsidRDefault="00E95B6A" w:rsidP="00B85D0B">
            <w:pPr>
              <w:spacing w:before="60"/>
              <w:rPr>
                <w:rFonts w:eastAsia="Times New Roman" w:cs="Times New Roman"/>
                <w:sz w:val="18"/>
                <w:szCs w:val="18"/>
              </w:rPr>
            </w:pPr>
          </w:p>
        </w:tc>
        <w:tc>
          <w:tcPr>
            <w:tcW w:w="649" w:type="pct"/>
            <w:noWrap/>
            <w:hideMark/>
          </w:tcPr>
          <w:p w14:paraId="6DC1E7C7"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Hard floor in Rooms</w:t>
            </w:r>
          </w:p>
        </w:tc>
        <w:tc>
          <w:tcPr>
            <w:tcW w:w="654" w:type="pct"/>
            <w:noWrap/>
            <w:hideMark/>
          </w:tcPr>
          <w:p w14:paraId="42E5BE2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Kit/Din/Liv &amp; wet areas</w:t>
            </w:r>
          </w:p>
        </w:tc>
        <w:tc>
          <w:tcPr>
            <w:tcW w:w="654" w:type="pct"/>
            <w:noWrap/>
            <w:hideMark/>
          </w:tcPr>
          <w:p w14:paraId="02BD61A6" w14:textId="0CCFD05B"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Kitchen</w:t>
            </w:r>
            <w:r w:rsidR="00CA5176">
              <w:rPr>
                <w:rFonts w:eastAsia="Times New Roman" w:cs="Times New Roman"/>
                <w:color w:val="000000"/>
                <w:sz w:val="18"/>
                <w:szCs w:val="18"/>
              </w:rPr>
              <w:t xml:space="preserve"> </w:t>
            </w:r>
            <w:r w:rsidRPr="000F08EC">
              <w:rPr>
                <w:rFonts w:eastAsia="Times New Roman" w:cs="Times New Roman"/>
                <w:color w:val="000000"/>
                <w:sz w:val="18"/>
                <w:szCs w:val="18"/>
              </w:rPr>
              <w:t>+ wet areas</w:t>
            </w:r>
          </w:p>
        </w:tc>
        <w:tc>
          <w:tcPr>
            <w:tcW w:w="654" w:type="pct"/>
            <w:noWrap/>
            <w:hideMark/>
          </w:tcPr>
          <w:p w14:paraId="3657D19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All</w:t>
            </w:r>
          </w:p>
        </w:tc>
        <w:tc>
          <w:tcPr>
            <w:tcW w:w="654" w:type="pct"/>
            <w:noWrap/>
            <w:hideMark/>
          </w:tcPr>
          <w:p w14:paraId="6210F8E8"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Wet areas (timber on slab not counted)</w:t>
            </w:r>
          </w:p>
        </w:tc>
        <w:tc>
          <w:tcPr>
            <w:tcW w:w="654" w:type="pct"/>
            <w:noWrap/>
            <w:hideMark/>
          </w:tcPr>
          <w:p w14:paraId="4029C5B5"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Only bedrooms carpeted</w:t>
            </w:r>
          </w:p>
        </w:tc>
        <w:tc>
          <w:tcPr>
            <w:tcW w:w="654" w:type="pct"/>
            <w:noWrap/>
            <w:hideMark/>
          </w:tcPr>
          <w:p w14:paraId="1D927A09"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Lower floor on uncovered slab</w:t>
            </w:r>
          </w:p>
        </w:tc>
      </w:tr>
      <w:tr w:rsidR="00E95B6A" w:rsidRPr="000F08EC" w14:paraId="2D4D54FB"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6AD42C61" w14:textId="77777777" w:rsidR="00E95B6A" w:rsidRPr="000F08EC" w:rsidRDefault="00E95B6A" w:rsidP="00B85D0B">
            <w:pPr>
              <w:spacing w:before="60"/>
              <w:rPr>
                <w:rFonts w:eastAsia="Times New Roman" w:cs="Times New Roman"/>
                <w:sz w:val="18"/>
                <w:szCs w:val="18"/>
              </w:rPr>
            </w:pPr>
          </w:p>
        </w:tc>
        <w:tc>
          <w:tcPr>
            <w:tcW w:w="649" w:type="pct"/>
            <w:noWrap/>
            <w:hideMark/>
          </w:tcPr>
          <w:p w14:paraId="68B773C1"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Lower Level area 1</w:t>
            </w:r>
          </w:p>
        </w:tc>
        <w:tc>
          <w:tcPr>
            <w:tcW w:w="654" w:type="pct"/>
            <w:noWrap/>
            <w:hideMark/>
          </w:tcPr>
          <w:p w14:paraId="60E0B051"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133.5</w:t>
            </w:r>
          </w:p>
        </w:tc>
        <w:tc>
          <w:tcPr>
            <w:tcW w:w="654" w:type="pct"/>
            <w:noWrap/>
            <w:hideMark/>
          </w:tcPr>
          <w:p w14:paraId="26D90146"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84.5</w:t>
            </w:r>
          </w:p>
        </w:tc>
        <w:tc>
          <w:tcPr>
            <w:tcW w:w="654" w:type="pct"/>
            <w:noWrap/>
            <w:hideMark/>
          </w:tcPr>
          <w:p w14:paraId="6E1298D8"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115.4</w:t>
            </w:r>
          </w:p>
        </w:tc>
        <w:tc>
          <w:tcPr>
            <w:tcW w:w="654" w:type="pct"/>
            <w:noWrap/>
            <w:hideMark/>
          </w:tcPr>
          <w:p w14:paraId="5A7E7C12"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152.9 (slab)</w:t>
            </w:r>
          </w:p>
        </w:tc>
        <w:tc>
          <w:tcPr>
            <w:tcW w:w="654" w:type="pct"/>
            <w:noWrap/>
            <w:hideMark/>
          </w:tcPr>
          <w:p w14:paraId="416AA411"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170.6</w:t>
            </w:r>
          </w:p>
        </w:tc>
        <w:tc>
          <w:tcPr>
            <w:tcW w:w="654" w:type="pct"/>
            <w:noWrap/>
            <w:hideMark/>
          </w:tcPr>
          <w:p w14:paraId="3324FEB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29.2</w:t>
            </w:r>
          </w:p>
        </w:tc>
      </w:tr>
      <w:tr w:rsidR="00E95B6A" w:rsidRPr="000F08EC" w14:paraId="642289DD"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0AC1DD21" w14:textId="77777777" w:rsidR="00E95B6A" w:rsidRPr="000F08EC" w:rsidRDefault="00E95B6A" w:rsidP="00B85D0B">
            <w:pPr>
              <w:spacing w:before="60"/>
              <w:rPr>
                <w:rFonts w:eastAsia="Times New Roman" w:cs="Times New Roman"/>
                <w:sz w:val="18"/>
                <w:szCs w:val="18"/>
              </w:rPr>
            </w:pPr>
          </w:p>
        </w:tc>
        <w:tc>
          <w:tcPr>
            <w:tcW w:w="649" w:type="pct"/>
            <w:noWrap/>
            <w:hideMark/>
          </w:tcPr>
          <w:p w14:paraId="4A4CFA74"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Lower Level area 2</w:t>
            </w:r>
          </w:p>
        </w:tc>
        <w:tc>
          <w:tcPr>
            <w:tcW w:w="654" w:type="pct"/>
            <w:noWrap/>
            <w:hideMark/>
          </w:tcPr>
          <w:p w14:paraId="06310837"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c>
          <w:tcPr>
            <w:tcW w:w="654" w:type="pct"/>
            <w:noWrap/>
            <w:hideMark/>
          </w:tcPr>
          <w:p w14:paraId="2214D1D1"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13C1FC5F"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13FB79E4"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65.3 (timber)</w:t>
            </w:r>
          </w:p>
        </w:tc>
        <w:tc>
          <w:tcPr>
            <w:tcW w:w="654" w:type="pct"/>
            <w:noWrap/>
            <w:hideMark/>
          </w:tcPr>
          <w:p w14:paraId="317FEE34"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13E21A95"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r>
      <w:tr w:rsidR="00E95B6A" w:rsidRPr="000F08EC" w14:paraId="6163F078"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1C0FC4EB" w14:textId="77777777" w:rsidR="00E95B6A" w:rsidRPr="000F08EC" w:rsidRDefault="00E95B6A" w:rsidP="00B85D0B">
            <w:pPr>
              <w:spacing w:before="60"/>
              <w:rPr>
                <w:rFonts w:eastAsia="Times New Roman" w:cs="Times New Roman"/>
                <w:sz w:val="18"/>
                <w:szCs w:val="18"/>
              </w:rPr>
            </w:pPr>
          </w:p>
        </w:tc>
        <w:tc>
          <w:tcPr>
            <w:tcW w:w="649" w:type="pct"/>
            <w:noWrap/>
            <w:hideMark/>
          </w:tcPr>
          <w:p w14:paraId="240238D9"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Upper Level area</w:t>
            </w:r>
          </w:p>
        </w:tc>
        <w:tc>
          <w:tcPr>
            <w:tcW w:w="654" w:type="pct"/>
            <w:noWrap/>
            <w:hideMark/>
          </w:tcPr>
          <w:p w14:paraId="044BAFA2"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c>
          <w:tcPr>
            <w:tcW w:w="654" w:type="pct"/>
            <w:noWrap/>
            <w:hideMark/>
          </w:tcPr>
          <w:p w14:paraId="669D825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90.15</w:t>
            </w:r>
          </w:p>
        </w:tc>
        <w:tc>
          <w:tcPr>
            <w:tcW w:w="654" w:type="pct"/>
            <w:noWrap/>
            <w:hideMark/>
          </w:tcPr>
          <w:p w14:paraId="439D1433"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c>
          <w:tcPr>
            <w:tcW w:w="654" w:type="pct"/>
            <w:noWrap/>
            <w:hideMark/>
          </w:tcPr>
          <w:p w14:paraId="7C1CB9E5"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c>
          <w:tcPr>
            <w:tcW w:w="654" w:type="pct"/>
            <w:noWrap/>
            <w:hideMark/>
          </w:tcPr>
          <w:p w14:paraId="7514906E"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30F5D11C"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91.1</w:t>
            </w:r>
          </w:p>
        </w:tc>
      </w:tr>
      <w:tr w:rsidR="00E95B6A" w:rsidRPr="000F08EC" w14:paraId="4048A4F2"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520D0881" w14:textId="77777777" w:rsidR="00E95B6A" w:rsidRPr="000F08EC" w:rsidRDefault="00E95B6A" w:rsidP="00B85D0B">
            <w:pPr>
              <w:spacing w:before="60"/>
              <w:rPr>
                <w:rFonts w:eastAsia="Times New Roman" w:cs="Times New Roman"/>
                <w:sz w:val="18"/>
                <w:szCs w:val="18"/>
              </w:rPr>
            </w:pPr>
          </w:p>
        </w:tc>
        <w:tc>
          <w:tcPr>
            <w:tcW w:w="649" w:type="pct"/>
            <w:noWrap/>
            <w:hideMark/>
          </w:tcPr>
          <w:p w14:paraId="590C1FB1"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Conditioned day/proportion house day cond.</w:t>
            </w:r>
          </w:p>
        </w:tc>
        <w:tc>
          <w:tcPr>
            <w:tcW w:w="654" w:type="pct"/>
            <w:noWrap/>
            <w:hideMark/>
          </w:tcPr>
          <w:p w14:paraId="4128B98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72/0.539</w:t>
            </w:r>
          </w:p>
        </w:tc>
        <w:tc>
          <w:tcPr>
            <w:tcW w:w="654" w:type="pct"/>
            <w:noWrap/>
            <w:hideMark/>
          </w:tcPr>
          <w:p w14:paraId="5262E715"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100.3/0.574</w:t>
            </w:r>
          </w:p>
        </w:tc>
        <w:tc>
          <w:tcPr>
            <w:tcW w:w="654" w:type="pct"/>
            <w:noWrap/>
            <w:hideMark/>
          </w:tcPr>
          <w:p w14:paraId="3747E57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63.14/0.547</w:t>
            </w:r>
          </w:p>
        </w:tc>
        <w:tc>
          <w:tcPr>
            <w:tcW w:w="654" w:type="pct"/>
            <w:noWrap/>
            <w:hideMark/>
          </w:tcPr>
          <w:p w14:paraId="5C3A37E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123.97/0.556</w:t>
            </w:r>
          </w:p>
        </w:tc>
        <w:tc>
          <w:tcPr>
            <w:tcW w:w="654" w:type="pct"/>
            <w:noWrap/>
            <w:hideMark/>
          </w:tcPr>
          <w:p w14:paraId="4080866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92.8/0.544</w:t>
            </w:r>
          </w:p>
        </w:tc>
        <w:tc>
          <w:tcPr>
            <w:tcW w:w="654" w:type="pct"/>
            <w:noWrap/>
            <w:hideMark/>
          </w:tcPr>
          <w:p w14:paraId="1DB1925C"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51/0.424</w:t>
            </w:r>
          </w:p>
        </w:tc>
      </w:tr>
      <w:tr w:rsidR="00E95B6A" w:rsidRPr="000F08EC" w14:paraId="7B4E0D9E"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3DECA35E" w14:textId="77777777" w:rsidR="00E95B6A" w:rsidRPr="000F08EC" w:rsidRDefault="00E95B6A" w:rsidP="00B85D0B">
            <w:pPr>
              <w:spacing w:before="60"/>
              <w:rPr>
                <w:rFonts w:eastAsia="Times New Roman" w:cs="Times New Roman"/>
                <w:sz w:val="18"/>
                <w:szCs w:val="18"/>
              </w:rPr>
            </w:pPr>
          </w:p>
        </w:tc>
        <w:tc>
          <w:tcPr>
            <w:tcW w:w="649" w:type="pct"/>
            <w:noWrap/>
            <w:hideMark/>
          </w:tcPr>
          <w:p w14:paraId="3A44239E"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Conditioned Night</w:t>
            </w:r>
          </w:p>
        </w:tc>
        <w:tc>
          <w:tcPr>
            <w:tcW w:w="654" w:type="pct"/>
            <w:noWrap/>
            <w:hideMark/>
          </w:tcPr>
          <w:p w14:paraId="63172F66"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47.8/0.358</w:t>
            </w:r>
          </w:p>
        </w:tc>
        <w:tc>
          <w:tcPr>
            <w:tcW w:w="654" w:type="pct"/>
            <w:noWrap/>
            <w:hideMark/>
          </w:tcPr>
          <w:p w14:paraId="0B825571"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49.95/0.286</w:t>
            </w:r>
          </w:p>
        </w:tc>
        <w:tc>
          <w:tcPr>
            <w:tcW w:w="654" w:type="pct"/>
            <w:noWrap/>
            <w:hideMark/>
          </w:tcPr>
          <w:p w14:paraId="22148D6B"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39.96/0.346</w:t>
            </w:r>
          </w:p>
        </w:tc>
        <w:tc>
          <w:tcPr>
            <w:tcW w:w="654" w:type="pct"/>
            <w:noWrap/>
            <w:hideMark/>
          </w:tcPr>
          <w:p w14:paraId="098212A6"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60.43/0.271</w:t>
            </w:r>
          </w:p>
        </w:tc>
        <w:tc>
          <w:tcPr>
            <w:tcW w:w="654" w:type="pct"/>
            <w:noWrap/>
            <w:hideMark/>
          </w:tcPr>
          <w:p w14:paraId="5E12167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52.2/0.306</w:t>
            </w:r>
          </w:p>
        </w:tc>
        <w:tc>
          <w:tcPr>
            <w:tcW w:w="654" w:type="pct"/>
            <w:noWrap/>
            <w:hideMark/>
          </w:tcPr>
          <w:p w14:paraId="76F3A00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48.9/0.406</w:t>
            </w:r>
          </w:p>
        </w:tc>
      </w:tr>
      <w:tr w:rsidR="00E95B6A" w:rsidRPr="000F08EC" w14:paraId="1276B9BA" w14:textId="77777777" w:rsidTr="00CA5176">
        <w:trPr>
          <w:trHeight w:val="289"/>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7C6D5CB5" w14:textId="77777777" w:rsidR="00E95B6A" w:rsidRPr="000F08EC" w:rsidRDefault="00E95B6A" w:rsidP="00B85D0B">
            <w:pPr>
              <w:spacing w:before="60"/>
              <w:rPr>
                <w:rFonts w:eastAsia="Times New Roman" w:cs="Times New Roman"/>
                <w:sz w:val="18"/>
                <w:szCs w:val="18"/>
              </w:rPr>
            </w:pPr>
          </w:p>
        </w:tc>
        <w:tc>
          <w:tcPr>
            <w:tcW w:w="649" w:type="pct"/>
            <w:noWrap/>
            <w:hideMark/>
          </w:tcPr>
          <w:p w14:paraId="0A8A84C4" w14:textId="2EBCEEE6"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Unconditioned * excl</w:t>
            </w:r>
            <w:r w:rsidR="0091335B">
              <w:rPr>
                <w:rFonts w:eastAsia="Times New Roman" w:cs="Times New Roman"/>
                <w:color w:val="000000"/>
                <w:sz w:val="18"/>
                <w:szCs w:val="18"/>
              </w:rPr>
              <w:t>.</w:t>
            </w:r>
            <w:r w:rsidRPr="000F08EC">
              <w:rPr>
                <w:rFonts w:eastAsia="Times New Roman" w:cs="Times New Roman"/>
                <w:color w:val="000000"/>
                <w:sz w:val="18"/>
                <w:szCs w:val="18"/>
              </w:rPr>
              <w:t xml:space="preserve"> </w:t>
            </w:r>
          </w:p>
        </w:tc>
        <w:tc>
          <w:tcPr>
            <w:tcW w:w="654" w:type="pct"/>
            <w:noWrap/>
            <w:hideMark/>
          </w:tcPr>
          <w:p w14:paraId="7F14142A"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13.7/0.103</w:t>
            </w:r>
          </w:p>
        </w:tc>
        <w:tc>
          <w:tcPr>
            <w:tcW w:w="654" w:type="pct"/>
            <w:noWrap/>
            <w:hideMark/>
          </w:tcPr>
          <w:p w14:paraId="40567B9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24.4/0.14</w:t>
            </w:r>
          </w:p>
        </w:tc>
        <w:tc>
          <w:tcPr>
            <w:tcW w:w="654" w:type="pct"/>
            <w:noWrap/>
            <w:hideMark/>
          </w:tcPr>
          <w:p w14:paraId="50D0B5F6"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12.33/0.107</w:t>
            </w:r>
          </w:p>
        </w:tc>
        <w:tc>
          <w:tcPr>
            <w:tcW w:w="654" w:type="pct"/>
            <w:noWrap/>
            <w:hideMark/>
          </w:tcPr>
          <w:p w14:paraId="71E1713C"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33.71/0.151</w:t>
            </w:r>
          </w:p>
        </w:tc>
        <w:tc>
          <w:tcPr>
            <w:tcW w:w="654" w:type="pct"/>
            <w:noWrap/>
            <w:hideMark/>
          </w:tcPr>
          <w:p w14:paraId="70C206F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25.6/0.15</w:t>
            </w:r>
          </w:p>
        </w:tc>
        <w:tc>
          <w:tcPr>
            <w:tcW w:w="654" w:type="pct"/>
            <w:noWrap/>
            <w:hideMark/>
          </w:tcPr>
          <w:p w14:paraId="5E9197B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20.4/0.17</w:t>
            </w:r>
          </w:p>
        </w:tc>
      </w:tr>
      <w:tr w:rsidR="00E95B6A" w:rsidRPr="000F08EC" w14:paraId="493D2CB2"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40F1EDC0" w14:textId="4CEDEC30" w:rsidR="00987A82" w:rsidRDefault="0091335B" w:rsidP="00B85D0B">
            <w:pPr>
              <w:spacing w:before="60"/>
              <w:rPr>
                <w:rFonts w:eastAsia="Times New Roman" w:cs="Times New Roman"/>
                <w:sz w:val="18"/>
                <w:szCs w:val="18"/>
              </w:rPr>
            </w:pPr>
            <w:r>
              <w:rPr>
                <w:rFonts w:eastAsia="Times New Roman" w:cs="Times New Roman"/>
                <w:sz w:val="18"/>
                <w:szCs w:val="18"/>
              </w:rPr>
              <w:t xml:space="preserve">External </w:t>
            </w:r>
            <w:r w:rsidR="00E95B6A" w:rsidRPr="000F08EC">
              <w:rPr>
                <w:rFonts w:eastAsia="Times New Roman" w:cs="Times New Roman"/>
                <w:sz w:val="18"/>
                <w:szCs w:val="18"/>
              </w:rPr>
              <w:t xml:space="preserve">Wall: </w:t>
            </w:r>
          </w:p>
          <w:p w14:paraId="6FBFD169" w14:textId="375033FC"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Area</w:t>
            </w:r>
          </w:p>
          <w:p w14:paraId="2CD195DE"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relative to floor area</w:t>
            </w:r>
          </w:p>
        </w:tc>
        <w:tc>
          <w:tcPr>
            <w:tcW w:w="649" w:type="pct"/>
            <w:noWrap/>
            <w:hideMark/>
          </w:tcPr>
          <w:p w14:paraId="7F6F2EB3"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Type</w:t>
            </w:r>
          </w:p>
        </w:tc>
        <w:tc>
          <w:tcPr>
            <w:tcW w:w="654" w:type="pct"/>
            <w:noWrap/>
            <w:hideMark/>
          </w:tcPr>
          <w:p w14:paraId="675F8D0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As per climate</w:t>
            </w:r>
          </w:p>
        </w:tc>
        <w:tc>
          <w:tcPr>
            <w:tcW w:w="654" w:type="pct"/>
            <w:noWrap/>
            <w:hideMark/>
          </w:tcPr>
          <w:p w14:paraId="57B307A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As per climate</w:t>
            </w:r>
          </w:p>
        </w:tc>
        <w:tc>
          <w:tcPr>
            <w:tcW w:w="654" w:type="pct"/>
            <w:noWrap/>
            <w:hideMark/>
          </w:tcPr>
          <w:p w14:paraId="0A39B35E" w14:textId="1AE71D6C" w:rsidR="00E95B6A" w:rsidRPr="000F08EC" w:rsidRDefault="00E95B6A" w:rsidP="00CA5176">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 xml:space="preserve">Concrete </w:t>
            </w:r>
            <w:r w:rsidR="00CA5176">
              <w:rPr>
                <w:rFonts w:eastAsia="Times New Roman" w:cs="Times New Roman"/>
                <w:color w:val="000000"/>
                <w:sz w:val="18"/>
                <w:szCs w:val="18"/>
              </w:rPr>
              <w:t>b</w:t>
            </w:r>
            <w:r w:rsidRPr="000F08EC">
              <w:rPr>
                <w:rFonts w:eastAsia="Times New Roman" w:cs="Times New Roman"/>
                <w:color w:val="000000"/>
                <w:sz w:val="18"/>
                <w:szCs w:val="18"/>
              </w:rPr>
              <w:t>lock</w:t>
            </w:r>
          </w:p>
        </w:tc>
        <w:tc>
          <w:tcPr>
            <w:tcW w:w="654" w:type="pct"/>
            <w:noWrap/>
            <w:hideMark/>
          </w:tcPr>
          <w:p w14:paraId="62A2CFE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Framed, polystyrene clad</w:t>
            </w:r>
          </w:p>
        </w:tc>
        <w:tc>
          <w:tcPr>
            <w:tcW w:w="654" w:type="pct"/>
            <w:noWrap/>
            <w:hideMark/>
          </w:tcPr>
          <w:p w14:paraId="1B0D9D18"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Framed, metal clad</w:t>
            </w:r>
          </w:p>
        </w:tc>
        <w:tc>
          <w:tcPr>
            <w:tcW w:w="654" w:type="pct"/>
            <w:noWrap/>
            <w:hideMark/>
          </w:tcPr>
          <w:p w14:paraId="74505797" w14:textId="2F6067AA" w:rsidR="00E95B6A" w:rsidRPr="000F08EC" w:rsidRDefault="00E95B6A" w:rsidP="00CA5176">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 xml:space="preserve">Framed, metal clad, </w:t>
            </w:r>
            <w:r w:rsidR="00CA5176">
              <w:rPr>
                <w:rFonts w:eastAsia="Times New Roman" w:cs="Times New Roman"/>
                <w:color w:val="000000"/>
                <w:sz w:val="18"/>
                <w:szCs w:val="18"/>
              </w:rPr>
              <w:t>c</w:t>
            </w:r>
            <w:r w:rsidRPr="000F08EC">
              <w:rPr>
                <w:rFonts w:eastAsia="Times New Roman" w:cs="Times New Roman"/>
                <w:color w:val="000000"/>
                <w:sz w:val="18"/>
                <w:szCs w:val="18"/>
              </w:rPr>
              <w:t>oncrete block on lower floor</w:t>
            </w:r>
          </w:p>
        </w:tc>
      </w:tr>
      <w:tr w:rsidR="00E95B6A" w:rsidRPr="000F08EC" w14:paraId="3D499E23" w14:textId="77777777" w:rsidTr="00987A82">
        <w:trPr>
          <w:trHeight w:val="349"/>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4AE897C8" w14:textId="77777777" w:rsidR="00E95B6A" w:rsidRPr="000F08EC" w:rsidRDefault="00E95B6A" w:rsidP="00B85D0B">
            <w:pPr>
              <w:spacing w:before="60"/>
              <w:rPr>
                <w:rFonts w:eastAsia="Times New Roman" w:cs="Times New Roman"/>
                <w:sz w:val="18"/>
                <w:szCs w:val="18"/>
              </w:rPr>
            </w:pPr>
          </w:p>
        </w:tc>
        <w:tc>
          <w:tcPr>
            <w:tcW w:w="649" w:type="pct"/>
            <w:noWrap/>
            <w:hideMark/>
          </w:tcPr>
          <w:p w14:paraId="5813BBCE"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Area</w:t>
            </w:r>
          </w:p>
        </w:tc>
        <w:tc>
          <w:tcPr>
            <w:tcW w:w="654" w:type="pct"/>
            <w:noWrap/>
            <w:hideMark/>
          </w:tcPr>
          <w:p w14:paraId="0818BA1C"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122.79/0.92</w:t>
            </w:r>
          </w:p>
        </w:tc>
        <w:tc>
          <w:tcPr>
            <w:tcW w:w="654" w:type="pct"/>
            <w:noWrap/>
            <w:hideMark/>
          </w:tcPr>
          <w:p w14:paraId="37A889B5"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193.76/1.109</w:t>
            </w:r>
          </w:p>
        </w:tc>
        <w:tc>
          <w:tcPr>
            <w:tcW w:w="654" w:type="pct"/>
            <w:noWrap/>
            <w:hideMark/>
          </w:tcPr>
          <w:p w14:paraId="57B7ADCF"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167.11/1.448</w:t>
            </w:r>
          </w:p>
        </w:tc>
        <w:tc>
          <w:tcPr>
            <w:tcW w:w="654" w:type="pct"/>
            <w:noWrap/>
            <w:hideMark/>
          </w:tcPr>
          <w:p w14:paraId="3C93BBDC"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243.97/1.095</w:t>
            </w:r>
          </w:p>
        </w:tc>
        <w:tc>
          <w:tcPr>
            <w:tcW w:w="654" w:type="pct"/>
            <w:noWrap/>
            <w:hideMark/>
          </w:tcPr>
          <w:p w14:paraId="0A9AC2B6"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204.75/1.2</w:t>
            </w:r>
          </w:p>
        </w:tc>
        <w:tc>
          <w:tcPr>
            <w:tcW w:w="654" w:type="pct"/>
            <w:noWrap/>
            <w:hideMark/>
          </w:tcPr>
          <w:p w14:paraId="6E2C8726"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258.68/2.15</w:t>
            </w:r>
          </w:p>
        </w:tc>
      </w:tr>
      <w:tr w:rsidR="00E95B6A" w:rsidRPr="000F08EC" w14:paraId="0A54D88B"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6637D18F" w14:textId="77777777" w:rsidR="00987A82" w:rsidRDefault="00E95B6A" w:rsidP="00B85D0B">
            <w:pPr>
              <w:spacing w:before="60"/>
              <w:rPr>
                <w:rFonts w:eastAsia="Times New Roman" w:cs="Times New Roman"/>
                <w:sz w:val="18"/>
                <w:szCs w:val="18"/>
              </w:rPr>
            </w:pPr>
            <w:r w:rsidRPr="000F08EC">
              <w:rPr>
                <w:rFonts w:eastAsia="Times New Roman" w:cs="Times New Roman"/>
                <w:sz w:val="18"/>
                <w:szCs w:val="18"/>
              </w:rPr>
              <w:t>Internal Wa</w:t>
            </w:r>
            <w:r w:rsidR="00987A82">
              <w:rPr>
                <w:rFonts w:eastAsia="Times New Roman" w:cs="Times New Roman"/>
                <w:sz w:val="18"/>
                <w:szCs w:val="18"/>
              </w:rPr>
              <w:t>l</w:t>
            </w:r>
            <w:r w:rsidRPr="000F08EC">
              <w:rPr>
                <w:rFonts w:eastAsia="Times New Roman" w:cs="Times New Roman"/>
                <w:sz w:val="18"/>
                <w:szCs w:val="18"/>
              </w:rPr>
              <w:t xml:space="preserve">l: </w:t>
            </w:r>
          </w:p>
          <w:p w14:paraId="4C447CC1" w14:textId="066F474D"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Area/</w:t>
            </w:r>
          </w:p>
          <w:p w14:paraId="7A72E25C" w14:textId="2075BDC6" w:rsidR="00E95B6A" w:rsidRPr="000F08EC" w:rsidRDefault="00E95B6A" w:rsidP="00987A82">
            <w:pPr>
              <w:spacing w:before="60"/>
              <w:rPr>
                <w:rFonts w:eastAsia="Times New Roman" w:cs="Times New Roman"/>
                <w:sz w:val="18"/>
                <w:szCs w:val="18"/>
              </w:rPr>
            </w:pPr>
            <w:r w:rsidRPr="000F08EC">
              <w:rPr>
                <w:rFonts w:eastAsia="Times New Roman" w:cs="Times New Roman"/>
                <w:sz w:val="18"/>
                <w:szCs w:val="18"/>
              </w:rPr>
              <w:lastRenderedPageBreak/>
              <w:t>relative to floor area</w:t>
            </w:r>
          </w:p>
        </w:tc>
        <w:tc>
          <w:tcPr>
            <w:tcW w:w="649" w:type="pct"/>
            <w:noWrap/>
            <w:hideMark/>
          </w:tcPr>
          <w:p w14:paraId="2462D2FE"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lastRenderedPageBreak/>
              <w:t>Type</w:t>
            </w:r>
          </w:p>
        </w:tc>
        <w:tc>
          <w:tcPr>
            <w:tcW w:w="654" w:type="pct"/>
            <w:noWrap/>
            <w:hideMark/>
          </w:tcPr>
          <w:p w14:paraId="7E451F94"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3CD971A5"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7CE98A9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2677109C"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40C5026B"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60FAA33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r>
      <w:tr w:rsidR="00E95B6A" w:rsidRPr="000F08EC" w14:paraId="79C6532C" w14:textId="77777777" w:rsidTr="00B85D0B">
        <w:trPr>
          <w:trHeight w:val="645"/>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7403F242" w14:textId="77777777" w:rsidR="00E95B6A" w:rsidRPr="000F08EC" w:rsidRDefault="00E95B6A" w:rsidP="00B85D0B">
            <w:pPr>
              <w:spacing w:before="60"/>
              <w:rPr>
                <w:rFonts w:eastAsia="Times New Roman" w:cs="Times New Roman"/>
                <w:sz w:val="18"/>
                <w:szCs w:val="18"/>
              </w:rPr>
            </w:pPr>
          </w:p>
        </w:tc>
        <w:tc>
          <w:tcPr>
            <w:tcW w:w="649" w:type="pct"/>
            <w:noWrap/>
            <w:hideMark/>
          </w:tcPr>
          <w:p w14:paraId="5671BCCB"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Area</w:t>
            </w:r>
          </w:p>
        </w:tc>
        <w:tc>
          <w:tcPr>
            <w:tcW w:w="654" w:type="pct"/>
            <w:noWrap/>
            <w:hideMark/>
          </w:tcPr>
          <w:p w14:paraId="6464AA76"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139.3/1.043</w:t>
            </w:r>
          </w:p>
        </w:tc>
        <w:tc>
          <w:tcPr>
            <w:tcW w:w="654" w:type="pct"/>
            <w:noWrap/>
            <w:hideMark/>
          </w:tcPr>
          <w:p w14:paraId="04EC4E3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146.98/0.842</w:t>
            </w:r>
          </w:p>
        </w:tc>
        <w:tc>
          <w:tcPr>
            <w:tcW w:w="654" w:type="pct"/>
            <w:noWrap/>
            <w:hideMark/>
          </w:tcPr>
          <w:p w14:paraId="7881ED58"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108.73/0.942</w:t>
            </w:r>
          </w:p>
        </w:tc>
        <w:tc>
          <w:tcPr>
            <w:tcW w:w="654" w:type="pct"/>
            <w:noWrap/>
            <w:hideMark/>
          </w:tcPr>
          <w:p w14:paraId="2B7B46DA"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161.51/0.725</w:t>
            </w:r>
          </w:p>
        </w:tc>
        <w:tc>
          <w:tcPr>
            <w:tcW w:w="654" w:type="pct"/>
            <w:noWrap/>
            <w:hideMark/>
          </w:tcPr>
          <w:p w14:paraId="3359D2A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145.32/0.852</w:t>
            </w:r>
          </w:p>
        </w:tc>
        <w:tc>
          <w:tcPr>
            <w:tcW w:w="654" w:type="pct"/>
            <w:noWrap/>
            <w:hideMark/>
          </w:tcPr>
          <w:p w14:paraId="17F3A9D0"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62.1/5.8/0.56</w:t>
            </w:r>
          </w:p>
        </w:tc>
      </w:tr>
      <w:tr w:rsidR="00E95B6A" w:rsidRPr="000F08EC" w14:paraId="70831A6D" w14:textId="77777777" w:rsidTr="00B85D0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25D7187D" w14:textId="77777777" w:rsidR="00987A82" w:rsidRDefault="00E95B6A" w:rsidP="00B85D0B">
            <w:pPr>
              <w:spacing w:before="60"/>
              <w:rPr>
                <w:rFonts w:eastAsia="Times New Roman" w:cs="Times New Roman"/>
                <w:sz w:val="18"/>
                <w:szCs w:val="18"/>
              </w:rPr>
            </w:pPr>
            <w:r w:rsidRPr="000F08EC">
              <w:rPr>
                <w:rFonts w:eastAsia="Times New Roman" w:cs="Times New Roman"/>
                <w:sz w:val="18"/>
                <w:szCs w:val="18"/>
              </w:rPr>
              <w:t>Int</w:t>
            </w:r>
            <w:r w:rsidR="00987A82">
              <w:rPr>
                <w:rFonts w:eastAsia="Times New Roman" w:cs="Times New Roman"/>
                <w:sz w:val="18"/>
                <w:szCs w:val="18"/>
              </w:rPr>
              <w:t>ernal</w:t>
            </w:r>
            <w:r w:rsidRPr="000F08EC">
              <w:rPr>
                <w:rFonts w:eastAsia="Times New Roman" w:cs="Times New Roman"/>
                <w:sz w:val="18"/>
                <w:szCs w:val="18"/>
              </w:rPr>
              <w:t xml:space="preserve"> wall to garage: </w:t>
            </w:r>
          </w:p>
          <w:p w14:paraId="4BC0E8A4" w14:textId="5FFE26AD"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Area/relative to floor area</w:t>
            </w:r>
          </w:p>
        </w:tc>
        <w:tc>
          <w:tcPr>
            <w:tcW w:w="649" w:type="pct"/>
            <w:noWrap/>
            <w:hideMark/>
          </w:tcPr>
          <w:p w14:paraId="42A9A8C1"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Type</w:t>
            </w:r>
          </w:p>
        </w:tc>
        <w:tc>
          <w:tcPr>
            <w:tcW w:w="654" w:type="pct"/>
            <w:noWrap/>
            <w:hideMark/>
          </w:tcPr>
          <w:p w14:paraId="01BBD167"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Plasterboard</w:t>
            </w:r>
          </w:p>
        </w:tc>
        <w:tc>
          <w:tcPr>
            <w:tcW w:w="654" w:type="pct"/>
            <w:noWrap/>
            <w:hideMark/>
          </w:tcPr>
          <w:p w14:paraId="1D5D155E"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Plasterboard</w:t>
            </w:r>
          </w:p>
        </w:tc>
        <w:tc>
          <w:tcPr>
            <w:tcW w:w="654" w:type="pct"/>
            <w:noWrap/>
            <w:hideMark/>
          </w:tcPr>
          <w:p w14:paraId="17096C6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Concrete Block</w:t>
            </w:r>
          </w:p>
        </w:tc>
        <w:tc>
          <w:tcPr>
            <w:tcW w:w="654" w:type="pct"/>
            <w:noWrap/>
            <w:hideMark/>
          </w:tcPr>
          <w:p w14:paraId="5F9161B2"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Plasterboard</w:t>
            </w:r>
          </w:p>
        </w:tc>
        <w:tc>
          <w:tcPr>
            <w:tcW w:w="654" w:type="pct"/>
            <w:noWrap/>
            <w:hideMark/>
          </w:tcPr>
          <w:p w14:paraId="675DCA2B"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c>
          <w:tcPr>
            <w:tcW w:w="654" w:type="pct"/>
            <w:noWrap/>
            <w:hideMark/>
          </w:tcPr>
          <w:p w14:paraId="1421D207"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r>
      <w:tr w:rsidR="00E95B6A" w:rsidRPr="000F08EC" w14:paraId="6E308A4F"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7099B72A" w14:textId="77777777" w:rsidR="00E95B6A" w:rsidRPr="000F08EC" w:rsidRDefault="00E95B6A" w:rsidP="00B85D0B">
            <w:pPr>
              <w:spacing w:before="60"/>
              <w:rPr>
                <w:rFonts w:eastAsia="Times New Roman" w:cs="Times New Roman"/>
                <w:sz w:val="18"/>
                <w:szCs w:val="18"/>
              </w:rPr>
            </w:pPr>
          </w:p>
        </w:tc>
        <w:tc>
          <w:tcPr>
            <w:tcW w:w="649" w:type="pct"/>
            <w:noWrap/>
            <w:hideMark/>
          </w:tcPr>
          <w:p w14:paraId="5414B1EE"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 xml:space="preserve">Area </w:t>
            </w:r>
          </w:p>
        </w:tc>
        <w:tc>
          <w:tcPr>
            <w:tcW w:w="654" w:type="pct"/>
            <w:noWrap/>
            <w:hideMark/>
          </w:tcPr>
          <w:p w14:paraId="38FAD20D"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21.18/0.159</w:t>
            </w:r>
          </w:p>
        </w:tc>
        <w:tc>
          <w:tcPr>
            <w:tcW w:w="654" w:type="pct"/>
            <w:noWrap/>
            <w:hideMark/>
          </w:tcPr>
          <w:p w14:paraId="0959075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26.16/0.15</w:t>
            </w:r>
          </w:p>
        </w:tc>
        <w:tc>
          <w:tcPr>
            <w:tcW w:w="654" w:type="pct"/>
            <w:noWrap/>
            <w:hideMark/>
          </w:tcPr>
          <w:p w14:paraId="377BDE3D"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9.84/0.085</w:t>
            </w:r>
          </w:p>
        </w:tc>
        <w:tc>
          <w:tcPr>
            <w:tcW w:w="654" w:type="pct"/>
            <w:noWrap/>
            <w:hideMark/>
          </w:tcPr>
          <w:p w14:paraId="26099C22"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25.56/0.115</w:t>
            </w:r>
          </w:p>
        </w:tc>
        <w:tc>
          <w:tcPr>
            <w:tcW w:w="654" w:type="pct"/>
            <w:noWrap/>
            <w:hideMark/>
          </w:tcPr>
          <w:p w14:paraId="59B79340"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c>
          <w:tcPr>
            <w:tcW w:w="654" w:type="pct"/>
            <w:noWrap/>
            <w:hideMark/>
          </w:tcPr>
          <w:p w14:paraId="7298E25A"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r>
      <w:tr w:rsidR="00E95B6A" w:rsidRPr="000F08EC" w14:paraId="1FCD7BA6"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noWrap/>
            <w:hideMark/>
          </w:tcPr>
          <w:p w14:paraId="5736DD07"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Ceiling</w:t>
            </w:r>
          </w:p>
        </w:tc>
        <w:tc>
          <w:tcPr>
            <w:tcW w:w="649" w:type="pct"/>
            <w:noWrap/>
            <w:hideMark/>
          </w:tcPr>
          <w:p w14:paraId="6ECA37C5"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Type</w:t>
            </w:r>
          </w:p>
        </w:tc>
        <w:tc>
          <w:tcPr>
            <w:tcW w:w="654" w:type="pct"/>
            <w:noWrap/>
            <w:hideMark/>
          </w:tcPr>
          <w:p w14:paraId="5ECA85C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Plasterboard</w:t>
            </w:r>
          </w:p>
        </w:tc>
        <w:tc>
          <w:tcPr>
            <w:tcW w:w="654" w:type="pct"/>
            <w:noWrap/>
            <w:hideMark/>
          </w:tcPr>
          <w:p w14:paraId="1A7B6EB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Plasterboard</w:t>
            </w:r>
          </w:p>
        </w:tc>
        <w:tc>
          <w:tcPr>
            <w:tcW w:w="654" w:type="pct"/>
            <w:noWrap/>
            <w:hideMark/>
          </w:tcPr>
          <w:p w14:paraId="0C538EF8"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Plasterboard</w:t>
            </w:r>
          </w:p>
        </w:tc>
        <w:tc>
          <w:tcPr>
            <w:tcW w:w="654" w:type="pct"/>
            <w:noWrap/>
            <w:hideMark/>
          </w:tcPr>
          <w:p w14:paraId="7CA078D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c>
          <w:tcPr>
            <w:tcW w:w="654" w:type="pct"/>
            <w:noWrap/>
            <w:hideMark/>
          </w:tcPr>
          <w:p w14:paraId="3347B0A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c>
          <w:tcPr>
            <w:tcW w:w="654" w:type="pct"/>
            <w:noWrap/>
            <w:hideMark/>
          </w:tcPr>
          <w:p w14:paraId="605108D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r>
      <w:tr w:rsidR="00E95B6A" w:rsidRPr="000F08EC" w14:paraId="3E1FEDAF" w14:textId="77777777" w:rsidTr="00B85D0B">
        <w:trPr>
          <w:trHeight w:val="6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290D4AB9"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Attic</w:t>
            </w:r>
          </w:p>
        </w:tc>
        <w:tc>
          <w:tcPr>
            <w:tcW w:w="649" w:type="pct"/>
            <w:noWrap/>
            <w:hideMark/>
          </w:tcPr>
          <w:p w14:paraId="7DF8769E"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3FEB7C51"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480CFF1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35A258F7"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303BC62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Yes/Cathedral ceiling over living areas</w:t>
            </w:r>
          </w:p>
        </w:tc>
        <w:tc>
          <w:tcPr>
            <w:tcW w:w="654" w:type="pct"/>
            <w:noWrap/>
            <w:hideMark/>
          </w:tcPr>
          <w:p w14:paraId="002CEE5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Yes/Cathedral ceiling over living areas</w:t>
            </w:r>
          </w:p>
        </w:tc>
        <w:tc>
          <w:tcPr>
            <w:tcW w:w="654" w:type="pct"/>
            <w:noWrap/>
            <w:hideMark/>
          </w:tcPr>
          <w:p w14:paraId="56C0D107"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No</w:t>
            </w:r>
          </w:p>
        </w:tc>
      </w:tr>
      <w:tr w:rsidR="00E95B6A" w:rsidRPr="000F08EC" w14:paraId="18F469BA"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69EE2944" w14:textId="77777777" w:rsidR="00E95B6A" w:rsidRPr="000F08EC" w:rsidRDefault="00E95B6A" w:rsidP="00B85D0B">
            <w:pPr>
              <w:spacing w:before="60"/>
              <w:rPr>
                <w:rFonts w:eastAsia="Times New Roman" w:cs="Times New Roman"/>
                <w:sz w:val="18"/>
                <w:szCs w:val="18"/>
              </w:rPr>
            </w:pPr>
          </w:p>
        </w:tc>
        <w:tc>
          <w:tcPr>
            <w:tcW w:w="649" w:type="pct"/>
            <w:noWrap/>
            <w:hideMark/>
          </w:tcPr>
          <w:p w14:paraId="70B1F59C"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Roof ventilators</w:t>
            </w:r>
          </w:p>
        </w:tc>
        <w:tc>
          <w:tcPr>
            <w:tcW w:w="654" w:type="pct"/>
            <w:noWrap/>
            <w:hideMark/>
          </w:tcPr>
          <w:p w14:paraId="76284EB1"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No</w:t>
            </w:r>
          </w:p>
        </w:tc>
        <w:tc>
          <w:tcPr>
            <w:tcW w:w="654" w:type="pct"/>
            <w:noWrap/>
            <w:hideMark/>
          </w:tcPr>
          <w:p w14:paraId="035FC13C"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No</w:t>
            </w:r>
          </w:p>
        </w:tc>
        <w:tc>
          <w:tcPr>
            <w:tcW w:w="654" w:type="pct"/>
            <w:noWrap/>
            <w:hideMark/>
          </w:tcPr>
          <w:p w14:paraId="0B84C1B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No</w:t>
            </w:r>
          </w:p>
        </w:tc>
        <w:tc>
          <w:tcPr>
            <w:tcW w:w="654" w:type="pct"/>
            <w:noWrap/>
            <w:hideMark/>
          </w:tcPr>
          <w:p w14:paraId="7F073AD3"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No</w:t>
            </w:r>
          </w:p>
        </w:tc>
        <w:tc>
          <w:tcPr>
            <w:tcW w:w="654" w:type="pct"/>
            <w:noWrap/>
            <w:hideMark/>
          </w:tcPr>
          <w:p w14:paraId="5368B234"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No</w:t>
            </w:r>
          </w:p>
        </w:tc>
        <w:tc>
          <w:tcPr>
            <w:tcW w:w="654" w:type="pct"/>
            <w:noWrap/>
            <w:hideMark/>
          </w:tcPr>
          <w:p w14:paraId="728950F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NA</w:t>
            </w:r>
          </w:p>
        </w:tc>
      </w:tr>
      <w:tr w:rsidR="00E95B6A" w:rsidRPr="000F08EC" w14:paraId="26E60508"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7388D56A"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Roof</w:t>
            </w:r>
          </w:p>
        </w:tc>
        <w:tc>
          <w:tcPr>
            <w:tcW w:w="649" w:type="pct"/>
            <w:noWrap/>
            <w:hideMark/>
          </w:tcPr>
          <w:p w14:paraId="63704355"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Type</w:t>
            </w:r>
          </w:p>
        </w:tc>
        <w:tc>
          <w:tcPr>
            <w:tcW w:w="654" w:type="pct"/>
            <w:noWrap/>
            <w:hideMark/>
          </w:tcPr>
          <w:p w14:paraId="64D40F95"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As per climate Zone</w:t>
            </w:r>
          </w:p>
        </w:tc>
        <w:tc>
          <w:tcPr>
            <w:tcW w:w="654" w:type="pct"/>
            <w:noWrap/>
            <w:hideMark/>
          </w:tcPr>
          <w:p w14:paraId="3666C310"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As per climate Zone</w:t>
            </w:r>
          </w:p>
        </w:tc>
        <w:tc>
          <w:tcPr>
            <w:tcW w:w="654" w:type="pct"/>
            <w:noWrap/>
            <w:hideMark/>
          </w:tcPr>
          <w:p w14:paraId="1F5600ED"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Metal</w:t>
            </w:r>
          </w:p>
        </w:tc>
        <w:tc>
          <w:tcPr>
            <w:tcW w:w="654" w:type="pct"/>
            <w:noWrap/>
            <w:hideMark/>
          </w:tcPr>
          <w:p w14:paraId="416E3BD8"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 xml:space="preserve">Metal </w:t>
            </w:r>
          </w:p>
        </w:tc>
        <w:tc>
          <w:tcPr>
            <w:tcW w:w="654" w:type="pct"/>
            <w:noWrap/>
            <w:hideMark/>
          </w:tcPr>
          <w:p w14:paraId="3CFAACB4"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Metal</w:t>
            </w:r>
          </w:p>
        </w:tc>
        <w:tc>
          <w:tcPr>
            <w:tcW w:w="654" w:type="pct"/>
            <w:noWrap/>
            <w:hideMark/>
          </w:tcPr>
          <w:p w14:paraId="77C04A0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 xml:space="preserve">Metal </w:t>
            </w:r>
          </w:p>
        </w:tc>
      </w:tr>
      <w:tr w:rsidR="00E95B6A" w:rsidRPr="000F08EC" w14:paraId="52886226"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615BC6D1" w14:textId="77777777" w:rsidR="00E95B6A" w:rsidRPr="000F08EC" w:rsidRDefault="00E95B6A" w:rsidP="00B85D0B">
            <w:pPr>
              <w:spacing w:before="60"/>
              <w:rPr>
                <w:rFonts w:eastAsia="Times New Roman" w:cs="Times New Roman"/>
                <w:sz w:val="18"/>
                <w:szCs w:val="18"/>
              </w:rPr>
            </w:pPr>
          </w:p>
        </w:tc>
        <w:tc>
          <w:tcPr>
            <w:tcW w:w="649" w:type="pct"/>
            <w:noWrap/>
            <w:hideMark/>
          </w:tcPr>
          <w:p w14:paraId="18E721A3"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Surface Area</w:t>
            </w:r>
          </w:p>
        </w:tc>
        <w:tc>
          <w:tcPr>
            <w:tcW w:w="654" w:type="pct"/>
            <w:noWrap/>
            <w:hideMark/>
          </w:tcPr>
          <w:p w14:paraId="7602184B" w14:textId="2125C346"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166.6 (incl</w:t>
            </w:r>
            <w:r w:rsidR="0091335B">
              <w:rPr>
                <w:rFonts w:eastAsia="Times New Roman" w:cs="Times New Roman"/>
                <w:color w:val="000000"/>
                <w:sz w:val="18"/>
                <w:szCs w:val="18"/>
              </w:rPr>
              <w:t>.</w:t>
            </w:r>
            <w:r w:rsidRPr="000F08EC">
              <w:rPr>
                <w:rFonts w:eastAsia="Times New Roman" w:cs="Times New Roman"/>
                <w:color w:val="000000"/>
                <w:sz w:val="18"/>
                <w:szCs w:val="18"/>
              </w:rPr>
              <w:t xml:space="preserve"> garage)</w:t>
            </w:r>
          </w:p>
        </w:tc>
        <w:tc>
          <w:tcPr>
            <w:tcW w:w="654" w:type="pct"/>
            <w:noWrap/>
            <w:hideMark/>
          </w:tcPr>
          <w:p w14:paraId="496AEA4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185.6</w:t>
            </w:r>
          </w:p>
        </w:tc>
        <w:tc>
          <w:tcPr>
            <w:tcW w:w="654" w:type="pct"/>
            <w:noWrap/>
            <w:hideMark/>
          </w:tcPr>
          <w:p w14:paraId="25AAC1DF"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261.8</w:t>
            </w:r>
          </w:p>
        </w:tc>
        <w:tc>
          <w:tcPr>
            <w:tcW w:w="654" w:type="pct"/>
            <w:noWrap/>
            <w:hideMark/>
          </w:tcPr>
          <w:p w14:paraId="22DC4934"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261.2</w:t>
            </w:r>
          </w:p>
        </w:tc>
        <w:tc>
          <w:tcPr>
            <w:tcW w:w="654" w:type="pct"/>
            <w:noWrap/>
            <w:hideMark/>
          </w:tcPr>
          <w:p w14:paraId="77F1046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172</w:t>
            </w:r>
          </w:p>
        </w:tc>
        <w:tc>
          <w:tcPr>
            <w:tcW w:w="654" w:type="pct"/>
            <w:noWrap/>
            <w:hideMark/>
          </w:tcPr>
          <w:p w14:paraId="74433D02"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97.7</w:t>
            </w:r>
          </w:p>
        </w:tc>
      </w:tr>
      <w:tr w:rsidR="00E95B6A" w:rsidRPr="000F08EC" w14:paraId="7CBE15F4"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552A1F59"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Ceiling Fans</w:t>
            </w:r>
          </w:p>
        </w:tc>
        <w:tc>
          <w:tcPr>
            <w:tcW w:w="649" w:type="pct"/>
            <w:noWrap/>
            <w:hideMark/>
          </w:tcPr>
          <w:p w14:paraId="4C01877A"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Number</w:t>
            </w:r>
          </w:p>
        </w:tc>
        <w:tc>
          <w:tcPr>
            <w:tcW w:w="654" w:type="pct"/>
            <w:noWrap/>
            <w:hideMark/>
          </w:tcPr>
          <w:p w14:paraId="71B72D9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7</w:t>
            </w:r>
          </w:p>
        </w:tc>
        <w:tc>
          <w:tcPr>
            <w:tcW w:w="654" w:type="pct"/>
            <w:noWrap/>
            <w:hideMark/>
          </w:tcPr>
          <w:p w14:paraId="1B5D8EC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w:t>
            </w:r>
          </w:p>
        </w:tc>
        <w:tc>
          <w:tcPr>
            <w:tcW w:w="654" w:type="pct"/>
            <w:noWrap/>
            <w:hideMark/>
          </w:tcPr>
          <w:p w14:paraId="6F3BC268"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6</w:t>
            </w:r>
          </w:p>
        </w:tc>
        <w:tc>
          <w:tcPr>
            <w:tcW w:w="654" w:type="pct"/>
            <w:noWrap/>
            <w:hideMark/>
          </w:tcPr>
          <w:p w14:paraId="629E069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5</w:t>
            </w:r>
          </w:p>
        </w:tc>
        <w:tc>
          <w:tcPr>
            <w:tcW w:w="654" w:type="pct"/>
            <w:noWrap/>
            <w:hideMark/>
          </w:tcPr>
          <w:p w14:paraId="6370B888"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w:t>
            </w:r>
          </w:p>
        </w:tc>
        <w:tc>
          <w:tcPr>
            <w:tcW w:w="654" w:type="pct"/>
            <w:noWrap/>
            <w:hideMark/>
          </w:tcPr>
          <w:p w14:paraId="7664312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6</w:t>
            </w:r>
          </w:p>
        </w:tc>
      </w:tr>
      <w:tr w:rsidR="00E95B6A" w:rsidRPr="000F08EC" w14:paraId="5CD048D9"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235D36CA" w14:textId="77777777" w:rsidR="00E95B6A" w:rsidRPr="000F08EC" w:rsidRDefault="00E95B6A" w:rsidP="00B85D0B">
            <w:pPr>
              <w:spacing w:before="60"/>
              <w:rPr>
                <w:rFonts w:eastAsia="Times New Roman" w:cs="Times New Roman"/>
                <w:sz w:val="18"/>
                <w:szCs w:val="18"/>
              </w:rPr>
            </w:pPr>
          </w:p>
        </w:tc>
        <w:tc>
          <w:tcPr>
            <w:tcW w:w="649" w:type="pct"/>
            <w:noWrap/>
            <w:hideMark/>
          </w:tcPr>
          <w:p w14:paraId="4A0BB4AE"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Location</w:t>
            </w:r>
          </w:p>
        </w:tc>
        <w:tc>
          <w:tcPr>
            <w:tcW w:w="654" w:type="pct"/>
            <w:noWrap/>
            <w:hideMark/>
          </w:tcPr>
          <w:p w14:paraId="3E1F541F"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Bed &amp; Living rooms</w:t>
            </w:r>
          </w:p>
        </w:tc>
        <w:tc>
          <w:tcPr>
            <w:tcW w:w="654" w:type="pct"/>
            <w:noWrap/>
            <w:hideMark/>
          </w:tcPr>
          <w:p w14:paraId="52EB0C17"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w:t>
            </w:r>
          </w:p>
        </w:tc>
        <w:tc>
          <w:tcPr>
            <w:tcW w:w="654" w:type="pct"/>
            <w:noWrap/>
            <w:hideMark/>
          </w:tcPr>
          <w:p w14:paraId="1E3BBE9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Bed &amp; Living rooms</w:t>
            </w:r>
          </w:p>
        </w:tc>
        <w:tc>
          <w:tcPr>
            <w:tcW w:w="654" w:type="pct"/>
            <w:noWrap/>
            <w:hideMark/>
          </w:tcPr>
          <w:p w14:paraId="750BD12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Media &amp; bedrooms</w:t>
            </w:r>
          </w:p>
        </w:tc>
        <w:tc>
          <w:tcPr>
            <w:tcW w:w="654" w:type="pct"/>
            <w:noWrap/>
            <w:hideMark/>
          </w:tcPr>
          <w:p w14:paraId="6164337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Liv/Din/Kit</w:t>
            </w:r>
          </w:p>
        </w:tc>
        <w:tc>
          <w:tcPr>
            <w:tcW w:w="654" w:type="pct"/>
            <w:noWrap/>
            <w:hideMark/>
          </w:tcPr>
          <w:p w14:paraId="5C164134"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All living/bed rooms</w:t>
            </w:r>
          </w:p>
        </w:tc>
      </w:tr>
      <w:tr w:rsidR="00E95B6A" w:rsidRPr="000F08EC" w14:paraId="5C88C91E"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3D878852" w14:textId="341E9B35"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Windows: Area/</w:t>
            </w:r>
          </w:p>
          <w:p w14:paraId="13858350"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relative to floor area</w:t>
            </w:r>
          </w:p>
        </w:tc>
        <w:tc>
          <w:tcPr>
            <w:tcW w:w="649" w:type="pct"/>
            <w:noWrap/>
            <w:hideMark/>
          </w:tcPr>
          <w:p w14:paraId="040B5F85"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Total area</w:t>
            </w:r>
          </w:p>
        </w:tc>
        <w:tc>
          <w:tcPr>
            <w:tcW w:w="654" w:type="pct"/>
            <w:noWrap/>
            <w:hideMark/>
          </w:tcPr>
          <w:p w14:paraId="435C216C"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32.1/0.24</w:t>
            </w:r>
          </w:p>
        </w:tc>
        <w:tc>
          <w:tcPr>
            <w:tcW w:w="654" w:type="pct"/>
            <w:noWrap/>
            <w:hideMark/>
          </w:tcPr>
          <w:p w14:paraId="407AF73D"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40.19/0.23</w:t>
            </w:r>
          </w:p>
        </w:tc>
        <w:tc>
          <w:tcPr>
            <w:tcW w:w="654" w:type="pct"/>
            <w:noWrap/>
            <w:hideMark/>
          </w:tcPr>
          <w:p w14:paraId="486BB22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44.44/0.385</w:t>
            </w:r>
          </w:p>
        </w:tc>
        <w:tc>
          <w:tcPr>
            <w:tcW w:w="654" w:type="pct"/>
            <w:noWrap/>
            <w:hideMark/>
          </w:tcPr>
          <w:p w14:paraId="669F7270"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117.02/0.525</w:t>
            </w:r>
          </w:p>
        </w:tc>
        <w:tc>
          <w:tcPr>
            <w:tcW w:w="654" w:type="pct"/>
            <w:noWrap/>
            <w:hideMark/>
          </w:tcPr>
          <w:p w14:paraId="0DF629D4"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75.77/0.444</w:t>
            </w:r>
          </w:p>
        </w:tc>
        <w:tc>
          <w:tcPr>
            <w:tcW w:w="654" w:type="pct"/>
            <w:noWrap/>
            <w:hideMark/>
          </w:tcPr>
          <w:p w14:paraId="37AF5626"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68.86/0.572</w:t>
            </w:r>
          </w:p>
        </w:tc>
      </w:tr>
      <w:tr w:rsidR="00E95B6A" w:rsidRPr="000F08EC" w14:paraId="1903FEB3"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06987186" w14:textId="77777777" w:rsidR="00E95B6A" w:rsidRPr="000F08EC" w:rsidRDefault="00E95B6A" w:rsidP="00B85D0B">
            <w:pPr>
              <w:spacing w:before="60"/>
              <w:rPr>
                <w:rFonts w:eastAsia="Times New Roman" w:cs="Times New Roman"/>
                <w:sz w:val="18"/>
                <w:szCs w:val="18"/>
              </w:rPr>
            </w:pPr>
          </w:p>
        </w:tc>
        <w:tc>
          <w:tcPr>
            <w:tcW w:w="649" w:type="pct"/>
            <w:noWrap/>
            <w:hideMark/>
          </w:tcPr>
          <w:p w14:paraId="2147CB31"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Type</w:t>
            </w:r>
          </w:p>
        </w:tc>
        <w:tc>
          <w:tcPr>
            <w:tcW w:w="654" w:type="pct"/>
            <w:noWrap/>
            <w:hideMark/>
          </w:tcPr>
          <w:p w14:paraId="5A4AE267"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Aluminium</w:t>
            </w:r>
            <w:r>
              <w:rPr>
                <w:rFonts w:eastAsia="Times New Roman" w:cs="Times New Roman"/>
                <w:color w:val="000000"/>
                <w:sz w:val="18"/>
                <w:szCs w:val="18"/>
              </w:rPr>
              <w:t xml:space="preserve"> frame single glazed sliding</w:t>
            </w:r>
            <w:r w:rsidRPr="000F08EC">
              <w:rPr>
                <w:rFonts w:eastAsia="Times New Roman" w:cs="Times New Roman"/>
                <w:color w:val="000000"/>
                <w:sz w:val="18"/>
                <w:szCs w:val="18"/>
              </w:rPr>
              <w:t xml:space="preserve"> </w:t>
            </w:r>
          </w:p>
        </w:tc>
        <w:tc>
          <w:tcPr>
            <w:tcW w:w="654" w:type="pct"/>
            <w:noWrap/>
            <w:hideMark/>
          </w:tcPr>
          <w:p w14:paraId="05DC6DD3"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Aluminium</w:t>
            </w:r>
            <w:r>
              <w:rPr>
                <w:rFonts w:eastAsia="Times New Roman" w:cs="Times New Roman"/>
                <w:color w:val="000000"/>
                <w:sz w:val="18"/>
                <w:szCs w:val="18"/>
              </w:rPr>
              <w:t xml:space="preserve"> frame single glazed sliding</w:t>
            </w:r>
          </w:p>
        </w:tc>
        <w:tc>
          <w:tcPr>
            <w:tcW w:w="654" w:type="pct"/>
            <w:noWrap/>
            <w:hideMark/>
          </w:tcPr>
          <w:p w14:paraId="746DFA6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Aluminium</w:t>
            </w:r>
            <w:r>
              <w:rPr>
                <w:rFonts w:eastAsia="Times New Roman" w:cs="Times New Roman"/>
                <w:color w:val="000000"/>
                <w:sz w:val="18"/>
                <w:szCs w:val="18"/>
              </w:rPr>
              <w:t xml:space="preserve"> frame single glazed louvre</w:t>
            </w:r>
          </w:p>
        </w:tc>
        <w:tc>
          <w:tcPr>
            <w:tcW w:w="654" w:type="pct"/>
            <w:noWrap/>
            <w:hideMark/>
          </w:tcPr>
          <w:p w14:paraId="3A2C8847"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Aluminium</w:t>
            </w:r>
            <w:r>
              <w:rPr>
                <w:rFonts w:eastAsia="Times New Roman" w:cs="Times New Roman"/>
                <w:color w:val="000000"/>
                <w:sz w:val="18"/>
                <w:szCs w:val="18"/>
              </w:rPr>
              <w:t xml:space="preserve"> frame single glazed sliding</w:t>
            </w:r>
          </w:p>
        </w:tc>
        <w:tc>
          <w:tcPr>
            <w:tcW w:w="654" w:type="pct"/>
            <w:noWrap/>
            <w:hideMark/>
          </w:tcPr>
          <w:p w14:paraId="5974E8A1"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Timber frame single glazed sliding/awning</w:t>
            </w:r>
          </w:p>
        </w:tc>
        <w:tc>
          <w:tcPr>
            <w:tcW w:w="654" w:type="pct"/>
            <w:noWrap/>
            <w:hideMark/>
          </w:tcPr>
          <w:p w14:paraId="750D445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Aluminium</w:t>
            </w:r>
            <w:r>
              <w:rPr>
                <w:rFonts w:eastAsia="Times New Roman" w:cs="Times New Roman"/>
                <w:color w:val="000000"/>
                <w:sz w:val="18"/>
                <w:szCs w:val="18"/>
              </w:rPr>
              <w:t xml:space="preserve"> frame single glazed louvre</w:t>
            </w:r>
          </w:p>
        </w:tc>
      </w:tr>
      <w:tr w:rsidR="00E95B6A" w:rsidRPr="000F08EC" w14:paraId="6CB79E87"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494ECFF3" w14:textId="77777777" w:rsidR="00E95B6A" w:rsidRPr="000F08EC" w:rsidRDefault="00E95B6A" w:rsidP="00B85D0B">
            <w:pPr>
              <w:spacing w:before="60"/>
              <w:rPr>
                <w:rFonts w:eastAsia="Times New Roman" w:cs="Times New Roman"/>
                <w:sz w:val="18"/>
                <w:szCs w:val="18"/>
              </w:rPr>
            </w:pPr>
          </w:p>
        </w:tc>
        <w:tc>
          <w:tcPr>
            <w:tcW w:w="649" w:type="pct"/>
            <w:noWrap/>
            <w:hideMark/>
          </w:tcPr>
          <w:p w14:paraId="6F8C7C95"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Living Area</w:t>
            </w:r>
          </w:p>
        </w:tc>
        <w:tc>
          <w:tcPr>
            <w:tcW w:w="654" w:type="pct"/>
            <w:noWrap/>
            <w:hideMark/>
          </w:tcPr>
          <w:p w14:paraId="7B946220"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22.1/0.166</w:t>
            </w:r>
          </w:p>
        </w:tc>
        <w:tc>
          <w:tcPr>
            <w:tcW w:w="654" w:type="pct"/>
            <w:noWrap/>
            <w:hideMark/>
          </w:tcPr>
          <w:p w14:paraId="06856B87"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24.58/0.141</w:t>
            </w:r>
          </w:p>
        </w:tc>
        <w:tc>
          <w:tcPr>
            <w:tcW w:w="654" w:type="pct"/>
            <w:noWrap/>
            <w:hideMark/>
          </w:tcPr>
          <w:p w14:paraId="477ABDEF"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23.29/0.202</w:t>
            </w:r>
          </w:p>
        </w:tc>
        <w:tc>
          <w:tcPr>
            <w:tcW w:w="654" w:type="pct"/>
            <w:noWrap/>
            <w:hideMark/>
          </w:tcPr>
          <w:p w14:paraId="4AD553E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85.5/0.384</w:t>
            </w:r>
          </w:p>
        </w:tc>
        <w:tc>
          <w:tcPr>
            <w:tcW w:w="654" w:type="pct"/>
            <w:noWrap/>
            <w:hideMark/>
          </w:tcPr>
          <w:p w14:paraId="7500120A"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43.84/0.257</w:t>
            </w:r>
          </w:p>
        </w:tc>
        <w:tc>
          <w:tcPr>
            <w:tcW w:w="654" w:type="pct"/>
            <w:noWrap/>
            <w:hideMark/>
          </w:tcPr>
          <w:p w14:paraId="1EC0FD06"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32.47/0.27</w:t>
            </w:r>
          </w:p>
        </w:tc>
      </w:tr>
      <w:tr w:rsidR="00E95B6A" w:rsidRPr="000F08EC" w14:paraId="5C4FC54C"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5B498898" w14:textId="77777777" w:rsidR="00E95B6A" w:rsidRPr="000F08EC" w:rsidRDefault="00E95B6A" w:rsidP="00B85D0B">
            <w:pPr>
              <w:spacing w:before="60"/>
              <w:rPr>
                <w:rFonts w:eastAsia="Times New Roman" w:cs="Times New Roman"/>
                <w:sz w:val="18"/>
                <w:szCs w:val="18"/>
              </w:rPr>
            </w:pPr>
          </w:p>
        </w:tc>
        <w:tc>
          <w:tcPr>
            <w:tcW w:w="649" w:type="pct"/>
            <w:noWrap/>
            <w:hideMark/>
          </w:tcPr>
          <w:p w14:paraId="2F0A0A42"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Bedrooms Area</w:t>
            </w:r>
          </w:p>
        </w:tc>
        <w:tc>
          <w:tcPr>
            <w:tcW w:w="654" w:type="pct"/>
            <w:noWrap/>
            <w:hideMark/>
          </w:tcPr>
          <w:p w14:paraId="2F38540E"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7.9/0.059</w:t>
            </w:r>
          </w:p>
        </w:tc>
        <w:tc>
          <w:tcPr>
            <w:tcW w:w="654" w:type="pct"/>
            <w:noWrap/>
            <w:hideMark/>
          </w:tcPr>
          <w:p w14:paraId="1EFD5AE7"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8.15/0.047</w:t>
            </w:r>
          </w:p>
        </w:tc>
        <w:tc>
          <w:tcPr>
            <w:tcW w:w="654" w:type="pct"/>
            <w:noWrap/>
            <w:hideMark/>
          </w:tcPr>
          <w:p w14:paraId="78952422"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18.21/0.158</w:t>
            </w:r>
          </w:p>
        </w:tc>
        <w:tc>
          <w:tcPr>
            <w:tcW w:w="654" w:type="pct"/>
            <w:noWrap/>
            <w:hideMark/>
          </w:tcPr>
          <w:p w14:paraId="0C9832D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20.13/0.09</w:t>
            </w:r>
          </w:p>
        </w:tc>
        <w:tc>
          <w:tcPr>
            <w:tcW w:w="654" w:type="pct"/>
            <w:noWrap/>
            <w:hideMark/>
          </w:tcPr>
          <w:p w14:paraId="45E38A78"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28.19/0.165</w:t>
            </w:r>
          </w:p>
        </w:tc>
        <w:tc>
          <w:tcPr>
            <w:tcW w:w="654" w:type="pct"/>
            <w:noWrap/>
            <w:hideMark/>
          </w:tcPr>
          <w:p w14:paraId="4543FD0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36.47/0.303</w:t>
            </w:r>
          </w:p>
        </w:tc>
      </w:tr>
      <w:tr w:rsidR="00E95B6A" w:rsidRPr="000F08EC" w14:paraId="06B653CD"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7B50CBD3" w14:textId="77777777" w:rsidR="00E95B6A" w:rsidRPr="000F08EC" w:rsidRDefault="00E95B6A" w:rsidP="00B85D0B">
            <w:pPr>
              <w:spacing w:before="60"/>
              <w:rPr>
                <w:rFonts w:eastAsia="Times New Roman" w:cs="Times New Roman"/>
                <w:sz w:val="18"/>
                <w:szCs w:val="18"/>
              </w:rPr>
            </w:pPr>
          </w:p>
        </w:tc>
        <w:tc>
          <w:tcPr>
            <w:tcW w:w="649" w:type="pct"/>
            <w:noWrap/>
            <w:hideMark/>
          </w:tcPr>
          <w:p w14:paraId="65A847F9"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Unconditioned</w:t>
            </w:r>
          </w:p>
        </w:tc>
        <w:tc>
          <w:tcPr>
            <w:tcW w:w="654" w:type="pct"/>
            <w:noWrap/>
            <w:hideMark/>
          </w:tcPr>
          <w:p w14:paraId="03DE121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2.1/0.016</w:t>
            </w:r>
          </w:p>
        </w:tc>
        <w:tc>
          <w:tcPr>
            <w:tcW w:w="654" w:type="pct"/>
            <w:noWrap/>
            <w:hideMark/>
          </w:tcPr>
          <w:p w14:paraId="7968049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7.46/0.043</w:t>
            </w:r>
          </w:p>
        </w:tc>
        <w:tc>
          <w:tcPr>
            <w:tcW w:w="654" w:type="pct"/>
            <w:noWrap/>
            <w:hideMark/>
          </w:tcPr>
          <w:p w14:paraId="26861790"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2.94/0.025</w:t>
            </w:r>
          </w:p>
        </w:tc>
        <w:tc>
          <w:tcPr>
            <w:tcW w:w="654" w:type="pct"/>
            <w:noWrap/>
            <w:hideMark/>
          </w:tcPr>
          <w:p w14:paraId="0142B407"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11.39/0.051</w:t>
            </w:r>
          </w:p>
        </w:tc>
        <w:tc>
          <w:tcPr>
            <w:tcW w:w="654" w:type="pct"/>
            <w:noWrap/>
            <w:hideMark/>
          </w:tcPr>
          <w:p w14:paraId="7701134F"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3.7/0.022</w:t>
            </w:r>
          </w:p>
        </w:tc>
        <w:tc>
          <w:tcPr>
            <w:tcW w:w="654" w:type="pct"/>
            <w:noWrap/>
            <w:hideMark/>
          </w:tcPr>
          <w:p w14:paraId="7F4EA25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4.1/0.034</w:t>
            </w:r>
          </w:p>
        </w:tc>
      </w:tr>
      <w:tr w:rsidR="00E95B6A" w:rsidRPr="000F08EC" w14:paraId="4738B61D"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1BB98683" w14:textId="15350A5C"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North: Area/</w:t>
            </w:r>
          </w:p>
          <w:p w14:paraId="376A1B6B"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relative to floor area</w:t>
            </w:r>
          </w:p>
        </w:tc>
        <w:tc>
          <w:tcPr>
            <w:tcW w:w="649" w:type="pct"/>
            <w:noWrap/>
            <w:hideMark/>
          </w:tcPr>
          <w:p w14:paraId="7CAAAAD0"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Area</w:t>
            </w:r>
          </w:p>
        </w:tc>
        <w:tc>
          <w:tcPr>
            <w:tcW w:w="654" w:type="pct"/>
            <w:noWrap/>
            <w:hideMark/>
          </w:tcPr>
          <w:p w14:paraId="3A67F0B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4.8/0.036</w:t>
            </w:r>
          </w:p>
        </w:tc>
        <w:tc>
          <w:tcPr>
            <w:tcW w:w="654" w:type="pct"/>
            <w:noWrap/>
            <w:hideMark/>
          </w:tcPr>
          <w:p w14:paraId="408964FB"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10.2/0.058</w:t>
            </w:r>
          </w:p>
        </w:tc>
        <w:tc>
          <w:tcPr>
            <w:tcW w:w="654" w:type="pct"/>
            <w:noWrap/>
            <w:hideMark/>
          </w:tcPr>
          <w:p w14:paraId="71F3D13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9.2/0.08</w:t>
            </w:r>
          </w:p>
        </w:tc>
        <w:tc>
          <w:tcPr>
            <w:tcW w:w="654" w:type="pct"/>
            <w:noWrap/>
            <w:hideMark/>
          </w:tcPr>
          <w:p w14:paraId="31AF0C1E"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41.9/0.188</w:t>
            </w:r>
          </w:p>
        </w:tc>
        <w:tc>
          <w:tcPr>
            <w:tcW w:w="654" w:type="pct"/>
            <w:noWrap/>
            <w:hideMark/>
          </w:tcPr>
          <w:p w14:paraId="2370B796"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56.4/0.331</w:t>
            </w:r>
          </w:p>
        </w:tc>
        <w:tc>
          <w:tcPr>
            <w:tcW w:w="654" w:type="pct"/>
            <w:noWrap/>
            <w:hideMark/>
          </w:tcPr>
          <w:p w14:paraId="363FC36B"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37.5/0.312</w:t>
            </w:r>
          </w:p>
        </w:tc>
      </w:tr>
      <w:tr w:rsidR="00E95B6A" w:rsidRPr="000F08EC" w14:paraId="39C95C21"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65AF52FF" w14:textId="77777777" w:rsidR="00E95B6A" w:rsidRPr="000F08EC" w:rsidRDefault="00E95B6A" w:rsidP="00B85D0B">
            <w:pPr>
              <w:spacing w:before="60"/>
              <w:rPr>
                <w:rFonts w:eastAsia="Times New Roman" w:cs="Times New Roman"/>
                <w:sz w:val="18"/>
                <w:szCs w:val="18"/>
              </w:rPr>
            </w:pPr>
          </w:p>
        </w:tc>
        <w:tc>
          <w:tcPr>
            <w:tcW w:w="649" w:type="pct"/>
            <w:noWrap/>
            <w:hideMark/>
          </w:tcPr>
          <w:p w14:paraId="120FE006"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Eave</w:t>
            </w:r>
          </w:p>
        </w:tc>
        <w:tc>
          <w:tcPr>
            <w:tcW w:w="654" w:type="pct"/>
            <w:noWrap/>
            <w:hideMark/>
          </w:tcPr>
          <w:p w14:paraId="0612026D"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0.45</w:t>
            </w:r>
          </w:p>
        </w:tc>
        <w:tc>
          <w:tcPr>
            <w:tcW w:w="654" w:type="pct"/>
            <w:noWrap/>
            <w:hideMark/>
          </w:tcPr>
          <w:p w14:paraId="7BF3C492"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0.5 upper 3.5 lower outdoor room</w:t>
            </w:r>
          </w:p>
        </w:tc>
        <w:tc>
          <w:tcPr>
            <w:tcW w:w="654" w:type="pct"/>
            <w:noWrap/>
            <w:hideMark/>
          </w:tcPr>
          <w:p w14:paraId="51C8FEFD"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0.75</w:t>
            </w:r>
          </w:p>
        </w:tc>
        <w:tc>
          <w:tcPr>
            <w:tcW w:w="654" w:type="pct"/>
            <w:noWrap/>
            <w:hideMark/>
          </w:tcPr>
          <w:p w14:paraId="26EB03C2"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0.6/3.2</w:t>
            </w:r>
          </w:p>
        </w:tc>
        <w:tc>
          <w:tcPr>
            <w:tcW w:w="654" w:type="pct"/>
            <w:noWrap/>
            <w:hideMark/>
          </w:tcPr>
          <w:p w14:paraId="20FBE6C5"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w:t>
            </w:r>
          </w:p>
        </w:tc>
        <w:tc>
          <w:tcPr>
            <w:tcW w:w="654" w:type="pct"/>
            <w:noWrap/>
            <w:hideMark/>
          </w:tcPr>
          <w:p w14:paraId="7AD0DD5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1.1/3.2</w:t>
            </w:r>
          </w:p>
        </w:tc>
      </w:tr>
      <w:tr w:rsidR="00E95B6A" w:rsidRPr="000F08EC" w14:paraId="29AD3B56"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7CE036ED" w14:textId="2EDB378D"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East: Area/</w:t>
            </w:r>
          </w:p>
          <w:p w14:paraId="40A8133D"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relative to floor area</w:t>
            </w:r>
          </w:p>
        </w:tc>
        <w:tc>
          <w:tcPr>
            <w:tcW w:w="649" w:type="pct"/>
            <w:noWrap/>
            <w:hideMark/>
          </w:tcPr>
          <w:p w14:paraId="0AF6EFCB"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Area</w:t>
            </w:r>
          </w:p>
        </w:tc>
        <w:tc>
          <w:tcPr>
            <w:tcW w:w="654" w:type="pct"/>
            <w:noWrap/>
            <w:hideMark/>
          </w:tcPr>
          <w:p w14:paraId="3E59F00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10.2/0.076</w:t>
            </w:r>
          </w:p>
        </w:tc>
        <w:tc>
          <w:tcPr>
            <w:tcW w:w="654" w:type="pct"/>
            <w:noWrap/>
            <w:hideMark/>
          </w:tcPr>
          <w:p w14:paraId="1B5AEA22"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12.2/0.07</w:t>
            </w:r>
          </w:p>
        </w:tc>
        <w:tc>
          <w:tcPr>
            <w:tcW w:w="654" w:type="pct"/>
            <w:noWrap/>
            <w:hideMark/>
          </w:tcPr>
          <w:p w14:paraId="09D4D1C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15.9/0.138</w:t>
            </w:r>
          </w:p>
        </w:tc>
        <w:tc>
          <w:tcPr>
            <w:tcW w:w="654" w:type="pct"/>
            <w:noWrap/>
            <w:hideMark/>
          </w:tcPr>
          <w:p w14:paraId="448168D5"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8.0/0.036</w:t>
            </w:r>
          </w:p>
        </w:tc>
        <w:tc>
          <w:tcPr>
            <w:tcW w:w="654" w:type="pct"/>
            <w:noWrap/>
            <w:hideMark/>
          </w:tcPr>
          <w:p w14:paraId="339F9888"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4.8/0.028</w:t>
            </w:r>
          </w:p>
        </w:tc>
        <w:tc>
          <w:tcPr>
            <w:tcW w:w="654" w:type="pct"/>
            <w:noWrap/>
            <w:hideMark/>
          </w:tcPr>
          <w:p w14:paraId="0CAB7B7E"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2.9/0.024</w:t>
            </w:r>
          </w:p>
        </w:tc>
      </w:tr>
      <w:tr w:rsidR="00E95B6A" w:rsidRPr="000F08EC" w14:paraId="15486BDE"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75CA0C4F" w14:textId="77777777" w:rsidR="00E95B6A" w:rsidRPr="000F08EC" w:rsidRDefault="00E95B6A" w:rsidP="00B85D0B">
            <w:pPr>
              <w:spacing w:before="60"/>
              <w:rPr>
                <w:rFonts w:eastAsia="Times New Roman" w:cs="Times New Roman"/>
                <w:sz w:val="18"/>
                <w:szCs w:val="18"/>
              </w:rPr>
            </w:pPr>
          </w:p>
        </w:tc>
        <w:tc>
          <w:tcPr>
            <w:tcW w:w="649" w:type="pct"/>
            <w:noWrap/>
            <w:hideMark/>
          </w:tcPr>
          <w:p w14:paraId="63472A22"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Eave</w:t>
            </w:r>
          </w:p>
        </w:tc>
        <w:tc>
          <w:tcPr>
            <w:tcW w:w="654" w:type="pct"/>
            <w:noWrap/>
            <w:hideMark/>
          </w:tcPr>
          <w:p w14:paraId="3C2848DF"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0.45</w:t>
            </w:r>
          </w:p>
        </w:tc>
        <w:tc>
          <w:tcPr>
            <w:tcW w:w="654" w:type="pct"/>
            <w:noWrap/>
            <w:hideMark/>
          </w:tcPr>
          <w:p w14:paraId="708069C7"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0.5 upper 4.0 lower outdoor room</w:t>
            </w:r>
          </w:p>
        </w:tc>
        <w:tc>
          <w:tcPr>
            <w:tcW w:w="654" w:type="pct"/>
            <w:noWrap/>
            <w:hideMark/>
          </w:tcPr>
          <w:p w14:paraId="0966DE2C"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0.75+OOA</w:t>
            </w:r>
          </w:p>
        </w:tc>
        <w:tc>
          <w:tcPr>
            <w:tcW w:w="654" w:type="pct"/>
            <w:noWrap/>
            <w:hideMark/>
          </w:tcPr>
          <w:p w14:paraId="4A660098"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0.6</w:t>
            </w:r>
          </w:p>
        </w:tc>
        <w:tc>
          <w:tcPr>
            <w:tcW w:w="654" w:type="pct"/>
            <w:noWrap/>
            <w:hideMark/>
          </w:tcPr>
          <w:p w14:paraId="4631B36A"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0.9</w:t>
            </w:r>
          </w:p>
        </w:tc>
        <w:tc>
          <w:tcPr>
            <w:tcW w:w="654" w:type="pct"/>
            <w:noWrap/>
            <w:hideMark/>
          </w:tcPr>
          <w:p w14:paraId="7BBCCE6F"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0.9</w:t>
            </w:r>
          </w:p>
        </w:tc>
      </w:tr>
      <w:tr w:rsidR="00E95B6A" w:rsidRPr="000F08EC" w14:paraId="59BEB61F"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165EDAB9" w14:textId="2AEEE4AE"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South: Area/</w:t>
            </w:r>
          </w:p>
          <w:p w14:paraId="4FF9B217"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lastRenderedPageBreak/>
              <w:t>relative to floor area</w:t>
            </w:r>
          </w:p>
        </w:tc>
        <w:tc>
          <w:tcPr>
            <w:tcW w:w="649" w:type="pct"/>
            <w:noWrap/>
            <w:hideMark/>
          </w:tcPr>
          <w:p w14:paraId="3931EFC0"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lastRenderedPageBreak/>
              <w:t>Area</w:t>
            </w:r>
          </w:p>
        </w:tc>
        <w:tc>
          <w:tcPr>
            <w:tcW w:w="654" w:type="pct"/>
            <w:noWrap/>
            <w:hideMark/>
          </w:tcPr>
          <w:p w14:paraId="4BC778F5"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10.1/0.076</w:t>
            </w:r>
          </w:p>
        </w:tc>
        <w:tc>
          <w:tcPr>
            <w:tcW w:w="654" w:type="pct"/>
            <w:noWrap/>
            <w:hideMark/>
          </w:tcPr>
          <w:p w14:paraId="3E78318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8.6/0.049</w:t>
            </w:r>
          </w:p>
        </w:tc>
        <w:tc>
          <w:tcPr>
            <w:tcW w:w="654" w:type="pct"/>
            <w:noWrap/>
            <w:hideMark/>
          </w:tcPr>
          <w:p w14:paraId="24112924"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9.2/0.08</w:t>
            </w:r>
          </w:p>
        </w:tc>
        <w:tc>
          <w:tcPr>
            <w:tcW w:w="654" w:type="pct"/>
            <w:noWrap/>
            <w:hideMark/>
          </w:tcPr>
          <w:p w14:paraId="416411C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41.5/0.186</w:t>
            </w:r>
          </w:p>
        </w:tc>
        <w:tc>
          <w:tcPr>
            <w:tcW w:w="654" w:type="pct"/>
            <w:noWrap/>
            <w:hideMark/>
          </w:tcPr>
          <w:p w14:paraId="370B1F57"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11.4/0.067</w:t>
            </w:r>
          </w:p>
        </w:tc>
        <w:tc>
          <w:tcPr>
            <w:tcW w:w="654" w:type="pct"/>
            <w:noWrap/>
            <w:hideMark/>
          </w:tcPr>
          <w:p w14:paraId="40BE25D8"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23.0/0.192</w:t>
            </w:r>
          </w:p>
        </w:tc>
      </w:tr>
      <w:tr w:rsidR="00E95B6A" w:rsidRPr="000F08EC" w14:paraId="6B05DFEF"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045D9743" w14:textId="77777777" w:rsidR="00E95B6A" w:rsidRPr="000F08EC" w:rsidRDefault="00E95B6A" w:rsidP="00B85D0B">
            <w:pPr>
              <w:spacing w:before="60"/>
              <w:rPr>
                <w:rFonts w:eastAsia="Times New Roman" w:cs="Times New Roman"/>
                <w:sz w:val="18"/>
                <w:szCs w:val="18"/>
              </w:rPr>
            </w:pPr>
          </w:p>
        </w:tc>
        <w:tc>
          <w:tcPr>
            <w:tcW w:w="649" w:type="pct"/>
            <w:noWrap/>
            <w:hideMark/>
          </w:tcPr>
          <w:p w14:paraId="15808A35"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Eave</w:t>
            </w:r>
          </w:p>
        </w:tc>
        <w:tc>
          <w:tcPr>
            <w:tcW w:w="654" w:type="pct"/>
            <w:noWrap/>
            <w:hideMark/>
          </w:tcPr>
          <w:p w14:paraId="7F42D4D0"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2.8 (av)</w:t>
            </w:r>
          </w:p>
        </w:tc>
        <w:tc>
          <w:tcPr>
            <w:tcW w:w="654" w:type="pct"/>
            <w:noWrap/>
            <w:hideMark/>
          </w:tcPr>
          <w:p w14:paraId="41EB2D4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0.5 upper</w:t>
            </w:r>
          </w:p>
        </w:tc>
        <w:tc>
          <w:tcPr>
            <w:tcW w:w="654" w:type="pct"/>
            <w:noWrap/>
            <w:hideMark/>
          </w:tcPr>
          <w:p w14:paraId="7635684A"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0.75</w:t>
            </w:r>
          </w:p>
        </w:tc>
        <w:tc>
          <w:tcPr>
            <w:tcW w:w="654" w:type="pct"/>
            <w:noWrap/>
            <w:hideMark/>
          </w:tcPr>
          <w:p w14:paraId="79EEDB1C"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0.6</w:t>
            </w:r>
          </w:p>
        </w:tc>
        <w:tc>
          <w:tcPr>
            <w:tcW w:w="654" w:type="pct"/>
            <w:noWrap/>
            <w:hideMark/>
          </w:tcPr>
          <w:p w14:paraId="5B58C7A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4.2</w:t>
            </w:r>
          </w:p>
        </w:tc>
        <w:tc>
          <w:tcPr>
            <w:tcW w:w="654" w:type="pct"/>
            <w:noWrap/>
            <w:hideMark/>
          </w:tcPr>
          <w:p w14:paraId="77F0C6C1"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1.1</w:t>
            </w:r>
          </w:p>
        </w:tc>
      </w:tr>
      <w:tr w:rsidR="00E95B6A" w:rsidRPr="000F08EC" w14:paraId="2CF21BC8"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5B6CBD8C" w14:textId="29C7B37D"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 xml:space="preserve">West: </w:t>
            </w:r>
            <w:r w:rsidR="0091335B">
              <w:rPr>
                <w:rFonts w:eastAsia="Times New Roman" w:cs="Times New Roman"/>
                <w:sz w:val="18"/>
                <w:szCs w:val="18"/>
              </w:rPr>
              <w:t xml:space="preserve"> </w:t>
            </w:r>
            <w:r w:rsidRPr="000F08EC">
              <w:rPr>
                <w:rFonts w:eastAsia="Times New Roman" w:cs="Times New Roman"/>
                <w:sz w:val="18"/>
                <w:szCs w:val="18"/>
              </w:rPr>
              <w:t>Area/</w:t>
            </w:r>
          </w:p>
          <w:p w14:paraId="75B08916"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relative to floor area</w:t>
            </w:r>
          </w:p>
        </w:tc>
        <w:tc>
          <w:tcPr>
            <w:tcW w:w="649" w:type="pct"/>
            <w:noWrap/>
            <w:hideMark/>
          </w:tcPr>
          <w:p w14:paraId="1087FA0B"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Area</w:t>
            </w:r>
          </w:p>
        </w:tc>
        <w:tc>
          <w:tcPr>
            <w:tcW w:w="654" w:type="pct"/>
            <w:noWrap/>
            <w:hideMark/>
          </w:tcPr>
          <w:p w14:paraId="4B9044F2"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7.0/0.052</w:t>
            </w:r>
          </w:p>
        </w:tc>
        <w:tc>
          <w:tcPr>
            <w:tcW w:w="654" w:type="pct"/>
            <w:noWrap/>
            <w:hideMark/>
          </w:tcPr>
          <w:p w14:paraId="78B1E6A8"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9.3/0.053</w:t>
            </w:r>
          </w:p>
        </w:tc>
        <w:tc>
          <w:tcPr>
            <w:tcW w:w="654" w:type="pct"/>
            <w:noWrap/>
            <w:hideMark/>
          </w:tcPr>
          <w:p w14:paraId="5BEAA6B4"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10.1/0.088</w:t>
            </w:r>
          </w:p>
        </w:tc>
        <w:tc>
          <w:tcPr>
            <w:tcW w:w="654" w:type="pct"/>
            <w:noWrap/>
            <w:hideMark/>
          </w:tcPr>
          <w:p w14:paraId="540A21F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25.6/0.115</w:t>
            </w:r>
          </w:p>
        </w:tc>
        <w:tc>
          <w:tcPr>
            <w:tcW w:w="654" w:type="pct"/>
            <w:noWrap/>
            <w:hideMark/>
          </w:tcPr>
          <w:p w14:paraId="23C664D0"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3.1/0.018</w:t>
            </w:r>
          </w:p>
        </w:tc>
        <w:tc>
          <w:tcPr>
            <w:tcW w:w="654" w:type="pct"/>
            <w:noWrap/>
            <w:hideMark/>
          </w:tcPr>
          <w:p w14:paraId="0D16561C"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5.4/0.045</w:t>
            </w:r>
          </w:p>
        </w:tc>
      </w:tr>
      <w:tr w:rsidR="00E95B6A" w:rsidRPr="000F08EC" w14:paraId="63A0F5A8"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5F20968E" w14:textId="77777777" w:rsidR="00E95B6A" w:rsidRPr="000F08EC" w:rsidRDefault="00E95B6A" w:rsidP="00B85D0B">
            <w:pPr>
              <w:spacing w:before="60"/>
              <w:rPr>
                <w:rFonts w:eastAsia="Times New Roman" w:cs="Times New Roman"/>
                <w:sz w:val="18"/>
                <w:szCs w:val="18"/>
              </w:rPr>
            </w:pPr>
          </w:p>
        </w:tc>
        <w:tc>
          <w:tcPr>
            <w:tcW w:w="649" w:type="pct"/>
            <w:noWrap/>
            <w:hideMark/>
          </w:tcPr>
          <w:p w14:paraId="003CA9B2"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Eave</w:t>
            </w:r>
          </w:p>
        </w:tc>
        <w:tc>
          <w:tcPr>
            <w:tcW w:w="654" w:type="pct"/>
            <w:noWrap/>
            <w:hideMark/>
          </w:tcPr>
          <w:p w14:paraId="3246B88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0.45</w:t>
            </w:r>
          </w:p>
        </w:tc>
        <w:tc>
          <w:tcPr>
            <w:tcW w:w="654" w:type="pct"/>
            <w:noWrap/>
            <w:hideMark/>
          </w:tcPr>
          <w:p w14:paraId="5E22DD7A"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0.5 upper</w:t>
            </w:r>
          </w:p>
        </w:tc>
        <w:tc>
          <w:tcPr>
            <w:tcW w:w="654" w:type="pct"/>
            <w:noWrap/>
            <w:hideMark/>
          </w:tcPr>
          <w:p w14:paraId="7A977AE4"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0.75</w:t>
            </w:r>
          </w:p>
        </w:tc>
        <w:tc>
          <w:tcPr>
            <w:tcW w:w="654" w:type="pct"/>
            <w:noWrap/>
            <w:hideMark/>
          </w:tcPr>
          <w:p w14:paraId="20527A69"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0.6/3.4</w:t>
            </w:r>
          </w:p>
        </w:tc>
        <w:tc>
          <w:tcPr>
            <w:tcW w:w="654" w:type="pct"/>
            <w:noWrap/>
            <w:hideMark/>
          </w:tcPr>
          <w:p w14:paraId="172ED21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0.6/4.3</w:t>
            </w:r>
          </w:p>
        </w:tc>
        <w:tc>
          <w:tcPr>
            <w:tcW w:w="654" w:type="pct"/>
            <w:noWrap/>
            <w:hideMark/>
          </w:tcPr>
          <w:p w14:paraId="7A3F25FB"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0.9</w:t>
            </w:r>
          </w:p>
        </w:tc>
      </w:tr>
      <w:tr w:rsidR="00E95B6A" w:rsidRPr="000F08EC" w14:paraId="53DDD3E4"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val="restart"/>
            <w:noWrap/>
            <w:hideMark/>
          </w:tcPr>
          <w:p w14:paraId="30FD2864" w14:textId="77777777" w:rsidR="00E95B6A" w:rsidRPr="000F08EC" w:rsidRDefault="00E95B6A" w:rsidP="00B85D0B">
            <w:pPr>
              <w:spacing w:before="60"/>
              <w:rPr>
                <w:rFonts w:eastAsia="Times New Roman" w:cs="Times New Roman"/>
                <w:sz w:val="18"/>
                <w:szCs w:val="18"/>
              </w:rPr>
            </w:pPr>
            <w:r w:rsidRPr="000F08EC">
              <w:rPr>
                <w:rFonts w:eastAsia="Times New Roman" w:cs="Times New Roman"/>
                <w:sz w:val="18"/>
                <w:szCs w:val="18"/>
              </w:rPr>
              <w:t>Weather seals</w:t>
            </w:r>
          </w:p>
        </w:tc>
        <w:tc>
          <w:tcPr>
            <w:tcW w:w="649" w:type="pct"/>
            <w:noWrap/>
            <w:hideMark/>
          </w:tcPr>
          <w:p w14:paraId="7B034F8E"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Doors</w:t>
            </w:r>
          </w:p>
        </w:tc>
        <w:tc>
          <w:tcPr>
            <w:tcW w:w="654" w:type="pct"/>
            <w:noWrap/>
            <w:hideMark/>
          </w:tcPr>
          <w:p w14:paraId="490FE283"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0171930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7D2272C5"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2D99D9BE"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02431BE1"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63912FA6"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r>
      <w:tr w:rsidR="00E95B6A" w:rsidRPr="000F08EC" w14:paraId="56F899B6" w14:textId="77777777" w:rsidTr="00B85D0B">
        <w:trPr>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0016A17B" w14:textId="77777777" w:rsidR="00E95B6A" w:rsidRPr="000F08EC" w:rsidRDefault="00E95B6A" w:rsidP="00B85D0B">
            <w:pPr>
              <w:spacing w:before="60"/>
              <w:rPr>
                <w:rFonts w:eastAsia="Times New Roman" w:cs="Times New Roman"/>
                <w:sz w:val="18"/>
                <w:szCs w:val="18"/>
              </w:rPr>
            </w:pPr>
          </w:p>
        </w:tc>
        <w:tc>
          <w:tcPr>
            <w:tcW w:w="649" w:type="pct"/>
            <w:noWrap/>
            <w:hideMark/>
          </w:tcPr>
          <w:p w14:paraId="7F3DA261" w14:textId="77777777" w:rsidR="00E95B6A" w:rsidRPr="000F08EC" w:rsidRDefault="00E95B6A" w:rsidP="00B85D0B">
            <w:pPr>
              <w:spacing w:before="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Windows</w:t>
            </w:r>
          </w:p>
        </w:tc>
        <w:tc>
          <w:tcPr>
            <w:tcW w:w="654" w:type="pct"/>
            <w:noWrap/>
            <w:hideMark/>
          </w:tcPr>
          <w:p w14:paraId="7A8B5401"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4E22A013"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2163E088"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0FA97CE7"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742965EF"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73386E9E" w14:textId="77777777" w:rsidR="00E95B6A" w:rsidRPr="000F08EC" w:rsidRDefault="00E95B6A" w:rsidP="00B85D0B">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r>
      <w:tr w:rsidR="00E95B6A" w:rsidRPr="000F08EC" w14:paraId="5861D828" w14:textId="77777777" w:rsidTr="00B85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pct"/>
            <w:vMerge/>
            <w:noWrap/>
            <w:hideMark/>
          </w:tcPr>
          <w:p w14:paraId="1A2DADC4" w14:textId="77777777" w:rsidR="00E95B6A" w:rsidRPr="000F08EC" w:rsidRDefault="00E95B6A" w:rsidP="00B85D0B">
            <w:pPr>
              <w:spacing w:before="60"/>
              <w:rPr>
                <w:rFonts w:eastAsia="Times New Roman" w:cs="Times New Roman"/>
                <w:sz w:val="18"/>
                <w:szCs w:val="18"/>
              </w:rPr>
            </w:pPr>
          </w:p>
        </w:tc>
        <w:tc>
          <w:tcPr>
            <w:tcW w:w="649" w:type="pct"/>
            <w:noWrap/>
            <w:hideMark/>
          </w:tcPr>
          <w:p w14:paraId="656FF917" w14:textId="77777777" w:rsidR="00E95B6A" w:rsidRPr="000F08EC" w:rsidRDefault="00E95B6A" w:rsidP="00B85D0B">
            <w:pPr>
              <w:spacing w:before="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Exhaust Fans</w:t>
            </w:r>
          </w:p>
        </w:tc>
        <w:tc>
          <w:tcPr>
            <w:tcW w:w="654" w:type="pct"/>
            <w:noWrap/>
            <w:hideMark/>
          </w:tcPr>
          <w:p w14:paraId="13B3CCBD"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73C218EB"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7842DA4A"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37BD50E1"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74D49549"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c>
          <w:tcPr>
            <w:tcW w:w="654" w:type="pct"/>
            <w:noWrap/>
            <w:hideMark/>
          </w:tcPr>
          <w:p w14:paraId="1A7011A6" w14:textId="77777777" w:rsidR="00E95B6A" w:rsidRPr="000F08EC" w:rsidRDefault="00E95B6A" w:rsidP="00B85D0B">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F08EC">
              <w:rPr>
                <w:rFonts w:eastAsia="Times New Roman" w:cs="Times New Roman"/>
                <w:color w:val="000000"/>
                <w:sz w:val="18"/>
                <w:szCs w:val="18"/>
              </w:rPr>
              <w:t>Yes</w:t>
            </w:r>
          </w:p>
        </w:tc>
      </w:tr>
    </w:tbl>
    <w:p w14:paraId="3CAE61FB" w14:textId="77777777" w:rsidR="00E95B6A" w:rsidRPr="000F08EC" w:rsidRDefault="00E95B6A" w:rsidP="00E95B6A">
      <w:pPr>
        <w:sectPr w:rsidR="00E95B6A" w:rsidRPr="000F08EC" w:rsidSect="00E95B6A">
          <w:pgSz w:w="16838" w:h="11906" w:orient="landscape"/>
          <w:pgMar w:top="1440" w:right="1440" w:bottom="1440" w:left="1440" w:header="708" w:footer="708" w:gutter="0"/>
          <w:cols w:space="708"/>
          <w:docGrid w:linePitch="360"/>
        </w:sectPr>
      </w:pPr>
    </w:p>
    <w:p w14:paraId="08F19FCC" w14:textId="1D8B0074" w:rsidR="00E95B6A" w:rsidRPr="009E04EC" w:rsidRDefault="00E95B6A" w:rsidP="00E95B6A">
      <w:r w:rsidRPr="000F08EC">
        <w:lastRenderedPageBreak/>
        <w:t xml:space="preserve">The most striking differences in the houses which use traditional well ventilated/passive solar design principles and the </w:t>
      </w:r>
      <w:r w:rsidR="00D03A6D">
        <w:t>market-led</w:t>
      </w:r>
      <w:r w:rsidRPr="000F08EC">
        <w:t xml:space="preserve"> houses are in the wall and window areas. The window areas for the </w:t>
      </w:r>
      <w:r w:rsidR="00D03A6D">
        <w:t>market-led</w:t>
      </w:r>
      <w:r w:rsidRPr="000F08EC">
        <w:t xml:space="preserve"> houses are on average around half the window area per square metre of floor area of the traditional designs. Further, the traditional designs have much higher wall areas at an average of around 40% more wall area per square metre of floor area. The traditional designs also concentrate a much higher proportion of window area on the north and south than the </w:t>
      </w:r>
      <w:r w:rsidR="00D03A6D">
        <w:t>market-led</w:t>
      </w:r>
      <w:r w:rsidRPr="000F08EC">
        <w:t xml:space="preserve"> designs which have a fairly random window orientation. </w:t>
      </w:r>
      <w:r w:rsidR="0091335B">
        <w:t>Deeper shading is more prevalent with t</w:t>
      </w:r>
      <w:r w:rsidRPr="000F08EC">
        <w:t xml:space="preserve">he traditional designs than the </w:t>
      </w:r>
      <w:r w:rsidR="00D03A6D">
        <w:t>market-led</w:t>
      </w:r>
      <w:r w:rsidRPr="000F08EC">
        <w:t xml:space="preserve"> designs and </w:t>
      </w:r>
      <w:r w:rsidR="0091335B">
        <w:t xml:space="preserve">they </w:t>
      </w:r>
      <w:r w:rsidRPr="000F08EC">
        <w:t>have ligh</w:t>
      </w:r>
      <w:r>
        <w:t>t weight walls in all climates.</w:t>
      </w:r>
    </w:p>
    <w:p w14:paraId="05FFD8F9" w14:textId="77777777" w:rsidR="00E95B6A" w:rsidRPr="000F08EC" w:rsidRDefault="00E95B6A" w:rsidP="00E95B6A">
      <w:pPr>
        <w:pStyle w:val="Heading2"/>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pPr>
      <w:bookmarkStart w:id="48" w:name="_Ref348692593"/>
      <w:bookmarkStart w:id="49" w:name="_Toc348702046"/>
      <w:r w:rsidRPr="000F08EC">
        <w:t>Evaluation of bedroom performance and alternative user behaviour</w:t>
      </w:r>
      <w:bookmarkEnd w:id="48"/>
      <w:bookmarkEnd w:id="49"/>
    </w:p>
    <w:p w14:paraId="78154B9D" w14:textId="12904203" w:rsidR="006C2744" w:rsidRDefault="00E95B6A" w:rsidP="00E95B6A">
      <w:r w:rsidRPr="000F08EC">
        <w:t xml:space="preserve">The performance of bedrooms </w:t>
      </w:r>
      <w:r w:rsidR="005822F5">
        <w:t xml:space="preserve">at night in summer has been found to be critical aspect of the thermal performance of housing by several studies (e.g. NEEHA, 1991). </w:t>
      </w:r>
      <w:r w:rsidR="006C2744">
        <w:t>S</w:t>
      </w:r>
      <w:r w:rsidR="005822F5">
        <w:t>tudies have shown h</w:t>
      </w:r>
      <w:r w:rsidRPr="000F08EC">
        <w:t xml:space="preserve">ouseholds </w:t>
      </w:r>
      <w:r w:rsidR="005822F5">
        <w:t xml:space="preserve">in hot climates </w:t>
      </w:r>
      <w:r w:rsidR="006C2744">
        <w:t xml:space="preserve">use </w:t>
      </w:r>
      <w:r w:rsidRPr="000F08EC">
        <w:t>air condition</w:t>
      </w:r>
      <w:r w:rsidR="006C2744">
        <w:t>ing in</w:t>
      </w:r>
      <w:r w:rsidRPr="000F08EC">
        <w:t xml:space="preserve"> bedrooms more frequently than living rooms despite the fact that night time temperatures are cooler than daytime. This makes intuitive sense</w:t>
      </w:r>
      <w:r w:rsidR="006C2744">
        <w:t xml:space="preserve"> as occupants </w:t>
      </w:r>
      <w:r w:rsidRPr="000F08EC">
        <w:t xml:space="preserve">can </w:t>
      </w:r>
      <w:r w:rsidR="00176A75">
        <w:t xml:space="preserve">tolerate </w:t>
      </w:r>
      <w:r w:rsidRPr="000F08EC">
        <w:t xml:space="preserve">discomfort during the day, but discomfort during the night </w:t>
      </w:r>
      <w:r w:rsidR="006C2744">
        <w:t xml:space="preserve">may </w:t>
      </w:r>
      <w:r w:rsidRPr="000F08EC">
        <w:t xml:space="preserve">mean going without </w:t>
      </w:r>
      <w:r w:rsidR="00176A75">
        <w:t xml:space="preserve">or disturbed </w:t>
      </w:r>
      <w:r w:rsidRPr="000F08EC">
        <w:t xml:space="preserve">sleep. </w:t>
      </w:r>
    </w:p>
    <w:p w14:paraId="43338C1E" w14:textId="2E58A546" w:rsidR="00E95B6A" w:rsidRPr="000F08EC" w:rsidRDefault="00176A75" w:rsidP="00E95B6A">
      <w:r>
        <w:t>For this study t</w:t>
      </w:r>
      <w:r w:rsidR="00E95B6A" w:rsidRPr="000F08EC">
        <w:t xml:space="preserve">he energy loads in bedrooms and living rooms </w:t>
      </w:r>
      <w:r>
        <w:t xml:space="preserve">were </w:t>
      </w:r>
      <w:r w:rsidR="00E95B6A" w:rsidRPr="000F08EC">
        <w:t>reported separately. This facilitate</w:t>
      </w:r>
      <w:r>
        <w:t>d</w:t>
      </w:r>
      <w:r w:rsidR="00E95B6A" w:rsidRPr="000F08EC">
        <w:t xml:space="preserve"> analysis of how well bedroom performance correlate</w:t>
      </w:r>
      <w:r>
        <w:t>d</w:t>
      </w:r>
      <w:r w:rsidR="00E95B6A" w:rsidRPr="000F08EC">
        <w:t xml:space="preserve"> with </w:t>
      </w:r>
      <w:r>
        <w:t xml:space="preserve">the software assessment. </w:t>
      </w:r>
    </w:p>
    <w:p w14:paraId="497AA6E9" w14:textId="0CA3AC68" w:rsidR="00E95B6A" w:rsidRPr="000F08EC" w:rsidRDefault="00176A75" w:rsidP="00E95B6A">
      <w:r>
        <w:t>In 2006, t</w:t>
      </w:r>
      <w:r w:rsidR="00E95B6A" w:rsidRPr="000F08EC">
        <w:t>he Northern Territory House Energy Rating Industry Reference Group (HER IRG) undertook a study of the impacts of compliance with NatHERS at 5 stars (Isaacs, 2006)</w:t>
      </w:r>
      <w:r w:rsidR="005822F5">
        <w:t>.</w:t>
      </w:r>
      <w:r w:rsidR="00E95B6A" w:rsidRPr="000F08EC">
        <w:t xml:space="preserve"> </w:t>
      </w:r>
      <w:r w:rsidR="005822F5">
        <w:t>This study</w:t>
      </w:r>
      <w:r w:rsidR="00E95B6A" w:rsidRPr="000F08EC">
        <w:t xml:space="preserve"> showed that bedroom energy use represented between 18 and 23 per cent of the total predicted cooling loads of houses in Darwin and that houses constructed with concrete block walls had superior ratings to houses constructed with lightweight walls. This study also showed that free running temperatures in houses with concrete block walls remained at higher temperatures overnight, even when they had higher star ratings than the houses with lightweight construction.</w:t>
      </w:r>
    </w:p>
    <w:p w14:paraId="01620B12" w14:textId="6583A755" w:rsidR="00E95B6A" w:rsidRPr="000F08EC" w:rsidRDefault="005822F5" w:rsidP="00E95B6A">
      <w:r>
        <w:t xml:space="preserve">Houses </w:t>
      </w:r>
      <w:r w:rsidR="00176A75">
        <w:t xml:space="preserve">with </w:t>
      </w:r>
      <w:r>
        <w:t xml:space="preserve">concrete blockwork as their external </w:t>
      </w:r>
      <w:r w:rsidR="00176A75">
        <w:t xml:space="preserve">walls </w:t>
      </w:r>
      <w:r>
        <w:t xml:space="preserve">often receive higher </w:t>
      </w:r>
      <w:r w:rsidR="00B00C76">
        <w:t xml:space="preserve">star </w:t>
      </w:r>
      <w:r>
        <w:t>ratings than houses with</w:t>
      </w:r>
      <w:r w:rsidR="00E95B6A" w:rsidRPr="000F08EC">
        <w:t xml:space="preserve"> light weight </w:t>
      </w:r>
      <w:r>
        <w:t xml:space="preserve">walls. </w:t>
      </w:r>
      <w:r w:rsidRPr="000F08EC">
        <w:t xml:space="preserve"> </w:t>
      </w:r>
      <w:r>
        <w:t>Isaacs (2006)</w:t>
      </w:r>
      <w:r w:rsidRPr="000F08EC">
        <w:t xml:space="preserve"> </w:t>
      </w:r>
      <w:r w:rsidR="00E95B6A" w:rsidRPr="000F08EC">
        <w:t xml:space="preserve">found </w:t>
      </w:r>
      <w:r w:rsidR="00332F27">
        <w:t>that the advantage of blockwork wall construction in terms of energy rating occurs</w:t>
      </w:r>
      <w:r w:rsidR="00E95B6A" w:rsidRPr="000F08EC">
        <w:t xml:space="preserve"> during the day</w:t>
      </w:r>
      <w:r w:rsidR="00176A75">
        <w:t xml:space="preserve">. </w:t>
      </w:r>
      <w:r w:rsidR="00B00C76">
        <w:t>This is because</w:t>
      </w:r>
      <w:r w:rsidR="00E95B6A" w:rsidRPr="000F08EC">
        <w:t xml:space="preserve"> blockwork </w:t>
      </w:r>
      <w:r w:rsidR="00176A75">
        <w:t xml:space="preserve">walls </w:t>
      </w:r>
      <w:r w:rsidR="00E95B6A" w:rsidRPr="000F08EC">
        <w:t xml:space="preserve">absorb heat during the day and lower </w:t>
      </w:r>
      <w:r w:rsidR="00176A75">
        <w:t xml:space="preserve">the required </w:t>
      </w:r>
      <w:r w:rsidR="00E95B6A" w:rsidRPr="000F08EC">
        <w:t xml:space="preserve">cooling load at that time, but </w:t>
      </w:r>
      <w:r w:rsidR="00B00C76">
        <w:t xml:space="preserve">given the thermal lag effect of </w:t>
      </w:r>
      <w:r w:rsidR="00176A75">
        <w:t xml:space="preserve">stored heat </w:t>
      </w:r>
      <w:r w:rsidR="00B00C76">
        <w:t xml:space="preserve">being </w:t>
      </w:r>
      <w:r w:rsidR="00176A75">
        <w:t xml:space="preserve">re-released </w:t>
      </w:r>
      <w:r w:rsidR="00B00C76">
        <w:t xml:space="preserve">into </w:t>
      </w:r>
      <w:r w:rsidR="00176A75">
        <w:t xml:space="preserve">the evening and </w:t>
      </w:r>
      <w:r w:rsidR="00B00C76">
        <w:t>n</w:t>
      </w:r>
      <w:r w:rsidR="00176A75">
        <w:t xml:space="preserve">ight </w:t>
      </w:r>
      <w:r w:rsidR="00B00C76">
        <w:t>time it results in higher cooling loads</w:t>
      </w:r>
      <w:r w:rsidR="00E95B6A" w:rsidRPr="000F08EC">
        <w:t xml:space="preserve">. This caused concerns that the </w:t>
      </w:r>
      <w:r w:rsidR="00B00C76">
        <w:t xml:space="preserve">software </w:t>
      </w:r>
      <w:r w:rsidR="00E95B6A" w:rsidRPr="000F08EC">
        <w:t xml:space="preserve">was not delivering optimal outcomes for </w:t>
      </w:r>
      <w:r w:rsidR="00B00C76">
        <w:t xml:space="preserve">housing in </w:t>
      </w:r>
      <w:r w:rsidR="00E95B6A" w:rsidRPr="000F08EC">
        <w:t>tropical climates:</w:t>
      </w:r>
    </w:p>
    <w:p w14:paraId="294F5D86" w14:textId="77777777" w:rsidR="00E95B6A" w:rsidRPr="000F08EC" w:rsidRDefault="00E95B6A" w:rsidP="00E95B6A">
      <w:pPr>
        <w:pStyle w:val="Quote"/>
        <w:ind w:left="576"/>
      </w:pPr>
      <w:r w:rsidRPr="000F08EC">
        <w:t>The HER ERG is concerned that, with the current AccuRate occupancy profiles and settings, this mid-day advantage of blockwork is having a disproportionately large effect on houses' relative final star ratings. It is thought that blockwork housing is generally rating better than it should compared to lightweight housing. (Kieboom, 2007)</w:t>
      </w:r>
    </w:p>
    <w:p w14:paraId="64C3A90F" w14:textId="1AC72133" w:rsidR="00E95B6A" w:rsidRPr="0067355F" w:rsidRDefault="00E95B6A" w:rsidP="00E95B6A">
      <w:r w:rsidRPr="0067355F">
        <w:t xml:space="preserve">The market research </w:t>
      </w:r>
      <w:r w:rsidR="009B5AB3">
        <w:t xml:space="preserve">of </w:t>
      </w:r>
      <w:r w:rsidR="009D6836">
        <w:t>Northern Territory</w:t>
      </w:r>
      <w:r w:rsidR="009B5AB3">
        <w:t xml:space="preserve"> households</w:t>
      </w:r>
      <w:r w:rsidR="009D6836">
        <w:t xml:space="preserve"> </w:t>
      </w:r>
      <w:r w:rsidRPr="0067355F">
        <w:t>found that when bedrooms are occupied during the wet season</w:t>
      </w:r>
      <w:r w:rsidR="009D6836">
        <w:t xml:space="preserve"> (October to April)</w:t>
      </w:r>
      <w:r w:rsidRPr="0067355F">
        <w:t xml:space="preserve">, air conditioning is generally turned on. By contrast, even when living areas are occupied a significant proportion of households do not </w:t>
      </w:r>
      <w:r w:rsidR="009B5AB3">
        <w:t xml:space="preserve">use </w:t>
      </w:r>
      <w:r w:rsidRPr="0067355F">
        <w:t>air condition</w:t>
      </w:r>
      <w:r w:rsidR="009B5AB3">
        <w:t>ing</w:t>
      </w:r>
      <w:r w:rsidRPr="0067355F">
        <w:t xml:space="preserve">. </w:t>
      </w:r>
      <w:r w:rsidR="009B5AB3">
        <w:t>T</w:t>
      </w:r>
      <w:r w:rsidRPr="0067355F">
        <w:t xml:space="preserve">able </w:t>
      </w:r>
      <w:r w:rsidR="009B5AB3">
        <w:t xml:space="preserve">8 </w:t>
      </w:r>
      <w:r w:rsidRPr="0067355F">
        <w:t xml:space="preserve">shows the occupancy and use of air conditioning for the main living room and bedroom 1 on weekends during the </w:t>
      </w:r>
      <w:r w:rsidR="009B5AB3">
        <w:t>w</w:t>
      </w:r>
      <w:r w:rsidRPr="0067355F">
        <w:t>et season</w:t>
      </w:r>
      <w:r w:rsidR="009B5AB3">
        <w:t xml:space="preserve"> for households in the Northern Territory</w:t>
      </w:r>
      <w:r w:rsidRPr="0067355F">
        <w:t>:</w:t>
      </w:r>
    </w:p>
    <w:p w14:paraId="55DB3C96" w14:textId="3DCBA99C" w:rsidR="00E95B6A" w:rsidRPr="0067355F" w:rsidRDefault="00E95B6A" w:rsidP="00E95B6A">
      <w:pPr>
        <w:pStyle w:val="Caption"/>
      </w:pPr>
      <w:bookmarkStart w:id="50" w:name="_Toc348702134"/>
      <w:r w:rsidRPr="0067355F">
        <w:t xml:space="preserve">Table </w:t>
      </w:r>
      <w:r w:rsidR="00CB24BA">
        <w:fldChar w:fldCharType="begin"/>
      </w:r>
      <w:r w:rsidR="00CB24BA">
        <w:instrText xml:space="preserve"> SEQ Table \* ARABIC </w:instrText>
      </w:r>
      <w:r w:rsidR="00CB24BA">
        <w:fldChar w:fldCharType="separate"/>
      </w:r>
      <w:r w:rsidR="00C7035C" w:rsidRPr="0067355F">
        <w:rPr>
          <w:noProof/>
        </w:rPr>
        <w:t>8</w:t>
      </w:r>
      <w:r w:rsidR="00CB24BA">
        <w:rPr>
          <w:noProof/>
        </w:rPr>
        <w:fldChar w:fldCharType="end"/>
      </w:r>
      <w:r w:rsidRPr="0067355F">
        <w:t xml:space="preserve"> Occupancy and use of air-conditioning on weekends during the wet season in the living room and bedroom 1</w:t>
      </w:r>
      <w:bookmarkEnd w:id="50"/>
      <w:r w:rsidR="009B5AB3">
        <w:t xml:space="preserve"> for Northern Territory households</w:t>
      </w:r>
    </w:p>
    <w:tbl>
      <w:tblPr>
        <w:tblStyle w:val="GridTable5Dark-Accent1"/>
        <w:tblW w:w="5000" w:type="pct"/>
        <w:tblLook w:val="04A0" w:firstRow="1" w:lastRow="0" w:firstColumn="1" w:lastColumn="0" w:noHBand="0" w:noVBand="1"/>
      </w:tblPr>
      <w:tblGrid>
        <w:gridCol w:w="1476"/>
        <w:gridCol w:w="1243"/>
        <w:gridCol w:w="1330"/>
        <w:gridCol w:w="1198"/>
        <w:gridCol w:w="1242"/>
        <w:gridCol w:w="1329"/>
        <w:gridCol w:w="1198"/>
      </w:tblGrid>
      <w:tr w:rsidR="00E95B6A" w:rsidRPr="0067355F" w14:paraId="7E21B03E" w14:textId="77777777" w:rsidTr="00A5424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56B03037" w14:textId="77777777" w:rsidR="00E95B6A" w:rsidRPr="0067355F" w:rsidRDefault="00E95B6A" w:rsidP="00E95B6A"/>
        </w:tc>
        <w:tc>
          <w:tcPr>
            <w:tcW w:w="0" w:type="pct"/>
            <w:gridSpan w:val="3"/>
            <w:tcBorders>
              <w:right w:val="single" w:sz="4" w:space="0" w:color="auto"/>
            </w:tcBorders>
            <w:noWrap/>
            <w:hideMark/>
          </w:tcPr>
          <w:p w14:paraId="40369322" w14:textId="77777777" w:rsidR="00E95B6A" w:rsidRPr="0067355F" w:rsidRDefault="00E95B6A" w:rsidP="00E95B6A">
            <w:pPr>
              <w:jc w:val="center"/>
              <w:cnfStyle w:val="100000000000" w:firstRow="1" w:lastRow="0" w:firstColumn="0" w:lastColumn="0" w:oddVBand="0" w:evenVBand="0" w:oddHBand="0" w:evenHBand="0" w:firstRowFirstColumn="0" w:firstRowLastColumn="0" w:lastRowFirstColumn="0" w:lastRowLastColumn="0"/>
            </w:pPr>
            <w:r w:rsidRPr="0067355F">
              <w:t>Living Room</w:t>
            </w:r>
          </w:p>
        </w:tc>
        <w:tc>
          <w:tcPr>
            <w:tcW w:w="0" w:type="pct"/>
            <w:gridSpan w:val="3"/>
            <w:tcBorders>
              <w:left w:val="single" w:sz="4" w:space="0" w:color="auto"/>
            </w:tcBorders>
            <w:noWrap/>
            <w:hideMark/>
          </w:tcPr>
          <w:p w14:paraId="08B76170" w14:textId="77777777" w:rsidR="00E95B6A" w:rsidRPr="0067355F" w:rsidRDefault="00E95B6A" w:rsidP="00E95B6A">
            <w:pPr>
              <w:jc w:val="center"/>
              <w:cnfStyle w:val="100000000000" w:firstRow="1" w:lastRow="0" w:firstColumn="0" w:lastColumn="0" w:oddVBand="0" w:evenVBand="0" w:oddHBand="0" w:evenHBand="0" w:firstRowFirstColumn="0" w:firstRowLastColumn="0" w:lastRowFirstColumn="0" w:lastRowLastColumn="0"/>
            </w:pPr>
            <w:r w:rsidRPr="0067355F">
              <w:t>Bedroom 1</w:t>
            </w:r>
          </w:p>
        </w:tc>
      </w:tr>
      <w:tr w:rsidR="00E95B6A" w:rsidRPr="0067355F" w14:paraId="2202B054" w14:textId="77777777" w:rsidTr="005822F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6D734151" w14:textId="77777777" w:rsidR="00E95B6A" w:rsidRPr="0067355F" w:rsidRDefault="00E95B6A" w:rsidP="00E95B6A">
            <w:r w:rsidRPr="0067355F">
              <w:t xml:space="preserve">Period  </w:t>
            </w:r>
          </w:p>
        </w:tc>
        <w:tc>
          <w:tcPr>
            <w:tcW w:w="0" w:type="pct"/>
            <w:noWrap/>
            <w:hideMark/>
          </w:tcPr>
          <w:p w14:paraId="3A5097F4" w14:textId="77777777" w:rsidR="009B5AB3"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Occupied</w:t>
            </w:r>
          </w:p>
          <w:p w14:paraId="799DB7EF" w14:textId="6CF59EF3" w:rsidR="00E95B6A" w:rsidRPr="0067355F" w:rsidRDefault="009B5AB3" w:rsidP="00E95B6A">
            <w:pPr>
              <w:jc w:val="center"/>
              <w:cnfStyle w:val="000000100000" w:firstRow="0" w:lastRow="0" w:firstColumn="0" w:lastColumn="0" w:oddVBand="0" w:evenVBand="0" w:oddHBand="1" w:evenHBand="0" w:firstRowFirstColumn="0" w:firstRowLastColumn="0" w:lastRowFirstColumn="0" w:lastRowLastColumn="0"/>
            </w:pPr>
            <w:r>
              <w:t>(</w:t>
            </w:r>
            <w:r w:rsidR="00E95B6A" w:rsidRPr="0067355F">
              <w:t>%</w:t>
            </w:r>
            <w:r>
              <w:t>)</w:t>
            </w:r>
          </w:p>
        </w:tc>
        <w:tc>
          <w:tcPr>
            <w:tcW w:w="0" w:type="pct"/>
            <w:noWrap/>
            <w:hideMark/>
          </w:tcPr>
          <w:p w14:paraId="25DFC278" w14:textId="77777777" w:rsidR="009B5AB3"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Air Con on</w:t>
            </w:r>
          </w:p>
          <w:p w14:paraId="32A6413D" w14:textId="1F0ED016" w:rsidR="00E95B6A" w:rsidRPr="0067355F" w:rsidRDefault="009B5AB3" w:rsidP="00E95B6A">
            <w:pPr>
              <w:jc w:val="center"/>
              <w:cnfStyle w:val="000000100000" w:firstRow="0" w:lastRow="0" w:firstColumn="0" w:lastColumn="0" w:oddVBand="0" w:evenVBand="0" w:oddHBand="1" w:evenHBand="0" w:firstRowFirstColumn="0" w:firstRowLastColumn="0" w:lastRowFirstColumn="0" w:lastRowLastColumn="0"/>
            </w:pPr>
            <w:r>
              <w:t>(</w:t>
            </w:r>
            <w:r w:rsidR="00E95B6A" w:rsidRPr="0067355F">
              <w:t>%</w:t>
            </w:r>
            <w:r>
              <w:t>)</w:t>
            </w:r>
          </w:p>
        </w:tc>
        <w:tc>
          <w:tcPr>
            <w:tcW w:w="0" w:type="pct"/>
          </w:tcPr>
          <w:p w14:paraId="2F218CEA"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rPr>
                <w:i/>
              </w:rPr>
            </w:pPr>
            <w:r w:rsidRPr="0067355F">
              <w:rPr>
                <w:i/>
              </w:rPr>
              <w:t xml:space="preserve">% occupied time with AC </w:t>
            </w:r>
          </w:p>
        </w:tc>
        <w:tc>
          <w:tcPr>
            <w:tcW w:w="0" w:type="pct"/>
            <w:noWrap/>
            <w:hideMark/>
          </w:tcPr>
          <w:p w14:paraId="1651AE1E" w14:textId="77777777" w:rsidR="009B5AB3"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Occupied</w:t>
            </w:r>
          </w:p>
          <w:p w14:paraId="3527B8FC" w14:textId="22AEEBE1" w:rsidR="00E95B6A" w:rsidRPr="0067355F" w:rsidRDefault="009B5AB3" w:rsidP="00E95B6A">
            <w:pPr>
              <w:jc w:val="center"/>
              <w:cnfStyle w:val="000000100000" w:firstRow="0" w:lastRow="0" w:firstColumn="0" w:lastColumn="0" w:oddVBand="0" w:evenVBand="0" w:oddHBand="1" w:evenHBand="0" w:firstRowFirstColumn="0" w:firstRowLastColumn="0" w:lastRowFirstColumn="0" w:lastRowLastColumn="0"/>
            </w:pPr>
            <w:r>
              <w:t>(</w:t>
            </w:r>
            <w:r w:rsidR="00E95B6A" w:rsidRPr="0067355F">
              <w:t>%</w:t>
            </w:r>
            <w:r>
              <w:t>)</w:t>
            </w:r>
          </w:p>
        </w:tc>
        <w:tc>
          <w:tcPr>
            <w:tcW w:w="0" w:type="pct"/>
            <w:noWrap/>
            <w:hideMark/>
          </w:tcPr>
          <w:p w14:paraId="75D5A874" w14:textId="77777777" w:rsidR="009B5AB3"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Air Con on</w:t>
            </w:r>
          </w:p>
          <w:p w14:paraId="4FF07C6E" w14:textId="27ECAD93" w:rsidR="00E95B6A" w:rsidRPr="0067355F" w:rsidRDefault="009B5AB3" w:rsidP="00E95B6A">
            <w:pPr>
              <w:jc w:val="center"/>
              <w:cnfStyle w:val="000000100000" w:firstRow="0" w:lastRow="0" w:firstColumn="0" w:lastColumn="0" w:oddVBand="0" w:evenVBand="0" w:oddHBand="1" w:evenHBand="0" w:firstRowFirstColumn="0" w:firstRowLastColumn="0" w:lastRowFirstColumn="0" w:lastRowLastColumn="0"/>
            </w:pPr>
            <w:r>
              <w:t>(</w:t>
            </w:r>
            <w:r w:rsidR="00E95B6A" w:rsidRPr="0067355F">
              <w:t>%</w:t>
            </w:r>
            <w:r>
              <w:t>)</w:t>
            </w:r>
          </w:p>
        </w:tc>
        <w:tc>
          <w:tcPr>
            <w:tcW w:w="0" w:type="pct"/>
          </w:tcPr>
          <w:p w14:paraId="57E25C7B"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rPr>
                <w:i/>
              </w:rPr>
            </w:pPr>
            <w:r w:rsidRPr="0067355F">
              <w:rPr>
                <w:i/>
              </w:rPr>
              <w:t>% occupied time with AC</w:t>
            </w:r>
          </w:p>
        </w:tc>
      </w:tr>
      <w:tr w:rsidR="00E95B6A" w:rsidRPr="0067355F" w14:paraId="33E5D21D" w14:textId="77777777" w:rsidTr="005822F5">
        <w:trPr>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5C335198" w14:textId="77777777" w:rsidR="00E95B6A" w:rsidRPr="0067355F" w:rsidRDefault="00E95B6A" w:rsidP="00E95B6A">
            <w:r w:rsidRPr="0067355F">
              <w:t xml:space="preserve">12mn - 6am </w:t>
            </w:r>
          </w:p>
        </w:tc>
        <w:tc>
          <w:tcPr>
            <w:tcW w:w="0" w:type="pct"/>
            <w:noWrap/>
            <w:hideMark/>
          </w:tcPr>
          <w:p w14:paraId="37CE0E35"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10</w:t>
            </w:r>
          </w:p>
        </w:tc>
        <w:tc>
          <w:tcPr>
            <w:tcW w:w="0" w:type="pct"/>
            <w:noWrap/>
            <w:hideMark/>
          </w:tcPr>
          <w:p w14:paraId="7703E6DC"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4</w:t>
            </w:r>
          </w:p>
        </w:tc>
        <w:tc>
          <w:tcPr>
            <w:tcW w:w="0" w:type="pct"/>
          </w:tcPr>
          <w:p w14:paraId="6BBC7D6E"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rPr>
                <w:rFonts w:cs="Arial"/>
                <w:i/>
                <w:color w:val="000000"/>
              </w:rPr>
            </w:pPr>
            <w:r w:rsidRPr="0067355F">
              <w:rPr>
                <w:rFonts w:cs="Arial"/>
                <w:i/>
                <w:color w:val="000000"/>
              </w:rPr>
              <w:t>40</w:t>
            </w:r>
          </w:p>
        </w:tc>
        <w:tc>
          <w:tcPr>
            <w:tcW w:w="0" w:type="pct"/>
            <w:noWrap/>
            <w:hideMark/>
          </w:tcPr>
          <w:p w14:paraId="3924DA60"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96</w:t>
            </w:r>
          </w:p>
        </w:tc>
        <w:tc>
          <w:tcPr>
            <w:tcW w:w="0" w:type="pct"/>
            <w:noWrap/>
            <w:hideMark/>
          </w:tcPr>
          <w:p w14:paraId="55DA60A0"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67</w:t>
            </w:r>
          </w:p>
        </w:tc>
        <w:tc>
          <w:tcPr>
            <w:tcW w:w="0" w:type="pct"/>
          </w:tcPr>
          <w:p w14:paraId="35B9CC77"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rPr>
                <w:rFonts w:cs="Arial"/>
                <w:i/>
                <w:color w:val="000000"/>
              </w:rPr>
            </w:pPr>
            <w:r w:rsidRPr="0067355F">
              <w:rPr>
                <w:rFonts w:cs="Arial"/>
                <w:i/>
                <w:color w:val="000000"/>
              </w:rPr>
              <w:t>70</w:t>
            </w:r>
          </w:p>
        </w:tc>
      </w:tr>
      <w:tr w:rsidR="00E95B6A" w:rsidRPr="0067355F" w14:paraId="2E450BE4" w14:textId="77777777" w:rsidTr="005822F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12BA770F" w14:textId="77777777" w:rsidR="00E95B6A" w:rsidRPr="0067355F" w:rsidRDefault="00E95B6A" w:rsidP="00E95B6A">
            <w:r w:rsidRPr="0067355F">
              <w:t xml:space="preserve">6am - 9am </w:t>
            </w:r>
          </w:p>
        </w:tc>
        <w:tc>
          <w:tcPr>
            <w:tcW w:w="0" w:type="pct"/>
            <w:noWrap/>
            <w:hideMark/>
          </w:tcPr>
          <w:p w14:paraId="167629BB"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85</w:t>
            </w:r>
          </w:p>
        </w:tc>
        <w:tc>
          <w:tcPr>
            <w:tcW w:w="0" w:type="pct"/>
            <w:noWrap/>
            <w:hideMark/>
          </w:tcPr>
          <w:p w14:paraId="4E2BB603"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18</w:t>
            </w:r>
          </w:p>
        </w:tc>
        <w:tc>
          <w:tcPr>
            <w:tcW w:w="0" w:type="pct"/>
          </w:tcPr>
          <w:p w14:paraId="7DF26B13"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rPr>
                <w:rFonts w:cs="Arial"/>
                <w:i/>
                <w:color w:val="000000"/>
              </w:rPr>
            </w:pPr>
            <w:r w:rsidRPr="0067355F">
              <w:rPr>
                <w:rFonts w:cs="Arial"/>
                <w:i/>
                <w:color w:val="000000"/>
              </w:rPr>
              <w:t>21</w:t>
            </w:r>
          </w:p>
        </w:tc>
        <w:tc>
          <w:tcPr>
            <w:tcW w:w="0" w:type="pct"/>
            <w:noWrap/>
            <w:hideMark/>
          </w:tcPr>
          <w:p w14:paraId="5802BDDF"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53</w:t>
            </w:r>
          </w:p>
        </w:tc>
        <w:tc>
          <w:tcPr>
            <w:tcW w:w="0" w:type="pct"/>
            <w:noWrap/>
            <w:hideMark/>
          </w:tcPr>
          <w:p w14:paraId="7C3B0B85"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30</w:t>
            </w:r>
          </w:p>
        </w:tc>
        <w:tc>
          <w:tcPr>
            <w:tcW w:w="0" w:type="pct"/>
          </w:tcPr>
          <w:p w14:paraId="0035E2A9"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rPr>
                <w:rFonts w:cs="Arial"/>
                <w:i/>
                <w:color w:val="000000"/>
              </w:rPr>
            </w:pPr>
            <w:r w:rsidRPr="0067355F">
              <w:rPr>
                <w:rFonts w:cs="Arial"/>
                <w:i/>
                <w:color w:val="000000"/>
              </w:rPr>
              <w:t>57</w:t>
            </w:r>
          </w:p>
        </w:tc>
      </w:tr>
      <w:tr w:rsidR="00E95B6A" w:rsidRPr="0067355F" w14:paraId="73BC5EEE" w14:textId="77777777" w:rsidTr="005822F5">
        <w:trPr>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29E600E6" w14:textId="77777777" w:rsidR="00E95B6A" w:rsidRPr="0067355F" w:rsidRDefault="00E95B6A" w:rsidP="00E95B6A">
            <w:r w:rsidRPr="0067355F">
              <w:t xml:space="preserve">9am - 12md  </w:t>
            </w:r>
          </w:p>
        </w:tc>
        <w:tc>
          <w:tcPr>
            <w:tcW w:w="0" w:type="pct"/>
            <w:noWrap/>
            <w:hideMark/>
          </w:tcPr>
          <w:p w14:paraId="77BD3BF6"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85</w:t>
            </w:r>
          </w:p>
        </w:tc>
        <w:tc>
          <w:tcPr>
            <w:tcW w:w="0" w:type="pct"/>
            <w:noWrap/>
            <w:hideMark/>
          </w:tcPr>
          <w:p w14:paraId="31B2465A"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18</w:t>
            </w:r>
          </w:p>
        </w:tc>
        <w:tc>
          <w:tcPr>
            <w:tcW w:w="0" w:type="pct"/>
          </w:tcPr>
          <w:p w14:paraId="1F41B973"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rPr>
                <w:rFonts w:cs="Arial"/>
                <w:i/>
                <w:color w:val="000000"/>
              </w:rPr>
            </w:pPr>
            <w:r w:rsidRPr="0067355F">
              <w:rPr>
                <w:rFonts w:cs="Arial"/>
                <w:i/>
                <w:color w:val="000000"/>
              </w:rPr>
              <w:t>21</w:t>
            </w:r>
          </w:p>
        </w:tc>
        <w:tc>
          <w:tcPr>
            <w:tcW w:w="0" w:type="pct"/>
            <w:noWrap/>
            <w:hideMark/>
          </w:tcPr>
          <w:p w14:paraId="37742095"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7</w:t>
            </w:r>
          </w:p>
        </w:tc>
        <w:tc>
          <w:tcPr>
            <w:tcW w:w="0" w:type="pct"/>
            <w:noWrap/>
            <w:hideMark/>
          </w:tcPr>
          <w:p w14:paraId="7D12C99E"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5</w:t>
            </w:r>
          </w:p>
        </w:tc>
        <w:tc>
          <w:tcPr>
            <w:tcW w:w="0" w:type="pct"/>
          </w:tcPr>
          <w:p w14:paraId="54CDBC44"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rPr>
                <w:rFonts w:cs="Arial"/>
                <w:i/>
                <w:color w:val="000000"/>
              </w:rPr>
            </w:pPr>
            <w:r w:rsidRPr="0067355F">
              <w:rPr>
                <w:rFonts w:cs="Arial"/>
                <w:i/>
                <w:color w:val="000000"/>
              </w:rPr>
              <w:t>71</w:t>
            </w:r>
          </w:p>
        </w:tc>
      </w:tr>
      <w:tr w:rsidR="00E95B6A" w:rsidRPr="0067355F" w14:paraId="2AA38382" w14:textId="77777777" w:rsidTr="005822F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1C92D5B0" w14:textId="77777777" w:rsidR="00E95B6A" w:rsidRPr="0067355F" w:rsidRDefault="00E95B6A" w:rsidP="00E95B6A">
            <w:r w:rsidRPr="0067355F">
              <w:t xml:space="preserve">12md - 3pm </w:t>
            </w:r>
          </w:p>
        </w:tc>
        <w:tc>
          <w:tcPr>
            <w:tcW w:w="0" w:type="pct"/>
            <w:noWrap/>
            <w:hideMark/>
          </w:tcPr>
          <w:p w14:paraId="481C72EA"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84</w:t>
            </w:r>
          </w:p>
        </w:tc>
        <w:tc>
          <w:tcPr>
            <w:tcW w:w="0" w:type="pct"/>
            <w:noWrap/>
            <w:hideMark/>
          </w:tcPr>
          <w:p w14:paraId="06715AC5"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31</w:t>
            </w:r>
          </w:p>
        </w:tc>
        <w:tc>
          <w:tcPr>
            <w:tcW w:w="0" w:type="pct"/>
          </w:tcPr>
          <w:p w14:paraId="45B3F049"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rPr>
                <w:rFonts w:cs="Arial"/>
                <w:i/>
                <w:color w:val="000000"/>
              </w:rPr>
            </w:pPr>
            <w:r w:rsidRPr="0067355F">
              <w:rPr>
                <w:rFonts w:cs="Arial"/>
                <w:i/>
                <w:color w:val="000000"/>
              </w:rPr>
              <w:t>37</w:t>
            </w:r>
          </w:p>
        </w:tc>
        <w:tc>
          <w:tcPr>
            <w:tcW w:w="0" w:type="pct"/>
            <w:noWrap/>
            <w:hideMark/>
          </w:tcPr>
          <w:p w14:paraId="23160D9E"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11</w:t>
            </w:r>
          </w:p>
        </w:tc>
        <w:tc>
          <w:tcPr>
            <w:tcW w:w="0" w:type="pct"/>
            <w:noWrap/>
            <w:hideMark/>
          </w:tcPr>
          <w:p w14:paraId="20152BDC"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9</w:t>
            </w:r>
          </w:p>
        </w:tc>
        <w:tc>
          <w:tcPr>
            <w:tcW w:w="0" w:type="pct"/>
          </w:tcPr>
          <w:p w14:paraId="67405902"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rPr>
                <w:rFonts w:cs="Arial"/>
                <w:i/>
                <w:color w:val="000000"/>
              </w:rPr>
            </w:pPr>
            <w:r w:rsidRPr="0067355F">
              <w:rPr>
                <w:rFonts w:cs="Arial"/>
                <w:i/>
                <w:color w:val="000000"/>
              </w:rPr>
              <w:t>82</w:t>
            </w:r>
          </w:p>
        </w:tc>
      </w:tr>
      <w:tr w:rsidR="00E95B6A" w:rsidRPr="0067355F" w14:paraId="49FDF92F" w14:textId="77777777" w:rsidTr="005822F5">
        <w:trPr>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5DF8EDA3" w14:textId="77777777" w:rsidR="00E95B6A" w:rsidRPr="0067355F" w:rsidRDefault="00E95B6A" w:rsidP="00E95B6A">
            <w:r w:rsidRPr="0067355F">
              <w:t xml:space="preserve">3pm - 6pm </w:t>
            </w:r>
          </w:p>
        </w:tc>
        <w:tc>
          <w:tcPr>
            <w:tcW w:w="0" w:type="pct"/>
            <w:noWrap/>
            <w:hideMark/>
          </w:tcPr>
          <w:p w14:paraId="31C17722"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86</w:t>
            </w:r>
          </w:p>
        </w:tc>
        <w:tc>
          <w:tcPr>
            <w:tcW w:w="0" w:type="pct"/>
            <w:noWrap/>
            <w:hideMark/>
          </w:tcPr>
          <w:p w14:paraId="660422EC"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40</w:t>
            </w:r>
          </w:p>
        </w:tc>
        <w:tc>
          <w:tcPr>
            <w:tcW w:w="0" w:type="pct"/>
          </w:tcPr>
          <w:p w14:paraId="47BCB431"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rPr>
                <w:rFonts w:cs="Arial"/>
                <w:i/>
                <w:color w:val="000000"/>
              </w:rPr>
            </w:pPr>
            <w:r w:rsidRPr="0067355F">
              <w:rPr>
                <w:rFonts w:cs="Arial"/>
                <w:i/>
                <w:color w:val="000000"/>
              </w:rPr>
              <w:t>47</w:t>
            </w:r>
          </w:p>
        </w:tc>
        <w:tc>
          <w:tcPr>
            <w:tcW w:w="0" w:type="pct"/>
            <w:noWrap/>
            <w:hideMark/>
          </w:tcPr>
          <w:p w14:paraId="2D598A54"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9</w:t>
            </w:r>
          </w:p>
        </w:tc>
        <w:tc>
          <w:tcPr>
            <w:tcW w:w="0" w:type="pct"/>
            <w:noWrap/>
            <w:hideMark/>
          </w:tcPr>
          <w:p w14:paraId="5F1C79C7"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4</w:t>
            </w:r>
          </w:p>
        </w:tc>
        <w:tc>
          <w:tcPr>
            <w:tcW w:w="0" w:type="pct"/>
          </w:tcPr>
          <w:p w14:paraId="6278A926"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rPr>
                <w:rFonts w:cs="Arial"/>
                <w:i/>
                <w:color w:val="000000"/>
              </w:rPr>
            </w:pPr>
            <w:r w:rsidRPr="0067355F">
              <w:rPr>
                <w:rFonts w:cs="Arial"/>
                <w:i/>
                <w:color w:val="000000"/>
              </w:rPr>
              <w:t>44</w:t>
            </w:r>
          </w:p>
        </w:tc>
      </w:tr>
      <w:tr w:rsidR="00E95B6A" w:rsidRPr="0067355F" w14:paraId="3785A926" w14:textId="77777777" w:rsidTr="005822F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2F4D6CDF" w14:textId="77777777" w:rsidR="00E95B6A" w:rsidRPr="0067355F" w:rsidRDefault="00E95B6A" w:rsidP="00E95B6A">
            <w:r w:rsidRPr="0067355F">
              <w:t xml:space="preserve">6pm - 9pm </w:t>
            </w:r>
          </w:p>
        </w:tc>
        <w:tc>
          <w:tcPr>
            <w:tcW w:w="0" w:type="pct"/>
            <w:noWrap/>
            <w:hideMark/>
          </w:tcPr>
          <w:p w14:paraId="485676F6"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93</w:t>
            </w:r>
          </w:p>
        </w:tc>
        <w:tc>
          <w:tcPr>
            <w:tcW w:w="0" w:type="pct"/>
            <w:noWrap/>
            <w:hideMark/>
          </w:tcPr>
          <w:p w14:paraId="381E8DF0"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45</w:t>
            </w:r>
          </w:p>
        </w:tc>
        <w:tc>
          <w:tcPr>
            <w:tcW w:w="0" w:type="pct"/>
          </w:tcPr>
          <w:p w14:paraId="07381079"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rPr>
                <w:rFonts w:cs="Arial"/>
                <w:i/>
                <w:color w:val="000000"/>
              </w:rPr>
            </w:pPr>
            <w:r w:rsidRPr="0067355F">
              <w:rPr>
                <w:rFonts w:cs="Arial"/>
                <w:i/>
                <w:color w:val="000000"/>
              </w:rPr>
              <w:t>48</w:t>
            </w:r>
          </w:p>
        </w:tc>
        <w:tc>
          <w:tcPr>
            <w:tcW w:w="0" w:type="pct"/>
            <w:noWrap/>
            <w:hideMark/>
          </w:tcPr>
          <w:p w14:paraId="0CDCB519"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12</w:t>
            </w:r>
          </w:p>
        </w:tc>
        <w:tc>
          <w:tcPr>
            <w:tcW w:w="0" w:type="pct"/>
            <w:noWrap/>
            <w:hideMark/>
          </w:tcPr>
          <w:p w14:paraId="0A1C29F8"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pPr>
            <w:r w:rsidRPr="0067355F">
              <w:t>14</w:t>
            </w:r>
          </w:p>
        </w:tc>
        <w:tc>
          <w:tcPr>
            <w:tcW w:w="0" w:type="pct"/>
          </w:tcPr>
          <w:p w14:paraId="7582D72C" w14:textId="77777777" w:rsidR="00E95B6A" w:rsidRPr="0067355F" w:rsidRDefault="00E95B6A" w:rsidP="00E95B6A">
            <w:pPr>
              <w:jc w:val="center"/>
              <w:cnfStyle w:val="000000100000" w:firstRow="0" w:lastRow="0" w:firstColumn="0" w:lastColumn="0" w:oddVBand="0" w:evenVBand="0" w:oddHBand="1" w:evenHBand="0" w:firstRowFirstColumn="0" w:firstRowLastColumn="0" w:lastRowFirstColumn="0" w:lastRowLastColumn="0"/>
              <w:rPr>
                <w:rFonts w:cs="Arial"/>
                <w:i/>
                <w:color w:val="000000"/>
              </w:rPr>
            </w:pPr>
            <w:r w:rsidRPr="0067355F">
              <w:rPr>
                <w:rFonts w:cs="Arial"/>
                <w:i/>
                <w:color w:val="000000"/>
              </w:rPr>
              <w:t>117</w:t>
            </w:r>
          </w:p>
        </w:tc>
      </w:tr>
      <w:tr w:rsidR="00E95B6A" w:rsidRPr="0067355F" w14:paraId="4E7059B3" w14:textId="77777777" w:rsidTr="005822F5">
        <w:trPr>
          <w:trHeight w:val="255"/>
        </w:trPr>
        <w:tc>
          <w:tcPr>
            <w:cnfStyle w:val="001000000000" w:firstRow="0" w:lastRow="0" w:firstColumn="1" w:lastColumn="0" w:oddVBand="0" w:evenVBand="0" w:oddHBand="0" w:evenHBand="0" w:firstRowFirstColumn="0" w:firstRowLastColumn="0" w:lastRowFirstColumn="0" w:lastRowLastColumn="0"/>
            <w:tcW w:w="0" w:type="pct"/>
            <w:noWrap/>
            <w:hideMark/>
          </w:tcPr>
          <w:p w14:paraId="1DB6DB84" w14:textId="77777777" w:rsidR="00E95B6A" w:rsidRPr="0067355F" w:rsidRDefault="00E95B6A" w:rsidP="00E95B6A">
            <w:r w:rsidRPr="0067355F">
              <w:t xml:space="preserve">9pm - 12mn  </w:t>
            </w:r>
          </w:p>
        </w:tc>
        <w:tc>
          <w:tcPr>
            <w:tcW w:w="0" w:type="pct"/>
            <w:noWrap/>
            <w:hideMark/>
          </w:tcPr>
          <w:p w14:paraId="0B102016"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71</w:t>
            </w:r>
          </w:p>
        </w:tc>
        <w:tc>
          <w:tcPr>
            <w:tcW w:w="0" w:type="pct"/>
            <w:noWrap/>
            <w:hideMark/>
          </w:tcPr>
          <w:p w14:paraId="04ABAA43"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33</w:t>
            </w:r>
          </w:p>
        </w:tc>
        <w:tc>
          <w:tcPr>
            <w:tcW w:w="0" w:type="pct"/>
          </w:tcPr>
          <w:p w14:paraId="48AF7DA4"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rPr>
                <w:rFonts w:cs="Arial"/>
                <w:i/>
                <w:color w:val="000000"/>
              </w:rPr>
            </w:pPr>
            <w:r w:rsidRPr="0067355F">
              <w:rPr>
                <w:rFonts w:cs="Arial"/>
                <w:i/>
                <w:color w:val="000000"/>
              </w:rPr>
              <w:t>46</w:t>
            </w:r>
          </w:p>
        </w:tc>
        <w:tc>
          <w:tcPr>
            <w:tcW w:w="0" w:type="pct"/>
            <w:noWrap/>
            <w:hideMark/>
          </w:tcPr>
          <w:p w14:paraId="0F73EA5A"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79</w:t>
            </w:r>
          </w:p>
        </w:tc>
        <w:tc>
          <w:tcPr>
            <w:tcW w:w="0" w:type="pct"/>
            <w:noWrap/>
            <w:hideMark/>
          </w:tcPr>
          <w:p w14:paraId="6CF23624"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pPr>
            <w:r w:rsidRPr="0067355F">
              <w:t>61</w:t>
            </w:r>
          </w:p>
        </w:tc>
        <w:tc>
          <w:tcPr>
            <w:tcW w:w="0" w:type="pct"/>
          </w:tcPr>
          <w:p w14:paraId="2313ECCE" w14:textId="77777777" w:rsidR="00E95B6A" w:rsidRPr="0067355F" w:rsidRDefault="00E95B6A" w:rsidP="00E95B6A">
            <w:pPr>
              <w:jc w:val="center"/>
              <w:cnfStyle w:val="000000000000" w:firstRow="0" w:lastRow="0" w:firstColumn="0" w:lastColumn="0" w:oddVBand="0" w:evenVBand="0" w:oddHBand="0" w:evenHBand="0" w:firstRowFirstColumn="0" w:firstRowLastColumn="0" w:lastRowFirstColumn="0" w:lastRowLastColumn="0"/>
              <w:rPr>
                <w:rFonts w:cs="Arial"/>
                <w:i/>
                <w:color w:val="000000"/>
              </w:rPr>
            </w:pPr>
            <w:r w:rsidRPr="0067355F">
              <w:rPr>
                <w:rFonts w:cs="Arial"/>
                <w:i/>
                <w:color w:val="000000"/>
              </w:rPr>
              <w:t>77</w:t>
            </w:r>
          </w:p>
        </w:tc>
      </w:tr>
      <w:tr w:rsidR="00E95B6A" w:rsidRPr="0067355F" w14:paraId="65BAD5E0" w14:textId="77777777" w:rsidTr="005822F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noWrap/>
          </w:tcPr>
          <w:p w14:paraId="472E1114" w14:textId="77777777" w:rsidR="00E95B6A" w:rsidRPr="00A54242" w:rsidRDefault="00E95B6A" w:rsidP="00E95B6A">
            <w:pPr>
              <w:rPr>
                <w:b w:val="0"/>
              </w:rPr>
            </w:pPr>
            <w:r w:rsidRPr="009B5AB3">
              <w:t>Average</w:t>
            </w:r>
          </w:p>
        </w:tc>
        <w:tc>
          <w:tcPr>
            <w:tcW w:w="0" w:type="pct"/>
            <w:noWrap/>
          </w:tcPr>
          <w:p w14:paraId="4D51F911" w14:textId="77777777" w:rsidR="00E95B6A" w:rsidRPr="009B5AB3" w:rsidRDefault="00E95B6A" w:rsidP="00E95B6A">
            <w:pPr>
              <w:jc w:val="center"/>
              <w:cnfStyle w:val="000000100000" w:firstRow="0" w:lastRow="0" w:firstColumn="0" w:lastColumn="0" w:oddVBand="0" w:evenVBand="0" w:oddHBand="1" w:evenHBand="0" w:firstRowFirstColumn="0" w:firstRowLastColumn="0" w:lastRowFirstColumn="0" w:lastRowLastColumn="0"/>
            </w:pPr>
          </w:p>
        </w:tc>
        <w:tc>
          <w:tcPr>
            <w:tcW w:w="0" w:type="pct"/>
            <w:noWrap/>
          </w:tcPr>
          <w:p w14:paraId="5CCCE1FB" w14:textId="77777777" w:rsidR="00E95B6A" w:rsidRPr="00DA4C56" w:rsidRDefault="00E95B6A" w:rsidP="00E95B6A">
            <w:pPr>
              <w:jc w:val="center"/>
              <w:cnfStyle w:val="000000100000" w:firstRow="0" w:lastRow="0" w:firstColumn="0" w:lastColumn="0" w:oddVBand="0" w:evenVBand="0" w:oddHBand="1" w:evenHBand="0" w:firstRowFirstColumn="0" w:firstRowLastColumn="0" w:lastRowFirstColumn="0" w:lastRowLastColumn="0"/>
            </w:pPr>
          </w:p>
        </w:tc>
        <w:tc>
          <w:tcPr>
            <w:tcW w:w="0" w:type="pct"/>
          </w:tcPr>
          <w:p w14:paraId="3B064E19" w14:textId="77777777" w:rsidR="00E95B6A" w:rsidRPr="009B5AB3" w:rsidRDefault="00E95B6A" w:rsidP="00E95B6A">
            <w:pPr>
              <w:jc w:val="center"/>
              <w:cnfStyle w:val="000000100000" w:firstRow="0" w:lastRow="0" w:firstColumn="0" w:lastColumn="0" w:oddVBand="0" w:evenVBand="0" w:oddHBand="1" w:evenHBand="0" w:firstRowFirstColumn="0" w:firstRowLastColumn="0" w:lastRowFirstColumn="0" w:lastRowLastColumn="0"/>
              <w:rPr>
                <w:rFonts w:cs="Arial"/>
                <w:i/>
                <w:color w:val="000000"/>
              </w:rPr>
            </w:pPr>
            <w:r w:rsidRPr="009B5AB3">
              <w:rPr>
                <w:rFonts w:cs="Arial"/>
                <w:i/>
                <w:color w:val="000000"/>
              </w:rPr>
              <w:t>37</w:t>
            </w:r>
          </w:p>
        </w:tc>
        <w:tc>
          <w:tcPr>
            <w:tcW w:w="0" w:type="pct"/>
            <w:noWrap/>
          </w:tcPr>
          <w:p w14:paraId="7BEEEED8" w14:textId="77777777" w:rsidR="00E95B6A" w:rsidRPr="009B5AB3" w:rsidRDefault="00E95B6A" w:rsidP="00E95B6A">
            <w:pPr>
              <w:jc w:val="center"/>
              <w:cnfStyle w:val="000000100000" w:firstRow="0" w:lastRow="0" w:firstColumn="0" w:lastColumn="0" w:oddVBand="0" w:evenVBand="0" w:oddHBand="1" w:evenHBand="0" w:firstRowFirstColumn="0" w:firstRowLastColumn="0" w:lastRowFirstColumn="0" w:lastRowLastColumn="0"/>
            </w:pPr>
          </w:p>
        </w:tc>
        <w:tc>
          <w:tcPr>
            <w:tcW w:w="0" w:type="pct"/>
            <w:noWrap/>
          </w:tcPr>
          <w:p w14:paraId="184DC58A" w14:textId="77777777" w:rsidR="00E95B6A" w:rsidRPr="009B5AB3" w:rsidRDefault="00E95B6A" w:rsidP="00E95B6A">
            <w:pPr>
              <w:jc w:val="center"/>
              <w:cnfStyle w:val="000000100000" w:firstRow="0" w:lastRow="0" w:firstColumn="0" w:lastColumn="0" w:oddVBand="0" w:evenVBand="0" w:oddHBand="1" w:evenHBand="0" w:firstRowFirstColumn="0" w:firstRowLastColumn="0" w:lastRowFirstColumn="0" w:lastRowLastColumn="0"/>
            </w:pPr>
          </w:p>
        </w:tc>
        <w:tc>
          <w:tcPr>
            <w:tcW w:w="0" w:type="pct"/>
          </w:tcPr>
          <w:p w14:paraId="7A9FF65A" w14:textId="77777777" w:rsidR="00E95B6A" w:rsidRPr="009B5AB3" w:rsidRDefault="00E95B6A" w:rsidP="00E95B6A">
            <w:pPr>
              <w:jc w:val="center"/>
              <w:cnfStyle w:val="000000100000" w:firstRow="0" w:lastRow="0" w:firstColumn="0" w:lastColumn="0" w:oddVBand="0" w:evenVBand="0" w:oddHBand="1" w:evenHBand="0" w:firstRowFirstColumn="0" w:firstRowLastColumn="0" w:lastRowFirstColumn="0" w:lastRowLastColumn="0"/>
              <w:rPr>
                <w:rFonts w:cs="Arial"/>
                <w:i/>
                <w:color w:val="000000"/>
              </w:rPr>
            </w:pPr>
            <w:r w:rsidRPr="009B5AB3">
              <w:rPr>
                <w:rFonts w:cs="Arial"/>
                <w:i/>
                <w:color w:val="000000"/>
              </w:rPr>
              <w:t>74</w:t>
            </w:r>
          </w:p>
        </w:tc>
      </w:tr>
    </w:tbl>
    <w:p w14:paraId="4BABE3E4" w14:textId="125A96BE" w:rsidR="00E95B6A" w:rsidRPr="0067355F" w:rsidRDefault="00E95B6A" w:rsidP="00E95B6A">
      <w:r w:rsidRPr="0067355F">
        <w:t>On average the living room is only conditioned for 37</w:t>
      </w:r>
      <w:r w:rsidR="009B5AB3">
        <w:t xml:space="preserve"> per cent</w:t>
      </w:r>
      <w:r w:rsidRPr="0067355F">
        <w:t xml:space="preserve"> of occupied time</w:t>
      </w:r>
      <w:r w:rsidR="009B5AB3">
        <w:t>,</w:t>
      </w:r>
      <w:r w:rsidRPr="0067355F">
        <w:t xml:space="preserve"> while Bedroom 1 is air conditioned for 74</w:t>
      </w:r>
      <w:r w:rsidR="009B5AB3">
        <w:t xml:space="preserve"> per cent</w:t>
      </w:r>
      <w:r w:rsidRPr="0067355F">
        <w:t xml:space="preserve"> of the time it is occupied. In the living room households preferred to keep cool by using ceiling fans and opening windows far more often than they did in bedrooms. This is consistent with the theory of human comfort</w:t>
      </w:r>
      <w:r w:rsidR="009B5AB3">
        <w:t xml:space="preserve"> as i</w:t>
      </w:r>
      <w:r w:rsidRPr="0067355F">
        <w:t>t is more difficult to maintain comfort while sleeping because half of the body is insulated by bedding.</w:t>
      </w:r>
    </w:p>
    <w:p w14:paraId="617A6E58" w14:textId="74760611" w:rsidR="009B5AB3" w:rsidRDefault="00E95B6A" w:rsidP="00E95B6A">
      <w:r w:rsidRPr="0067355F">
        <w:t>The market research also asked households which temperature was used for their air conditioning thermostat. As would be expected – human perception of comfort varies widely between individuals</w:t>
      </w:r>
      <w:r w:rsidR="009B5AB3">
        <w:t>. Responses varied</w:t>
      </w:r>
      <w:r w:rsidRPr="0067355F">
        <w:t xml:space="preserve"> from below 20</w:t>
      </w:r>
      <w:r w:rsidR="009B5AB3">
        <w:rPr>
          <w:vertAlign w:val="superscript"/>
        </w:rPr>
        <w:t>o</w:t>
      </w:r>
      <w:r w:rsidR="009B5AB3">
        <w:t>C</w:t>
      </w:r>
      <w:r w:rsidRPr="0067355F">
        <w:t xml:space="preserve"> to as high as 28</w:t>
      </w:r>
      <w:r w:rsidR="009B5AB3">
        <w:rPr>
          <w:vertAlign w:val="superscript"/>
        </w:rPr>
        <w:t>o</w:t>
      </w:r>
      <w:r w:rsidR="009B5AB3">
        <w:t>C, with an</w:t>
      </w:r>
      <w:r w:rsidRPr="0067355F">
        <w:t xml:space="preserve"> average </w:t>
      </w:r>
      <w:r w:rsidR="009B5AB3">
        <w:t>of</w:t>
      </w:r>
      <w:r w:rsidRPr="0067355F">
        <w:t xml:space="preserve"> 23</w:t>
      </w:r>
      <w:r w:rsidR="009B5AB3">
        <w:rPr>
          <w:vertAlign w:val="superscript"/>
        </w:rPr>
        <w:t>o</w:t>
      </w:r>
      <w:r w:rsidR="009B5AB3">
        <w:t>C</w:t>
      </w:r>
      <w:r w:rsidRPr="0067355F">
        <w:t>. This is substantially lower than the 26.5</w:t>
      </w:r>
      <w:r w:rsidR="009B5AB3">
        <w:rPr>
          <w:vertAlign w:val="superscript"/>
        </w:rPr>
        <w:t>o</w:t>
      </w:r>
      <w:r w:rsidR="009B5AB3">
        <w:t>C</w:t>
      </w:r>
      <w:r w:rsidRPr="0067355F">
        <w:t xml:space="preserve"> used by the NatHERS scheme. The NatHERS thermostats were developed by calculating free running thermal neutrality for the hottest 3 months for each climate. It is understood, however, that thermal neutrality in air conditioned buildings is lower than in free running buildings. </w:t>
      </w:r>
    </w:p>
    <w:p w14:paraId="1C5282CA" w14:textId="6A1F68D9" w:rsidR="00E95B6A" w:rsidRPr="0067355F" w:rsidRDefault="009B5AB3" w:rsidP="00E95B6A">
      <w:r>
        <w:t>T</w:t>
      </w:r>
      <w:r w:rsidR="00E95B6A" w:rsidRPr="0067355F">
        <w:t>he households surveyed rely much more on air conditioning to provide comfort in bedrooms overnight than they do in living rooms during the day. This suggest</w:t>
      </w:r>
      <w:r>
        <w:t>s</w:t>
      </w:r>
      <w:r w:rsidR="00E95B6A" w:rsidRPr="0067355F">
        <w:t xml:space="preserve"> that it </w:t>
      </w:r>
      <w:r>
        <w:t>could</w:t>
      </w:r>
      <w:r w:rsidR="00E95B6A" w:rsidRPr="0067355F">
        <w:t xml:space="preserve"> be appropriate to lower </w:t>
      </w:r>
      <w:r>
        <w:t xml:space="preserve">the </w:t>
      </w:r>
      <w:r w:rsidR="00E95B6A" w:rsidRPr="0067355F">
        <w:t>thermostat</w:t>
      </w:r>
      <w:r>
        <w:t xml:space="preserve"> </w:t>
      </w:r>
      <w:r w:rsidR="00E95B6A" w:rsidRPr="0067355F">
        <w:t>s</w:t>
      </w:r>
      <w:r>
        <w:t>etting</w:t>
      </w:r>
      <w:r w:rsidR="00E95B6A" w:rsidRPr="0067355F">
        <w:t xml:space="preserve"> in the NatHERS behaviour assumptions</w:t>
      </w:r>
      <w:r>
        <w:t xml:space="preserve"> for these areas</w:t>
      </w:r>
      <w:r w:rsidR="00E95B6A" w:rsidRPr="0067355F">
        <w:t>, particularly at night. Lower</w:t>
      </w:r>
      <w:r w:rsidR="00983AD6">
        <w:t>ing the</w:t>
      </w:r>
      <w:r w:rsidR="00E95B6A" w:rsidRPr="0067355F">
        <w:t xml:space="preserve"> thermostat</w:t>
      </w:r>
      <w:r w:rsidR="00983AD6">
        <w:t xml:space="preserve"> </w:t>
      </w:r>
      <w:r w:rsidR="00E95B6A" w:rsidRPr="0067355F">
        <w:t>s</w:t>
      </w:r>
      <w:r w:rsidR="00983AD6">
        <w:t>etting</w:t>
      </w:r>
      <w:r w:rsidR="00E95B6A" w:rsidRPr="0067355F">
        <w:t xml:space="preserve"> </w:t>
      </w:r>
      <w:r w:rsidR="00983AD6">
        <w:t>for</w:t>
      </w:r>
      <w:r w:rsidR="00E95B6A" w:rsidRPr="0067355F">
        <w:t xml:space="preserve"> bedrooms alone would significantly increase the proportion of total NatHERS loads in bedrooms and hence the </w:t>
      </w:r>
      <w:r w:rsidR="00983AD6">
        <w:t xml:space="preserve">potential </w:t>
      </w:r>
      <w:r w:rsidR="00E95B6A" w:rsidRPr="0067355F">
        <w:t xml:space="preserve">impact of their performance on the </w:t>
      </w:r>
      <w:r w:rsidR="00983AD6">
        <w:t xml:space="preserve">star </w:t>
      </w:r>
      <w:r w:rsidR="00E95B6A" w:rsidRPr="0067355F">
        <w:t xml:space="preserve">rating. This </w:t>
      </w:r>
      <w:r w:rsidR="00983AD6">
        <w:t xml:space="preserve">change </w:t>
      </w:r>
      <w:r w:rsidR="00E95B6A" w:rsidRPr="0067355F">
        <w:t>would address a key concern of the HER IRG.</w:t>
      </w:r>
    </w:p>
    <w:p w14:paraId="24703482" w14:textId="04934FBE" w:rsidR="00E95B6A" w:rsidRPr="0067355F" w:rsidRDefault="00E95B6A" w:rsidP="00E95B6A">
      <w:r w:rsidRPr="0067355F">
        <w:t>The market research also found that the hours of use for cooling were much lower than the potential 17 hours per day of the NatHERS user assumptions (5.8 hours per day in living room and 7.7 hours per day in bedroom 1 during the wet season). However, just because cooling is available for use does</w:t>
      </w:r>
      <w:r w:rsidR="0029210F">
        <w:t xml:space="preserve"> </w:t>
      </w:r>
      <w:r w:rsidRPr="0067355F">
        <w:t>n</w:t>
      </w:r>
      <w:r w:rsidR="0029210F">
        <w:t>o</w:t>
      </w:r>
      <w:r w:rsidRPr="0067355F">
        <w:t xml:space="preserve">t </w:t>
      </w:r>
      <w:r w:rsidR="0029210F">
        <w:t xml:space="preserve">necessarily </w:t>
      </w:r>
      <w:r w:rsidRPr="0067355F">
        <w:t xml:space="preserve">mean it is used. This </w:t>
      </w:r>
      <w:r w:rsidR="0029210F">
        <w:t xml:space="preserve">study </w:t>
      </w:r>
      <w:r w:rsidRPr="0067355F">
        <w:t>evaluate</w:t>
      </w:r>
      <w:r w:rsidR="0029210F">
        <w:t>d</w:t>
      </w:r>
      <w:r w:rsidRPr="0067355F">
        <w:t xml:space="preserve"> how many hours per day cooling </w:t>
      </w:r>
      <w:r w:rsidR="0029210F">
        <w:t>wa</w:t>
      </w:r>
      <w:r w:rsidRPr="0067355F">
        <w:t xml:space="preserve">s used in the </w:t>
      </w:r>
      <w:r w:rsidR="0029210F">
        <w:t>w</w:t>
      </w:r>
      <w:r w:rsidRPr="0067355F">
        <w:t xml:space="preserve">et season and </w:t>
      </w:r>
      <w:r w:rsidR="0029210F">
        <w:t xml:space="preserve">then </w:t>
      </w:r>
      <w:r w:rsidRPr="0067355F">
        <w:t>compare</w:t>
      </w:r>
      <w:r w:rsidR="0029210F">
        <w:t>d</w:t>
      </w:r>
      <w:r w:rsidRPr="0067355F">
        <w:t xml:space="preserve"> </w:t>
      </w:r>
      <w:r w:rsidR="0029210F">
        <w:t xml:space="preserve">this </w:t>
      </w:r>
      <w:r w:rsidRPr="0067355F">
        <w:t xml:space="preserve">to the reported hours of use observed in the market research before considering any change to the hours of use in the NatHERS behaviour </w:t>
      </w:r>
      <w:r w:rsidR="0029210F">
        <w:t xml:space="preserve">assumptions. </w:t>
      </w:r>
      <w:r w:rsidRPr="0067355F">
        <w:t xml:space="preserve"> </w:t>
      </w:r>
    </w:p>
    <w:p w14:paraId="59CDD324" w14:textId="0E697A16" w:rsidR="006C257A" w:rsidRDefault="00E95B6A" w:rsidP="00E95B6A">
      <w:r w:rsidRPr="0067355F">
        <w:t xml:space="preserve">Limiting the hours of use may have other less desirable outcomes. </w:t>
      </w:r>
      <w:r w:rsidR="0029210F">
        <w:t>For instance, i</w:t>
      </w:r>
      <w:r w:rsidRPr="0067355F">
        <w:t>f air conditioning is not used during some hours then the performance of the house is not valued at this time. The market research showed little use of air conditioning in living areas before mid-day. If these hours were excluded from the NatHERS behaviour assumptions it is conceivable that a house with large areas of east</w:t>
      </w:r>
      <w:r w:rsidR="006C257A">
        <w:t>ern</w:t>
      </w:r>
      <w:r w:rsidRPr="0067355F">
        <w:t xml:space="preserve"> facing </w:t>
      </w:r>
      <w:r w:rsidR="006C257A">
        <w:t xml:space="preserve">windows </w:t>
      </w:r>
      <w:r w:rsidRPr="0067355F">
        <w:t xml:space="preserve">could meet  </w:t>
      </w:r>
      <w:r w:rsidR="006C257A">
        <w:t>the scheme’s</w:t>
      </w:r>
      <w:r w:rsidRPr="0067355F">
        <w:t xml:space="preserve"> target despite significant over</w:t>
      </w:r>
      <w:r w:rsidR="006C257A">
        <w:t>-</w:t>
      </w:r>
      <w:r w:rsidRPr="0067355F">
        <w:t xml:space="preserve">heating during the early hours of the day. </w:t>
      </w:r>
      <w:r w:rsidR="006C257A">
        <w:t>I</w:t>
      </w:r>
      <w:r w:rsidRPr="0067355F">
        <w:t xml:space="preserve">n houses which </w:t>
      </w:r>
      <w:r w:rsidRPr="0067355F">
        <w:lastRenderedPageBreak/>
        <w:t>reported using air conditioning before mid-day, it may be that this was due to solar gains through east</w:t>
      </w:r>
      <w:r w:rsidR="006C257A">
        <w:t xml:space="preserve">ern facing </w:t>
      </w:r>
      <w:r w:rsidRPr="0067355F">
        <w:t>windows. There</w:t>
      </w:r>
      <w:r w:rsidR="006C257A">
        <w:t>fore there</w:t>
      </w:r>
      <w:r w:rsidRPr="0067355F">
        <w:t xml:space="preserve"> is less reason for changing </w:t>
      </w:r>
      <w:r w:rsidR="006C257A">
        <w:t xml:space="preserve">the </w:t>
      </w:r>
      <w:r w:rsidRPr="0067355F">
        <w:t xml:space="preserve">hours of use than </w:t>
      </w:r>
      <w:r w:rsidR="006C257A">
        <w:t xml:space="preserve">in the NatHERS </w:t>
      </w:r>
      <w:r w:rsidRPr="0067355F">
        <w:t>thermostat</w:t>
      </w:r>
      <w:r w:rsidR="006C257A">
        <w:t xml:space="preserve"> </w:t>
      </w:r>
      <w:r w:rsidRPr="0067355F">
        <w:t>s</w:t>
      </w:r>
      <w:r w:rsidR="006C257A">
        <w:t>ettings</w:t>
      </w:r>
      <w:r w:rsidRPr="0067355F">
        <w:t xml:space="preserve">. </w:t>
      </w:r>
    </w:p>
    <w:p w14:paraId="7F9B30BF" w14:textId="38F9AEFD" w:rsidR="00E95B6A" w:rsidRPr="0067355F" w:rsidRDefault="0082544F" w:rsidP="00E95B6A">
      <w:r>
        <w:t>T</w:t>
      </w:r>
      <w:r w:rsidR="00E95B6A" w:rsidRPr="0067355F">
        <w:t xml:space="preserve">his </w:t>
      </w:r>
      <w:r w:rsidR="006C257A">
        <w:t xml:space="preserve">study </w:t>
      </w:r>
      <w:r>
        <w:t xml:space="preserve">investigated </w:t>
      </w:r>
      <w:r w:rsidR="00E95B6A" w:rsidRPr="0067355F">
        <w:t xml:space="preserve">lowering </w:t>
      </w:r>
      <w:r w:rsidR="006C257A">
        <w:t xml:space="preserve">the </w:t>
      </w:r>
      <w:r w:rsidR="00E95B6A" w:rsidRPr="0067355F">
        <w:t>bedroom</w:t>
      </w:r>
      <w:r w:rsidR="006C257A">
        <w:t>’s</w:t>
      </w:r>
      <w:r w:rsidR="00E95B6A" w:rsidRPr="0067355F">
        <w:t xml:space="preserve"> thermostat settings. It observe</w:t>
      </w:r>
      <w:r w:rsidR="006C257A">
        <w:t>d</w:t>
      </w:r>
      <w:r w:rsidR="00E95B6A" w:rsidRPr="0067355F">
        <w:t xml:space="preserve"> whether the hours of use of cooling correspond</w:t>
      </w:r>
      <w:r w:rsidR="006C257A">
        <w:t>ed</w:t>
      </w:r>
      <w:r w:rsidR="00E95B6A" w:rsidRPr="0067355F">
        <w:t xml:space="preserve"> with the findings of the market research</w:t>
      </w:r>
      <w:r w:rsidR="00CA35CD">
        <w:t xml:space="preserve">, and then </w:t>
      </w:r>
      <w:r w:rsidR="00E95B6A" w:rsidRPr="0067355F">
        <w:t>evaluat</w:t>
      </w:r>
      <w:r w:rsidR="006C257A">
        <w:t>ed</w:t>
      </w:r>
      <w:r w:rsidR="00E95B6A" w:rsidRPr="0067355F">
        <w:t xml:space="preserve"> </w:t>
      </w:r>
      <w:r w:rsidR="006C257A">
        <w:t xml:space="preserve">whether </w:t>
      </w:r>
      <w:r w:rsidR="00E95B6A" w:rsidRPr="0067355F">
        <w:t xml:space="preserve">a change </w:t>
      </w:r>
      <w:r w:rsidR="00CA35CD">
        <w:t xml:space="preserve">may need to be made </w:t>
      </w:r>
      <w:r w:rsidR="00E95B6A" w:rsidRPr="0067355F">
        <w:t xml:space="preserve">to the hours of </w:t>
      </w:r>
      <w:r w:rsidR="00CA35CD">
        <w:t xml:space="preserve">cooling </w:t>
      </w:r>
      <w:r w:rsidR="00E95B6A" w:rsidRPr="0067355F">
        <w:t>use</w:t>
      </w:r>
      <w:r w:rsidR="00CA35CD">
        <w:t xml:space="preserve"> in the NatHERS scheme</w:t>
      </w:r>
      <w:r w:rsidR="00E95B6A" w:rsidRPr="0067355F">
        <w:t>.</w:t>
      </w:r>
    </w:p>
    <w:p w14:paraId="7FAA0133" w14:textId="2D2C8D15" w:rsidR="00C7035C" w:rsidRDefault="00CA35CD" w:rsidP="00E95B6A">
      <w:r>
        <w:t>Importantly, it should be n</w:t>
      </w:r>
      <w:r w:rsidR="00E95B6A" w:rsidRPr="00AB03F8">
        <w:t>ote</w:t>
      </w:r>
      <w:r>
        <w:t>d</w:t>
      </w:r>
      <w:r w:rsidR="00E95B6A" w:rsidRPr="00AB03F8">
        <w:t xml:space="preserve"> that care must be taken </w:t>
      </w:r>
      <w:r>
        <w:t xml:space="preserve">in </w:t>
      </w:r>
      <w:r w:rsidR="00E95B6A" w:rsidRPr="00AB03F8">
        <w:t>applying the findings of this market research. It only survey</w:t>
      </w:r>
      <w:r>
        <w:t>ed</w:t>
      </w:r>
      <w:r w:rsidR="00E95B6A" w:rsidRPr="00AB03F8">
        <w:t xml:space="preserve"> people in Darwin and Alice Springs</w:t>
      </w:r>
      <w:r>
        <w:t>,</w:t>
      </w:r>
      <w:r w:rsidR="00E95B6A" w:rsidRPr="00AB03F8">
        <w:t xml:space="preserve"> and therefore may not be applicable to other </w:t>
      </w:r>
      <w:r>
        <w:t xml:space="preserve">tropical </w:t>
      </w:r>
      <w:r w:rsidR="00E95B6A" w:rsidRPr="00AB03F8">
        <w:t xml:space="preserve">climates. Further, it is not known whether this sample </w:t>
      </w:r>
      <w:r>
        <w:t>was a</w:t>
      </w:r>
      <w:r w:rsidR="00E95B6A" w:rsidRPr="00AB03F8">
        <w:t xml:space="preserve"> statistically representative sample of households in the climates where </w:t>
      </w:r>
      <w:r>
        <w:t xml:space="preserve">it </w:t>
      </w:r>
      <w:r w:rsidR="00E95B6A" w:rsidRPr="00AB03F8">
        <w:t xml:space="preserve">was undertaken. However, its findings point to a potential solution of the HER IRG’s concerns regarding the </w:t>
      </w:r>
      <w:r>
        <w:t xml:space="preserve">NatHERS assessment </w:t>
      </w:r>
      <w:r w:rsidR="00E95B6A" w:rsidRPr="00AB03F8">
        <w:t>outcomes</w:t>
      </w:r>
      <w:r>
        <w:t>. L</w:t>
      </w:r>
      <w:r w:rsidR="00E95B6A" w:rsidRPr="00AB03F8">
        <w:t>ower thermostat</w:t>
      </w:r>
      <w:r>
        <w:t xml:space="preserve"> </w:t>
      </w:r>
      <w:r w:rsidR="00E95B6A" w:rsidRPr="00AB03F8">
        <w:t>s</w:t>
      </w:r>
      <w:r>
        <w:t>ettings</w:t>
      </w:r>
      <w:r w:rsidR="00E95B6A" w:rsidRPr="00AB03F8">
        <w:t xml:space="preserve"> in bedrooms would increase the proportion of </w:t>
      </w:r>
      <w:r>
        <w:t xml:space="preserve">energy </w:t>
      </w:r>
      <w:r w:rsidR="00E95B6A" w:rsidRPr="00AB03F8">
        <w:t xml:space="preserve">loads in bedrooms and potentially make it easier for lightweight </w:t>
      </w:r>
      <w:r>
        <w:t xml:space="preserve">housing design </w:t>
      </w:r>
      <w:r w:rsidR="00E95B6A" w:rsidRPr="00AB03F8">
        <w:t xml:space="preserve">- which have traditionally been found to be most appropriate for tropical climates – to achieve compliance. </w:t>
      </w:r>
      <w:r>
        <w:t xml:space="preserve">However, such a change </w:t>
      </w:r>
      <w:r w:rsidR="00E95B6A" w:rsidRPr="00AB03F8">
        <w:t xml:space="preserve">may </w:t>
      </w:r>
      <w:r>
        <w:t>inherently result in further issues.</w:t>
      </w:r>
      <w:r w:rsidR="00E95B6A" w:rsidRPr="00AB03F8">
        <w:t xml:space="preserve"> </w:t>
      </w:r>
      <w:r w:rsidR="00DA4C56">
        <w:t>C</w:t>
      </w:r>
      <w:r w:rsidR="00DA4C56" w:rsidRPr="00DA4C56">
        <w:t xml:space="preserve">oncrete block construction is now prevalent for new housing across much of northern Australia because it is cheaper than other forms of construction and also for ease of meeting </w:t>
      </w:r>
      <w:r w:rsidR="00DA4C56">
        <w:t xml:space="preserve">NCC </w:t>
      </w:r>
      <w:r w:rsidR="00DA4C56" w:rsidRPr="00DA4C56">
        <w:t>building requirements for high wind speeds in cyclonic areas</w:t>
      </w:r>
      <w:r w:rsidR="00DA4C56">
        <w:t xml:space="preserve">. </w:t>
      </w:r>
      <w:r w:rsidR="00E95B6A" w:rsidRPr="00AB03F8">
        <w:t xml:space="preserve">If amending the </w:t>
      </w:r>
      <w:r w:rsidR="00DA4C56">
        <w:t xml:space="preserve">NatHERS  </w:t>
      </w:r>
      <w:r w:rsidR="00E95B6A" w:rsidRPr="00AB03F8">
        <w:t xml:space="preserve"> behaviour assumptions improves the ratings of lightweight buildings it may add significant cost to concrete block houses. This may have significant impacts on the </w:t>
      </w:r>
      <w:r w:rsidR="00DA4C56">
        <w:t>b</w:t>
      </w:r>
      <w:r w:rsidR="00E95B6A" w:rsidRPr="00AB03F8">
        <w:t>enefit</w:t>
      </w:r>
      <w:r w:rsidR="00DA4C56">
        <w:t>-c</w:t>
      </w:r>
      <w:r w:rsidR="00E95B6A" w:rsidRPr="00AB03F8">
        <w:t>ost ratios in these climate</w:t>
      </w:r>
      <w:r w:rsidR="00DA4C56">
        <w:t xml:space="preserve"> zone</w:t>
      </w:r>
      <w:r w:rsidR="00E95B6A" w:rsidRPr="00AB03F8">
        <w:t>s</w:t>
      </w:r>
      <w:r w:rsidR="00DA4C56">
        <w:t xml:space="preserve"> </w:t>
      </w:r>
      <w:r w:rsidR="003131B2">
        <w:t>and a</w:t>
      </w:r>
      <w:r w:rsidR="00DA4C56">
        <w:t xml:space="preserve">ny </w:t>
      </w:r>
      <w:r w:rsidR="003131B2">
        <w:t xml:space="preserve">potential </w:t>
      </w:r>
      <w:r w:rsidR="00DA4C56">
        <w:t xml:space="preserve">changes </w:t>
      </w:r>
      <w:r w:rsidR="003131B2">
        <w:t xml:space="preserve">that could impact on the energy efficiency stringency under the NCC </w:t>
      </w:r>
      <w:r w:rsidR="00DA4C56">
        <w:t xml:space="preserve">would expected to be subject to </w:t>
      </w:r>
      <w:r w:rsidR="003131B2">
        <w:t xml:space="preserve">a </w:t>
      </w:r>
      <w:r w:rsidR="00E95B6A" w:rsidRPr="00AB03F8">
        <w:t>Regulatory Impact Statement</w:t>
      </w:r>
      <w:r w:rsidR="003131B2">
        <w:t>.</w:t>
      </w:r>
    </w:p>
    <w:p w14:paraId="424ADE7E" w14:textId="77777777" w:rsidR="00E95B6A" w:rsidRDefault="00E95B6A" w:rsidP="0013092C">
      <w:pPr>
        <w:spacing w:before="0"/>
      </w:pPr>
    </w:p>
    <w:sectPr w:rsidR="00E95B6A" w:rsidSect="00E95B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7F8FE" w14:textId="77777777" w:rsidR="00072F29" w:rsidRDefault="00072F29" w:rsidP="002F7D9A">
      <w:pPr>
        <w:spacing w:before="0" w:after="0" w:line="240" w:lineRule="auto"/>
      </w:pPr>
      <w:r>
        <w:separator/>
      </w:r>
    </w:p>
  </w:endnote>
  <w:endnote w:type="continuationSeparator" w:id="0">
    <w:p w14:paraId="01C3571C" w14:textId="77777777" w:rsidR="00072F29" w:rsidRDefault="00072F29" w:rsidP="002F7D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6E695" w14:textId="77777777" w:rsidR="00072F29" w:rsidRDefault="00072F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160483"/>
      <w:docPartObj>
        <w:docPartGallery w:val="Page Numbers (Bottom of Page)"/>
        <w:docPartUnique/>
      </w:docPartObj>
    </w:sdtPr>
    <w:sdtEndPr>
      <w:rPr>
        <w:noProof/>
      </w:rPr>
    </w:sdtEndPr>
    <w:sdtContent>
      <w:p w14:paraId="0ACA91F8" w14:textId="49414AFD" w:rsidR="00072F29" w:rsidRDefault="00072F29">
        <w:pPr>
          <w:pStyle w:val="Footer"/>
          <w:jc w:val="right"/>
        </w:pPr>
        <w:r>
          <w:fldChar w:fldCharType="begin"/>
        </w:r>
        <w:r>
          <w:instrText xml:space="preserve"> PAGE   \* MERGEFORMAT </w:instrText>
        </w:r>
        <w:r>
          <w:fldChar w:fldCharType="separate"/>
        </w:r>
        <w:r w:rsidR="00CB24BA">
          <w:rPr>
            <w:noProof/>
          </w:rPr>
          <w:t>22</w:t>
        </w:r>
        <w:r>
          <w:rPr>
            <w:noProof/>
          </w:rPr>
          <w:fldChar w:fldCharType="end"/>
        </w:r>
      </w:p>
    </w:sdtContent>
  </w:sdt>
  <w:p w14:paraId="41B70F24" w14:textId="77777777" w:rsidR="00072F29" w:rsidRDefault="00072F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150AE" w14:textId="77777777" w:rsidR="00072F29" w:rsidRDefault="00072F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92C57" w14:textId="77777777" w:rsidR="00072F29" w:rsidRDefault="00072F29" w:rsidP="002F7D9A">
      <w:pPr>
        <w:spacing w:before="0" w:after="0" w:line="240" w:lineRule="auto"/>
      </w:pPr>
      <w:r>
        <w:separator/>
      </w:r>
    </w:p>
  </w:footnote>
  <w:footnote w:type="continuationSeparator" w:id="0">
    <w:p w14:paraId="700351D8" w14:textId="77777777" w:rsidR="00072F29" w:rsidRDefault="00072F29" w:rsidP="002F7D9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2635D" w14:textId="77777777" w:rsidR="00072F29" w:rsidRDefault="00072F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4ED8F" w14:textId="0BC2289B" w:rsidR="00072F29" w:rsidRPr="00376DC0" w:rsidRDefault="00072F29">
    <w:pPr>
      <w:pStyle w:val="Header"/>
      <w:rPr>
        <w:b/>
      </w:rPr>
    </w:pPr>
    <w:r>
      <w:tab/>
    </w:r>
    <w:r>
      <w:tab/>
    </w:r>
    <w:r w:rsidRPr="00376DC0">
      <w:rPr>
        <w:b/>
      </w:rPr>
      <w:t>4.2 Attachment D</w:t>
    </w:r>
  </w:p>
  <w:p w14:paraId="70861E03" w14:textId="77777777" w:rsidR="00072F29" w:rsidRDefault="00072F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4B7E7" w14:textId="77777777" w:rsidR="00072F29" w:rsidRDefault="00072F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2354F"/>
    <w:multiLevelType w:val="hybridMultilevel"/>
    <w:tmpl w:val="35D44E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612F21"/>
    <w:multiLevelType w:val="hybridMultilevel"/>
    <w:tmpl w:val="67DE1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F1CF4"/>
    <w:multiLevelType w:val="hybridMultilevel"/>
    <w:tmpl w:val="ED72F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C45D8D"/>
    <w:multiLevelType w:val="hybridMultilevel"/>
    <w:tmpl w:val="5F5CBE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68657C"/>
    <w:multiLevelType w:val="hybridMultilevel"/>
    <w:tmpl w:val="47D8999A"/>
    <w:lvl w:ilvl="0" w:tplc="D22EEFF4">
      <w:start w:val="1"/>
      <w:numFmt w:val="lowerRoman"/>
      <w:lvlText w:val="%1)"/>
      <w:lvlJc w:val="left"/>
      <w:pPr>
        <w:ind w:left="720" w:hanging="360"/>
      </w:pPr>
      <w:rPr>
        <w:rFonts w:ascii="Arial" w:hAnsi="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A1A64"/>
    <w:multiLevelType w:val="hybridMultilevel"/>
    <w:tmpl w:val="3A9CC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91C61"/>
    <w:multiLevelType w:val="hybridMultilevel"/>
    <w:tmpl w:val="F17A8040"/>
    <w:lvl w:ilvl="0" w:tplc="2B26B194">
      <w:start w:val="1"/>
      <w:numFmt w:val="bullet"/>
      <w:lvlText w:val="-"/>
      <w:lvlJc w:val="left"/>
      <w:pPr>
        <w:ind w:left="1572" w:hanging="360"/>
      </w:pPr>
      <w:rPr>
        <w:rFonts w:ascii="Calibri" w:eastAsiaTheme="minorEastAsia" w:hAnsi="Calibri" w:cstheme="minorBidi"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7" w15:restartNumberingAfterBreak="0">
    <w:nsid w:val="16637655"/>
    <w:multiLevelType w:val="hybridMultilevel"/>
    <w:tmpl w:val="B32E6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B6347"/>
    <w:multiLevelType w:val="hybridMultilevel"/>
    <w:tmpl w:val="B034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1E2017"/>
    <w:multiLevelType w:val="hybridMultilevel"/>
    <w:tmpl w:val="6FACA8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2B7436"/>
    <w:multiLevelType w:val="hybridMultilevel"/>
    <w:tmpl w:val="0D40CE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931879"/>
    <w:multiLevelType w:val="hybridMultilevel"/>
    <w:tmpl w:val="6FACA8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9B51CB"/>
    <w:multiLevelType w:val="hybridMultilevel"/>
    <w:tmpl w:val="3E20B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345261"/>
    <w:multiLevelType w:val="hybridMultilevel"/>
    <w:tmpl w:val="300A618E"/>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14" w15:restartNumberingAfterBreak="0">
    <w:nsid w:val="26B35E3F"/>
    <w:multiLevelType w:val="hybridMultilevel"/>
    <w:tmpl w:val="CFEAE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FB0DF7"/>
    <w:multiLevelType w:val="hybridMultilevel"/>
    <w:tmpl w:val="E1FAE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FF0E42"/>
    <w:multiLevelType w:val="hybridMultilevel"/>
    <w:tmpl w:val="9F727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2047E6"/>
    <w:multiLevelType w:val="hybridMultilevel"/>
    <w:tmpl w:val="2C868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220D2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16E0664"/>
    <w:multiLevelType w:val="hybridMultilevel"/>
    <w:tmpl w:val="930E2E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D10416"/>
    <w:multiLevelType w:val="hybridMultilevel"/>
    <w:tmpl w:val="E2F0C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110890"/>
    <w:multiLevelType w:val="hybridMultilevel"/>
    <w:tmpl w:val="6E24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87D8B"/>
    <w:multiLevelType w:val="hybridMultilevel"/>
    <w:tmpl w:val="4454C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282047"/>
    <w:multiLevelType w:val="hybridMultilevel"/>
    <w:tmpl w:val="8104FD2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9D60AB9"/>
    <w:multiLevelType w:val="hybridMultilevel"/>
    <w:tmpl w:val="F2FA0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CE7268"/>
    <w:multiLevelType w:val="hybridMultilevel"/>
    <w:tmpl w:val="8104FD2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9AE5EBD"/>
    <w:multiLevelType w:val="hybridMultilevel"/>
    <w:tmpl w:val="82CAE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E46C58"/>
    <w:multiLevelType w:val="hybridMultilevel"/>
    <w:tmpl w:val="4F0C1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597988"/>
    <w:multiLevelType w:val="hybridMultilevel"/>
    <w:tmpl w:val="3662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F04975"/>
    <w:multiLevelType w:val="hybridMultilevel"/>
    <w:tmpl w:val="7D4C3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097784"/>
    <w:multiLevelType w:val="hybridMultilevel"/>
    <w:tmpl w:val="A25875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412CB4"/>
    <w:multiLevelType w:val="hybridMultilevel"/>
    <w:tmpl w:val="C7F46E3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5D0D7479"/>
    <w:multiLevelType w:val="hybridMultilevel"/>
    <w:tmpl w:val="35CE7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1F3ED0"/>
    <w:multiLevelType w:val="hybridMultilevel"/>
    <w:tmpl w:val="C862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B0106"/>
    <w:multiLevelType w:val="hybridMultilevel"/>
    <w:tmpl w:val="0644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643C88"/>
    <w:multiLevelType w:val="hybridMultilevel"/>
    <w:tmpl w:val="D2BE6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9339CB"/>
    <w:multiLevelType w:val="hybridMultilevel"/>
    <w:tmpl w:val="DA569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7C42F2"/>
    <w:multiLevelType w:val="hybridMultilevel"/>
    <w:tmpl w:val="24C87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B82B39"/>
    <w:multiLevelType w:val="hybridMultilevel"/>
    <w:tmpl w:val="A6DE2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34794C"/>
    <w:multiLevelType w:val="multilevel"/>
    <w:tmpl w:val="4D96CC2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3374412"/>
    <w:multiLevelType w:val="hybridMultilevel"/>
    <w:tmpl w:val="5A7837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97391C"/>
    <w:multiLevelType w:val="hybridMultilevel"/>
    <w:tmpl w:val="59603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FB6133"/>
    <w:multiLevelType w:val="hybridMultilevel"/>
    <w:tmpl w:val="29A2AC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7677CFD"/>
    <w:multiLevelType w:val="hybridMultilevel"/>
    <w:tmpl w:val="99468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DC7558"/>
    <w:multiLevelType w:val="hybridMultilevel"/>
    <w:tmpl w:val="1BC83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091717"/>
    <w:multiLevelType w:val="hybridMultilevel"/>
    <w:tmpl w:val="FBAE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1614FC"/>
    <w:multiLevelType w:val="hybridMultilevel"/>
    <w:tmpl w:val="8104FD2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7E362BCD"/>
    <w:multiLevelType w:val="hybridMultilevel"/>
    <w:tmpl w:val="80441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7C002C"/>
    <w:multiLevelType w:val="hybridMultilevel"/>
    <w:tmpl w:val="5F048C1A"/>
    <w:lvl w:ilvl="0" w:tplc="D54EC55E">
      <w:start w:val="1"/>
      <w:numFmt w:val="lowerRoman"/>
      <w:lvlText w:val="%1."/>
      <w:lvlJc w:val="left"/>
      <w:pPr>
        <w:ind w:left="1145" w:hanging="72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9" w15:restartNumberingAfterBreak="0">
    <w:nsid w:val="7FA119AB"/>
    <w:multiLevelType w:val="hybridMultilevel"/>
    <w:tmpl w:val="C7F46E3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7FC509A4"/>
    <w:multiLevelType w:val="hybridMultilevel"/>
    <w:tmpl w:val="EB64F686"/>
    <w:lvl w:ilvl="0" w:tplc="C0C28BF0">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8"/>
  </w:num>
  <w:num w:numId="2">
    <w:abstractNumId w:val="39"/>
  </w:num>
  <w:num w:numId="3">
    <w:abstractNumId w:val="8"/>
  </w:num>
  <w:num w:numId="4">
    <w:abstractNumId w:val="36"/>
  </w:num>
  <w:num w:numId="5">
    <w:abstractNumId w:val="30"/>
  </w:num>
  <w:num w:numId="6">
    <w:abstractNumId w:val="29"/>
  </w:num>
  <w:num w:numId="7">
    <w:abstractNumId w:val="46"/>
  </w:num>
  <w:num w:numId="8">
    <w:abstractNumId w:val="25"/>
  </w:num>
  <w:num w:numId="9">
    <w:abstractNumId w:val="50"/>
  </w:num>
  <w:num w:numId="10">
    <w:abstractNumId w:val="49"/>
  </w:num>
  <w:num w:numId="11">
    <w:abstractNumId w:val="44"/>
  </w:num>
  <w:num w:numId="12">
    <w:abstractNumId w:val="42"/>
  </w:num>
  <w:num w:numId="13">
    <w:abstractNumId w:val="31"/>
  </w:num>
  <w:num w:numId="14">
    <w:abstractNumId w:val="23"/>
  </w:num>
  <w:num w:numId="15">
    <w:abstractNumId w:val="16"/>
  </w:num>
  <w:num w:numId="16">
    <w:abstractNumId w:val="40"/>
  </w:num>
  <w:num w:numId="17">
    <w:abstractNumId w:val="7"/>
  </w:num>
  <w:num w:numId="18">
    <w:abstractNumId w:val="45"/>
  </w:num>
  <w:num w:numId="19">
    <w:abstractNumId w:val="34"/>
  </w:num>
  <w:num w:numId="20">
    <w:abstractNumId w:val="21"/>
  </w:num>
  <w:num w:numId="21">
    <w:abstractNumId w:val="47"/>
  </w:num>
  <w:num w:numId="22">
    <w:abstractNumId w:val="33"/>
  </w:num>
  <w:num w:numId="23">
    <w:abstractNumId w:val="5"/>
  </w:num>
  <w:num w:numId="24">
    <w:abstractNumId w:val="24"/>
  </w:num>
  <w:num w:numId="25">
    <w:abstractNumId w:val="17"/>
  </w:num>
  <w:num w:numId="26">
    <w:abstractNumId w:val="26"/>
  </w:num>
  <w:num w:numId="27">
    <w:abstractNumId w:val="12"/>
  </w:num>
  <w:num w:numId="28">
    <w:abstractNumId w:val="19"/>
  </w:num>
  <w:num w:numId="29">
    <w:abstractNumId w:val="3"/>
  </w:num>
  <w:num w:numId="30">
    <w:abstractNumId w:val="41"/>
  </w:num>
  <w:num w:numId="31">
    <w:abstractNumId w:val="38"/>
  </w:num>
  <w:num w:numId="32">
    <w:abstractNumId w:val="37"/>
  </w:num>
  <w:num w:numId="33">
    <w:abstractNumId w:val="2"/>
  </w:num>
  <w:num w:numId="34">
    <w:abstractNumId w:val="28"/>
  </w:num>
  <w:num w:numId="35">
    <w:abstractNumId w:val="1"/>
  </w:num>
  <w:num w:numId="36">
    <w:abstractNumId w:val="35"/>
  </w:num>
  <w:num w:numId="37">
    <w:abstractNumId w:val="15"/>
  </w:num>
  <w:num w:numId="38">
    <w:abstractNumId w:val="43"/>
  </w:num>
  <w:num w:numId="39">
    <w:abstractNumId w:val="32"/>
  </w:num>
  <w:num w:numId="40">
    <w:abstractNumId w:val="20"/>
  </w:num>
  <w:num w:numId="41">
    <w:abstractNumId w:val="27"/>
  </w:num>
  <w:num w:numId="42">
    <w:abstractNumId w:val="9"/>
  </w:num>
  <w:num w:numId="43">
    <w:abstractNumId w:val="14"/>
  </w:num>
  <w:num w:numId="44">
    <w:abstractNumId w:val="11"/>
  </w:num>
  <w:num w:numId="45">
    <w:abstractNumId w:val="22"/>
  </w:num>
  <w:num w:numId="46">
    <w:abstractNumId w:val="13"/>
  </w:num>
  <w:num w:numId="47">
    <w:abstractNumId w:val="10"/>
  </w:num>
  <w:num w:numId="48">
    <w:abstractNumId w:val="4"/>
  </w:num>
  <w:num w:numId="49">
    <w:abstractNumId w:val="0"/>
  </w:num>
  <w:num w:numId="50">
    <w:abstractNumId w:val="6"/>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35C"/>
    <w:rsid w:val="0001436D"/>
    <w:rsid w:val="00024874"/>
    <w:rsid w:val="000710D9"/>
    <w:rsid w:val="00072F29"/>
    <w:rsid w:val="00077EFE"/>
    <w:rsid w:val="000B13AE"/>
    <w:rsid w:val="0013092C"/>
    <w:rsid w:val="00160935"/>
    <w:rsid w:val="00163ADB"/>
    <w:rsid w:val="00176A75"/>
    <w:rsid w:val="001855AC"/>
    <w:rsid w:val="001978B4"/>
    <w:rsid w:val="001A19BC"/>
    <w:rsid w:val="001C09A6"/>
    <w:rsid w:val="001D3072"/>
    <w:rsid w:val="001D334C"/>
    <w:rsid w:val="001D4277"/>
    <w:rsid w:val="00205B27"/>
    <w:rsid w:val="00235935"/>
    <w:rsid w:val="002506CD"/>
    <w:rsid w:val="0025114E"/>
    <w:rsid w:val="00270349"/>
    <w:rsid w:val="0028441C"/>
    <w:rsid w:val="0029210F"/>
    <w:rsid w:val="002E6BC3"/>
    <w:rsid w:val="002F235C"/>
    <w:rsid w:val="002F5793"/>
    <w:rsid w:val="002F5AD4"/>
    <w:rsid w:val="002F7D9A"/>
    <w:rsid w:val="003131B2"/>
    <w:rsid w:val="00332D07"/>
    <w:rsid w:val="00332F27"/>
    <w:rsid w:val="00357E5F"/>
    <w:rsid w:val="00362BC1"/>
    <w:rsid w:val="00364CBF"/>
    <w:rsid w:val="00376DC0"/>
    <w:rsid w:val="003C18CC"/>
    <w:rsid w:val="003C7645"/>
    <w:rsid w:val="003E52C7"/>
    <w:rsid w:val="003F41D3"/>
    <w:rsid w:val="00407BFE"/>
    <w:rsid w:val="0041077A"/>
    <w:rsid w:val="00441EF2"/>
    <w:rsid w:val="00451AFB"/>
    <w:rsid w:val="00484858"/>
    <w:rsid w:val="004922D1"/>
    <w:rsid w:val="004A19BF"/>
    <w:rsid w:val="004B386B"/>
    <w:rsid w:val="004C222B"/>
    <w:rsid w:val="00505DDE"/>
    <w:rsid w:val="00535D50"/>
    <w:rsid w:val="00575D8B"/>
    <w:rsid w:val="005822F5"/>
    <w:rsid w:val="005960DB"/>
    <w:rsid w:val="005A0142"/>
    <w:rsid w:val="005D3338"/>
    <w:rsid w:val="005E3A95"/>
    <w:rsid w:val="00605B2A"/>
    <w:rsid w:val="006164C3"/>
    <w:rsid w:val="00635308"/>
    <w:rsid w:val="00661475"/>
    <w:rsid w:val="0067355F"/>
    <w:rsid w:val="00684328"/>
    <w:rsid w:val="006A037B"/>
    <w:rsid w:val="006A278A"/>
    <w:rsid w:val="006A62B0"/>
    <w:rsid w:val="006C257A"/>
    <w:rsid w:val="006C2744"/>
    <w:rsid w:val="006D301D"/>
    <w:rsid w:val="007064AB"/>
    <w:rsid w:val="00721389"/>
    <w:rsid w:val="007943CC"/>
    <w:rsid w:val="007A2902"/>
    <w:rsid w:val="007A33BA"/>
    <w:rsid w:val="0082544F"/>
    <w:rsid w:val="008265BF"/>
    <w:rsid w:val="00845740"/>
    <w:rsid w:val="00872F3A"/>
    <w:rsid w:val="00882805"/>
    <w:rsid w:val="00884C2F"/>
    <w:rsid w:val="00885371"/>
    <w:rsid w:val="008904BB"/>
    <w:rsid w:val="00891BC6"/>
    <w:rsid w:val="008B3A6F"/>
    <w:rsid w:val="008B3B70"/>
    <w:rsid w:val="008E00B4"/>
    <w:rsid w:val="008F0810"/>
    <w:rsid w:val="0091335B"/>
    <w:rsid w:val="00960FE0"/>
    <w:rsid w:val="00983AD6"/>
    <w:rsid w:val="00986D9D"/>
    <w:rsid w:val="00987A82"/>
    <w:rsid w:val="009B5AB3"/>
    <w:rsid w:val="009D6836"/>
    <w:rsid w:val="00A07486"/>
    <w:rsid w:val="00A26783"/>
    <w:rsid w:val="00A54242"/>
    <w:rsid w:val="00A93A0B"/>
    <w:rsid w:val="00AA1CA0"/>
    <w:rsid w:val="00AB03F8"/>
    <w:rsid w:val="00AB2D63"/>
    <w:rsid w:val="00B00C76"/>
    <w:rsid w:val="00B115C1"/>
    <w:rsid w:val="00B576D0"/>
    <w:rsid w:val="00B63AA5"/>
    <w:rsid w:val="00B67808"/>
    <w:rsid w:val="00B85D0B"/>
    <w:rsid w:val="00BB31B9"/>
    <w:rsid w:val="00BF26C6"/>
    <w:rsid w:val="00C16F4C"/>
    <w:rsid w:val="00C37499"/>
    <w:rsid w:val="00C61F23"/>
    <w:rsid w:val="00C7035C"/>
    <w:rsid w:val="00C752DD"/>
    <w:rsid w:val="00C81EFE"/>
    <w:rsid w:val="00CA35CD"/>
    <w:rsid w:val="00CA5176"/>
    <w:rsid w:val="00CB24BA"/>
    <w:rsid w:val="00CE44DE"/>
    <w:rsid w:val="00CF0497"/>
    <w:rsid w:val="00D03A6D"/>
    <w:rsid w:val="00D23B83"/>
    <w:rsid w:val="00D7753F"/>
    <w:rsid w:val="00D80D44"/>
    <w:rsid w:val="00D93F24"/>
    <w:rsid w:val="00DA4C56"/>
    <w:rsid w:val="00DB1CFD"/>
    <w:rsid w:val="00DD295C"/>
    <w:rsid w:val="00E263FD"/>
    <w:rsid w:val="00E728CF"/>
    <w:rsid w:val="00E91BF0"/>
    <w:rsid w:val="00E95B6A"/>
    <w:rsid w:val="00EA61A9"/>
    <w:rsid w:val="00EC294E"/>
    <w:rsid w:val="00ED7464"/>
    <w:rsid w:val="00EE79E9"/>
    <w:rsid w:val="00F102C6"/>
    <w:rsid w:val="00F17C65"/>
    <w:rsid w:val="00F201FE"/>
    <w:rsid w:val="00F32B99"/>
    <w:rsid w:val="00F55D71"/>
    <w:rsid w:val="00FD49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011AE"/>
  <w15:docId w15:val="{59F10938-DDBF-4532-80FA-0D31FEB2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35C"/>
    <w:pPr>
      <w:spacing w:before="200"/>
    </w:pPr>
    <w:rPr>
      <w:rFonts w:eastAsiaTheme="minorEastAsia"/>
      <w:sz w:val="20"/>
      <w:szCs w:val="20"/>
    </w:rPr>
  </w:style>
  <w:style w:type="paragraph" w:styleId="Heading1">
    <w:name w:val="heading 1"/>
    <w:basedOn w:val="Normal"/>
    <w:next w:val="Normal"/>
    <w:link w:val="Heading1Char"/>
    <w:autoRedefine/>
    <w:uiPriority w:val="9"/>
    <w:qFormat/>
    <w:rsid w:val="003C18C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000000" w:themeColor="text1"/>
      <w:spacing w:val="20"/>
      <w:sz w:val="28"/>
      <w:szCs w:val="28"/>
    </w:rPr>
  </w:style>
  <w:style w:type="paragraph" w:styleId="Heading2">
    <w:name w:val="heading 2"/>
    <w:basedOn w:val="Normal"/>
    <w:next w:val="Normal"/>
    <w:link w:val="Heading2Char"/>
    <w:autoRedefine/>
    <w:uiPriority w:val="9"/>
    <w:unhideWhenUsed/>
    <w:qFormat/>
    <w:rsid w:val="00C7035C"/>
    <w:pPr>
      <w:numPr>
        <w:ilvl w:val="1"/>
        <w:numId w:val="2"/>
      </w:numPr>
      <w:pBdr>
        <w:bottom w:val="single" w:sz="4" w:space="1" w:color="622423"/>
      </w:pBdr>
      <w:spacing w:before="400"/>
      <w:outlineLvl w:val="1"/>
    </w:pPr>
    <w:rPr>
      <w:caps/>
      <w:color w:val="000000" w:themeColor="text1"/>
      <w:spacing w:val="15"/>
      <w:sz w:val="24"/>
      <w:szCs w:val="24"/>
      <w:lang w:val="en-US" w:bidi="en-US"/>
    </w:rPr>
  </w:style>
  <w:style w:type="paragraph" w:styleId="Heading3">
    <w:name w:val="heading 3"/>
    <w:basedOn w:val="Normal"/>
    <w:next w:val="Normal"/>
    <w:link w:val="Heading3Char"/>
    <w:autoRedefine/>
    <w:uiPriority w:val="9"/>
    <w:unhideWhenUsed/>
    <w:qFormat/>
    <w:rsid w:val="00505DDE"/>
    <w:pPr>
      <w:numPr>
        <w:ilvl w:val="2"/>
        <w:numId w:val="2"/>
      </w:numPr>
      <w:pBdr>
        <w:top w:val="single" w:sz="6" w:space="2" w:color="4F81BD" w:themeColor="accent1"/>
        <w:left w:val="single" w:sz="6" w:space="2" w:color="4F81BD" w:themeColor="accent1"/>
      </w:pBdr>
      <w:spacing w:before="300" w:after="0"/>
      <w:outlineLvl w:val="2"/>
    </w:pPr>
    <w:rPr>
      <w:caps/>
      <w:color w:val="95B3D7" w:themeColor="accent1" w:themeTint="99"/>
      <w:sz w:val="22"/>
      <w:szCs w:val="22"/>
    </w:rPr>
  </w:style>
  <w:style w:type="paragraph" w:styleId="Heading4">
    <w:name w:val="heading 4"/>
    <w:basedOn w:val="Normal"/>
    <w:next w:val="Normal"/>
    <w:link w:val="Heading4Char"/>
    <w:uiPriority w:val="9"/>
    <w:unhideWhenUsed/>
    <w:qFormat/>
    <w:rsid w:val="002F235C"/>
    <w:pPr>
      <w:pBdr>
        <w:top w:val="dotted" w:sz="6" w:space="2" w:color="4F81BD" w:themeColor="accent1"/>
        <w:left w:val="dotted" w:sz="6" w:space="2" w:color="4F81BD" w:themeColor="accent1"/>
      </w:pBdr>
      <w:spacing w:before="300" w:after="0"/>
      <w:ind w:left="864" w:hanging="864"/>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2F235C"/>
    <w:pPr>
      <w:pBdr>
        <w:bottom w:val="single" w:sz="6" w:space="1" w:color="4F81BD" w:themeColor="accent1"/>
      </w:pBdr>
      <w:spacing w:before="300" w:after="0"/>
      <w:ind w:left="1008" w:hanging="1008"/>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2F235C"/>
    <w:pPr>
      <w:pBdr>
        <w:bottom w:val="dotted" w:sz="6" w:space="1" w:color="4F81BD" w:themeColor="accent1"/>
      </w:pBdr>
      <w:spacing w:before="300" w:after="0"/>
      <w:ind w:left="1152" w:hanging="1152"/>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F235C"/>
    <w:pPr>
      <w:spacing w:before="300" w:after="0"/>
      <w:ind w:left="1296" w:hanging="1296"/>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F235C"/>
    <w:pPr>
      <w:spacing w:before="300" w:after="0"/>
      <w:ind w:left="1440" w:hanging="1440"/>
      <w:outlineLvl w:val="7"/>
    </w:pPr>
    <w:rPr>
      <w:caps/>
      <w:spacing w:val="10"/>
      <w:sz w:val="18"/>
      <w:szCs w:val="18"/>
    </w:rPr>
  </w:style>
  <w:style w:type="paragraph" w:styleId="Heading9">
    <w:name w:val="heading 9"/>
    <w:basedOn w:val="Normal"/>
    <w:next w:val="Normal"/>
    <w:link w:val="Heading9Char"/>
    <w:uiPriority w:val="9"/>
    <w:semiHidden/>
    <w:unhideWhenUsed/>
    <w:qFormat/>
    <w:rsid w:val="002F235C"/>
    <w:pPr>
      <w:spacing w:before="300" w:after="0"/>
      <w:ind w:left="1584" w:hanging="1584"/>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8CC"/>
    <w:rPr>
      <w:rFonts w:eastAsiaTheme="minorEastAsia"/>
      <w:caps/>
      <w:color w:val="000000" w:themeColor="text1"/>
      <w:spacing w:val="20"/>
      <w:sz w:val="28"/>
      <w:szCs w:val="28"/>
      <w:shd w:val="clear" w:color="auto" w:fill="4F81BD" w:themeFill="accent1"/>
    </w:rPr>
  </w:style>
  <w:style w:type="character" w:customStyle="1" w:styleId="Heading2Char">
    <w:name w:val="Heading 2 Char"/>
    <w:basedOn w:val="DefaultParagraphFont"/>
    <w:link w:val="Heading2"/>
    <w:uiPriority w:val="9"/>
    <w:rsid w:val="00C7035C"/>
    <w:rPr>
      <w:rFonts w:eastAsiaTheme="minorEastAsia"/>
      <w:caps/>
      <w:color w:val="000000" w:themeColor="text1"/>
      <w:spacing w:val="15"/>
      <w:sz w:val="24"/>
      <w:szCs w:val="24"/>
      <w:lang w:val="en-US" w:bidi="en-US"/>
    </w:rPr>
  </w:style>
  <w:style w:type="character" w:customStyle="1" w:styleId="Heading3Char">
    <w:name w:val="Heading 3 Char"/>
    <w:link w:val="Heading3"/>
    <w:uiPriority w:val="9"/>
    <w:rsid w:val="00505DDE"/>
    <w:rPr>
      <w:rFonts w:eastAsiaTheme="minorEastAsia"/>
      <w:caps/>
      <w:color w:val="95B3D7" w:themeColor="accent1" w:themeTint="99"/>
    </w:rPr>
  </w:style>
  <w:style w:type="character" w:customStyle="1" w:styleId="Heading4Char">
    <w:name w:val="Heading 4 Char"/>
    <w:basedOn w:val="DefaultParagraphFont"/>
    <w:link w:val="Heading4"/>
    <w:uiPriority w:val="9"/>
    <w:rsid w:val="002F235C"/>
    <w:rPr>
      <w:rFonts w:eastAsiaTheme="minorEastAsia"/>
      <w:caps/>
      <w:color w:val="365F91" w:themeColor="accent1" w:themeShade="BF"/>
      <w:spacing w:val="10"/>
    </w:rPr>
  </w:style>
  <w:style w:type="character" w:customStyle="1" w:styleId="Heading5Char">
    <w:name w:val="Heading 5 Char"/>
    <w:basedOn w:val="DefaultParagraphFont"/>
    <w:link w:val="Heading5"/>
    <w:uiPriority w:val="9"/>
    <w:semiHidden/>
    <w:rsid w:val="002F235C"/>
    <w:rPr>
      <w:rFonts w:eastAsiaTheme="minorEastAsia"/>
      <w:caps/>
      <w:color w:val="365F91" w:themeColor="accent1" w:themeShade="BF"/>
      <w:spacing w:val="10"/>
    </w:rPr>
  </w:style>
  <w:style w:type="character" w:customStyle="1" w:styleId="Heading6Char">
    <w:name w:val="Heading 6 Char"/>
    <w:basedOn w:val="DefaultParagraphFont"/>
    <w:link w:val="Heading6"/>
    <w:uiPriority w:val="9"/>
    <w:semiHidden/>
    <w:rsid w:val="002F235C"/>
    <w:rPr>
      <w:rFonts w:eastAsiaTheme="minorEastAsia"/>
      <w:caps/>
      <w:color w:val="365F91" w:themeColor="accent1" w:themeShade="BF"/>
      <w:spacing w:val="10"/>
    </w:rPr>
  </w:style>
  <w:style w:type="character" w:customStyle="1" w:styleId="Heading7Char">
    <w:name w:val="Heading 7 Char"/>
    <w:basedOn w:val="DefaultParagraphFont"/>
    <w:link w:val="Heading7"/>
    <w:uiPriority w:val="9"/>
    <w:semiHidden/>
    <w:rsid w:val="002F235C"/>
    <w:rPr>
      <w:rFonts w:eastAsiaTheme="minorEastAsia"/>
      <w:caps/>
      <w:color w:val="365F91" w:themeColor="accent1" w:themeShade="BF"/>
      <w:spacing w:val="10"/>
    </w:rPr>
  </w:style>
  <w:style w:type="character" w:customStyle="1" w:styleId="Heading8Char">
    <w:name w:val="Heading 8 Char"/>
    <w:basedOn w:val="DefaultParagraphFont"/>
    <w:link w:val="Heading8"/>
    <w:uiPriority w:val="9"/>
    <w:semiHidden/>
    <w:rsid w:val="002F235C"/>
    <w:rPr>
      <w:rFonts w:eastAsiaTheme="minorEastAsia"/>
      <w:caps/>
      <w:spacing w:val="10"/>
      <w:sz w:val="18"/>
      <w:szCs w:val="18"/>
    </w:rPr>
  </w:style>
  <w:style w:type="character" w:customStyle="1" w:styleId="Heading9Char">
    <w:name w:val="Heading 9 Char"/>
    <w:basedOn w:val="DefaultParagraphFont"/>
    <w:link w:val="Heading9"/>
    <w:uiPriority w:val="9"/>
    <w:semiHidden/>
    <w:rsid w:val="002F235C"/>
    <w:rPr>
      <w:rFonts w:eastAsiaTheme="minorEastAsia"/>
      <w:i/>
      <w:caps/>
      <w:spacing w:val="10"/>
      <w:sz w:val="18"/>
      <w:szCs w:val="18"/>
    </w:rPr>
  </w:style>
  <w:style w:type="paragraph" w:styleId="Caption">
    <w:name w:val="caption"/>
    <w:basedOn w:val="Normal"/>
    <w:next w:val="Normal"/>
    <w:uiPriority w:val="35"/>
    <w:unhideWhenUsed/>
    <w:qFormat/>
    <w:rsid w:val="00C7035C"/>
    <w:rPr>
      <w:b/>
      <w:bCs/>
      <w:color w:val="365F91" w:themeColor="accent1" w:themeShade="BF"/>
      <w:szCs w:val="16"/>
    </w:rPr>
  </w:style>
  <w:style w:type="paragraph" w:styleId="ListParagraph">
    <w:name w:val="List Paragraph"/>
    <w:basedOn w:val="Normal"/>
    <w:uiPriority w:val="34"/>
    <w:qFormat/>
    <w:rsid w:val="002F235C"/>
    <w:pPr>
      <w:ind w:left="720"/>
      <w:contextualSpacing/>
    </w:pPr>
  </w:style>
  <w:style w:type="table" w:styleId="TableGrid">
    <w:name w:val="Table Grid"/>
    <w:basedOn w:val="TableNormal"/>
    <w:rsid w:val="002F235C"/>
    <w:pPr>
      <w:spacing w:after="12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2F235C"/>
    <w:pPr>
      <w:spacing w:before="200" w:after="0"/>
    </w:pPr>
    <w:rPr>
      <w:rFonts w:eastAsiaTheme="minorEastAsia"/>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4">
    <w:name w:val="Medium Grid 3 Accent 4"/>
    <w:basedOn w:val="TableNormal"/>
    <w:uiPriority w:val="69"/>
    <w:rsid w:val="002F235C"/>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BalloonText">
    <w:name w:val="Balloon Text"/>
    <w:basedOn w:val="Normal"/>
    <w:link w:val="BalloonTextChar"/>
    <w:uiPriority w:val="99"/>
    <w:semiHidden/>
    <w:unhideWhenUsed/>
    <w:rsid w:val="002F235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35C"/>
    <w:rPr>
      <w:rFonts w:ascii="Tahoma" w:eastAsiaTheme="minorEastAsia" w:hAnsi="Tahoma" w:cs="Tahoma"/>
      <w:sz w:val="16"/>
      <w:szCs w:val="16"/>
    </w:rPr>
  </w:style>
  <w:style w:type="paragraph" w:styleId="Title">
    <w:name w:val="Title"/>
    <w:basedOn w:val="Normal"/>
    <w:next w:val="Normal"/>
    <w:link w:val="TitleChar"/>
    <w:uiPriority w:val="10"/>
    <w:qFormat/>
    <w:rsid w:val="00E95B6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95B6A"/>
    <w:rPr>
      <w:rFonts w:eastAsiaTheme="minorEastAsia"/>
      <w:caps/>
      <w:color w:val="4F81BD" w:themeColor="accent1"/>
      <w:spacing w:val="10"/>
      <w:kern w:val="28"/>
      <w:sz w:val="52"/>
      <w:szCs w:val="52"/>
    </w:rPr>
  </w:style>
  <w:style w:type="paragraph" w:styleId="Subtitle">
    <w:name w:val="Subtitle"/>
    <w:basedOn w:val="Normal"/>
    <w:next w:val="Normal"/>
    <w:link w:val="SubtitleChar"/>
    <w:uiPriority w:val="11"/>
    <w:qFormat/>
    <w:rsid w:val="00E95B6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95B6A"/>
    <w:rPr>
      <w:rFonts w:eastAsiaTheme="minorEastAsia"/>
      <w:caps/>
      <w:color w:val="595959" w:themeColor="text1" w:themeTint="A6"/>
      <w:spacing w:val="10"/>
      <w:sz w:val="24"/>
      <w:szCs w:val="24"/>
    </w:rPr>
  </w:style>
  <w:style w:type="character" w:styleId="Strong">
    <w:name w:val="Strong"/>
    <w:uiPriority w:val="22"/>
    <w:qFormat/>
    <w:rsid w:val="00E95B6A"/>
    <w:rPr>
      <w:b/>
      <w:bCs/>
    </w:rPr>
  </w:style>
  <w:style w:type="character" w:styleId="Emphasis">
    <w:name w:val="Emphasis"/>
    <w:uiPriority w:val="20"/>
    <w:qFormat/>
    <w:rsid w:val="00E95B6A"/>
    <w:rPr>
      <w:caps/>
      <w:color w:val="243F60" w:themeColor="accent1" w:themeShade="7F"/>
      <w:spacing w:val="5"/>
    </w:rPr>
  </w:style>
  <w:style w:type="paragraph" w:styleId="NoSpacing">
    <w:name w:val="No Spacing"/>
    <w:basedOn w:val="Normal"/>
    <w:link w:val="NoSpacingChar"/>
    <w:uiPriority w:val="1"/>
    <w:qFormat/>
    <w:rsid w:val="00E95B6A"/>
    <w:pPr>
      <w:spacing w:before="0" w:after="0" w:line="240" w:lineRule="auto"/>
    </w:pPr>
  </w:style>
  <w:style w:type="character" w:customStyle="1" w:styleId="NoSpacingChar">
    <w:name w:val="No Spacing Char"/>
    <w:basedOn w:val="DefaultParagraphFont"/>
    <w:link w:val="NoSpacing"/>
    <w:uiPriority w:val="1"/>
    <w:rsid w:val="00E95B6A"/>
    <w:rPr>
      <w:rFonts w:eastAsiaTheme="minorEastAsia"/>
      <w:sz w:val="20"/>
      <w:szCs w:val="20"/>
    </w:rPr>
  </w:style>
  <w:style w:type="paragraph" w:styleId="Quote">
    <w:name w:val="Quote"/>
    <w:basedOn w:val="Normal"/>
    <w:next w:val="Normal"/>
    <w:link w:val="QuoteChar"/>
    <w:uiPriority w:val="29"/>
    <w:qFormat/>
    <w:rsid w:val="00E95B6A"/>
    <w:rPr>
      <w:i/>
      <w:iCs/>
    </w:rPr>
  </w:style>
  <w:style w:type="character" w:customStyle="1" w:styleId="QuoteChar">
    <w:name w:val="Quote Char"/>
    <w:basedOn w:val="DefaultParagraphFont"/>
    <w:link w:val="Quote"/>
    <w:uiPriority w:val="29"/>
    <w:rsid w:val="00E95B6A"/>
    <w:rPr>
      <w:rFonts w:eastAsiaTheme="minorEastAsia"/>
      <w:i/>
      <w:iCs/>
      <w:sz w:val="20"/>
      <w:szCs w:val="20"/>
    </w:rPr>
  </w:style>
  <w:style w:type="paragraph" w:styleId="IntenseQuote">
    <w:name w:val="Intense Quote"/>
    <w:basedOn w:val="Normal"/>
    <w:next w:val="Normal"/>
    <w:link w:val="IntenseQuoteChar"/>
    <w:uiPriority w:val="30"/>
    <w:qFormat/>
    <w:rsid w:val="00E95B6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95B6A"/>
    <w:rPr>
      <w:rFonts w:eastAsiaTheme="minorEastAsia"/>
      <w:i/>
      <w:iCs/>
      <w:color w:val="4F81BD" w:themeColor="accent1"/>
      <w:sz w:val="20"/>
      <w:szCs w:val="20"/>
    </w:rPr>
  </w:style>
  <w:style w:type="character" w:styleId="SubtleEmphasis">
    <w:name w:val="Subtle Emphasis"/>
    <w:uiPriority w:val="19"/>
    <w:qFormat/>
    <w:rsid w:val="00E95B6A"/>
    <w:rPr>
      <w:i/>
      <w:iCs/>
      <w:color w:val="243F60" w:themeColor="accent1" w:themeShade="7F"/>
    </w:rPr>
  </w:style>
  <w:style w:type="character" w:styleId="IntenseEmphasis">
    <w:name w:val="Intense Emphasis"/>
    <w:uiPriority w:val="21"/>
    <w:qFormat/>
    <w:rsid w:val="00E95B6A"/>
    <w:rPr>
      <w:b/>
      <w:bCs/>
      <w:caps/>
      <w:color w:val="243F60" w:themeColor="accent1" w:themeShade="7F"/>
      <w:spacing w:val="10"/>
    </w:rPr>
  </w:style>
  <w:style w:type="character" w:styleId="SubtleReference">
    <w:name w:val="Subtle Reference"/>
    <w:uiPriority w:val="31"/>
    <w:qFormat/>
    <w:rsid w:val="00E95B6A"/>
    <w:rPr>
      <w:b/>
      <w:bCs/>
      <w:color w:val="4F81BD" w:themeColor="accent1"/>
    </w:rPr>
  </w:style>
  <w:style w:type="character" w:styleId="IntenseReference">
    <w:name w:val="Intense Reference"/>
    <w:uiPriority w:val="32"/>
    <w:qFormat/>
    <w:rsid w:val="00E95B6A"/>
    <w:rPr>
      <w:b/>
      <w:bCs/>
      <w:i/>
      <w:iCs/>
      <w:caps/>
      <w:color w:val="4F81BD" w:themeColor="accent1"/>
    </w:rPr>
  </w:style>
  <w:style w:type="character" w:styleId="BookTitle">
    <w:name w:val="Book Title"/>
    <w:uiPriority w:val="33"/>
    <w:qFormat/>
    <w:rsid w:val="00E95B6A"/>
    <w:rPr>
      <w:b/>
      <w:bCs/>
      <w:i/>
      <w:iCs/>
      <w:spacing w:val="9"/>
    </w:rPr>
  </w:style>
  <w:style w:type="table" w:customStyle="1" w:styleId="TableList31">
    <w:name w:val="Table List 31"/>
    <w:basedOn w:val="TableNormal"/>
    <w:next w:val="TableList3"/>
    <w:rsid w:val="00E95B6A"/>
    <w:pPr>
      <w:spacing w:after="120" w:line="240" w:lineRule="auto"/>
    </w:pPr>
    <w:rPr>
      <w:rFonts w:ascii="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rsid w:val="00E95B6A"/>
    <w:pPr>
      <w:spacing w:after="120" w:line="240" w:lineRule="auto"/>
    </w:pPr>
    <w:rPr>
      <w:rFonts w:ascii="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E95B6A"/>
    <w:rPr>
      <w:color w:val="0000FF" w:themeColor="hyperlink"/>
      <w:u w:val="single"/>
    </w:rPr>
  </w:style>
  <w:style w:type="paragraph" w:styleId="FootnoteText">
    <w:name w:val="footnote text"/>
    <w:basedOn w:val="Normal"/>
    <w:link w:val="FootnoteTextChar"/>
    <w:uiPriority w:val="99"/>
    <w:unhideWhenUsed/>
    <w:rsid w:val="00E95B6A"/>
    <w:pPr>
      <w:spacing w:before="0" w:after="0" w:line="240" w:lineRule="auto"/>
    </w:pPr>
  </w:style>
  <w:style w:type="character" w:customStyle="1" w:styleId="FootnoteTextChar">
    <w:name w:val="Footnote Text Char"/>
    <w:basedOn w:val="DefaultParagraphFont"/>
    <w:link w:val="FootnoteText"/>
    <w:uiPriority w:val="99"/>
    <w:rsid w:val="00E95B6A"/>
    <w:rPr>
      <w:rFonts w:eastAsiaTheme="minorEastAsia"/>
      <w:sz w:val="20"/>
      <w:szCs w:val="20"/>
    </w:rPr>
  </w:style>
  <w:style w:type="paragraph" w:styleId="TOC1">
    <w:name w:val="toc 1"/>
    <w:basedOn w:val="Normal"/>
    <w:next w:val="Normal"/>
    <w:autoRedefine/>
    <w:uiPriority w:val="39"/>
    <w:unhideWhenUsed/>
    <w:rsid w:val="00E95B6A"/>
    <w:pPr>
      <w:spacing w:after="100"/>
    </w:pPr>
  </w:style>
  <w:style w:type="paragraph" w:styleId="TOC2">
    <w:name w:val="toc 2"/>
    <w:basedOn w:val="Normal"/>
    <w:next w:val="Normal"/>
    <w:autoRedefine/>
    <w:uiPriority w:val="39"/>
    <w:unhideWhenUsed/>
    <w:rsid w:val="00E95B6A"/>
    <w:pPr>
      <w:spacing w:after="100"/>
      <w:ind w:left="200"/>
    </w:pPr>
  </w:style>
  <w:style w:type="paragraph" w:styleId="TOC3">
    <w:name w:val="toc 3"/>
    <w:basedOn w:val="Normal"/>
    <w:next w:val="Normal"/>
    <w:autoRedefine/>
    <w:uiPriority w:val="39"/>
    <w:unhideWhenUsed/>
    <w:rsid w:val="00E95B6A"/>
    <w:pPr>
      <w:spacing w:after="100"/>
      <w:ind w:left="400"/>
    </w:pPr>
  </w:style>
  <w:style w:type="table" w:styleId="ColorfulList-Accent1">
    <w:name w:val="Colorful List Accent 1"/>
    <w:basedOn w:val="TableNormal"/>
    <w:uiPriority w:val="72"/>
    <w:rsid w:val="00E95B6A"/>
    <w:pPr>
      <w:spacing w:after="0" w:line="240" w:lineRule="auto"/>
    </w:pPr>
    <w:rPr>
      <w:rFonts w:eastAsiaTheme="minorEastAsi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E95B6A"/>
    <w:pPr>
      <w:spacing w:after="0" w:line="240" w:lineRule="auto"/>
    </w:pPr>
    <w:rPr>
      <w:rFonts w:eastAsiaTheme="minorEastAsi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95B6A"/>
    <w:pPr>
      <w:spacing w:after="0" w:line="240" w:lineRule="auto"/>
    </w:pPr>
    <w:rPr>
      <w:rFonts w:eastAsiaTheme="minorEastAsia"/>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E95B6A"/>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E95B6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95B6A"/>
    <w:rPr>
      <w:rFonts w:eastAsiaTheme="minorEastAsia"/>
      <w:sz w:val="20"/>
      <w:szCs w:val="20"/>
    </w:rPr>
  </w:style>
  <w:style w:type="paragraph" w:styleId="Footer">
    <w:name w:val="footer"/>
    <w:basedOn w:val="Normal"/>
    <w:link w:val="FooterChar"/>
    <w:uiPriority w:val="99"/>
    <w:unhideWhenUsed/>
    <w:rsid w:val="00E95B6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95B6A"/>
    <w:rPr>
      <w:rFonts w:eastAsiaTheme="minorEastAsia"/>
      <w:sz w:val="20"/>
      <w:szCs w:val="20"/>
    </w:rPr>
  </w:style>
  <w:style w:type="paragraph" w:styleId="TableofFigures">
    <w:name w:val="table of figures"/>
    <w:basedOn w:val="Normal"/>
    <w:next w:val="Normal"/>
    <w:uiPriority w:val="99"/>
    <w:unhideWhenUsed/>
    <w:rsid w:val="00E95B6A"/>
    <w:pPr>
      <w:spacing w:after="0"/>
    </w:pPr>
  </w:style>
  <w:style w:type="paragraph" w:styleId="TOC4">
    <w:name w:val="toc 4"/>
    <w:basedOn w:val="Normal"/>
    <w:next w:val="Normal"/>
    <w:autoRedefine/>
    <w:uiPriority w:val="39"/>
    <w:unhideWhenUsed/>
    <w:rsid w:val="00E95B6A"/>
    <w:pPr>
      <w:spacing w:before="0" w:after="100"/>
      <w:ind w:left="660"/>
    </w:pPr>
    <w:rPr>
      <w:sz w:val="22"/>
      <w:szCs w:val="22"/>
      <w:lang w:eastAsia="en-AU"/>
    </w:rPr>
  </w:style>
  <w:style w:type="paragraph" w:styleId="TOC5">
    <w:name w:val="toc 5"/>
    <w:basedOn w:val="Normal"/>
    <w:next w:val="Normal"/>
    <w:autoRedefine/>
    <w:uiPriority w:val="39"/>
    <w:unhideWhenUsed/>
    <w:rsid w:val="00E95B6A"/>
    <w:pPr>
      <w:spacing w:before="0" w:after="100"/>
      <w:ind w:left="880"/>
    </w:pPr>
    <w:rPr>
      <w:sz w:val="22"/>
      <w:szCs w:val="22"/>
      <w:lang w:eastAsia="en-AU"/>
    </w:rPr>
  </w:style>
  <w:style w:type="paragraph" w:styleId="TOC6">
    <w:name w:val="toc 6"/>
    <w:basedOn w:val="Normal"/>
    <w:next w:val="Normal"/>
    <w:autoRedefine/>
    <w:uiPriority w:val="39"/>
    <w:unhideWhenUsed/>
    <w:rsid w:val="00E95B6A"/>
    <w:pPr>
      <w:spacing w:before="0" w:after="100"/>
      <w:ind w:left="1100"/>
    </w:pPr>
    <w:rPr>
      <w:sz w:val="22"/>
      <w:szCs w:val="22"/>
      <w:lang w:eastAsia="en-AU"/>
    </w:rPr>
  </w:style>
  <w:style w:type="paragraph" w:styleId="TOC7">
    <w:name w:val="toc 7"/>
    <w:basedOn w:val="Normal"/>
    <w:next w:val="Normal"/>
    <w:autoRedefine/>
    <w:uiPriority w:val="39"/>
    <w:unhideWhenUsed/>
    <w:rsid w:val="00E95B6A"/>
    <w:pPr>
      <w:spacing w:before="0" w:after="100"/>
      <w:ind w:left="1320"/>
    </w:pPr>
    <w:rPr>
      <w:sz w:val="22"/>
      <w:szCs w:val="22"/>
      <w:lang w:eastAsia="en-AU"/>
    </w:rPr>
  </w:style>
  <w:style w:type="paragraph" w:styleId="TOC8">
    <w:name w:val="toc 8"/>
    <w:basedOn w:val="Normal"/>
    <w:next w:val="Normal"/>
    <w:autoRedefine/>
    <w:uiPriority w:val="39"/>
    <w:unhideWhenUsed/>
    <w:rsid w:val="00E95B6A"/>
    <w:pPr>
      <w:spacing w:before="0" w:after="100"/>
      <w:ind w:left="1540"/>
    </w:pPr>
    <w:rPr>
      <w:sz w:val="22"/>
      <w:szCs w:val="22"/>
      <w:lang w:eastAsia="en-AU"/>
    </w:rPr>
  </w:style>
  <w:style w:type="paragraph" w:styleId="TOC9">
    <w:name w:val="toc 9"/>
    <w:basedOn w:val="Normal"/>
    <w:next w:val="Normal"/>
    <w:autoRedefine/>
    <w:uiPriority w:val="39"/>
    <w:unhideWhenUsed/>
    <w:rsid w:val="00E95B6A"/>
    <w:pPr>
      <w:spacing w:before="0" w:after="100"/>
      <w:ind w:left="1760"/>
    </w:pPr>
    <w:rPr>
      <w:sz w:val="22"/>
      <w:szCs w:val="22"/>
      <w:lang w:eastAsia="en-AU"/>
    </w:rPr>
  </w:style>
  <w:style w:type="table" w:styleId="GridTable4-Accent1">
    <w:name w:val="Grid Table 4 Accent 1"/>
    <w:basedOn w:val="TableNormal"/>
    <w:uiPriority w:val="49"/>
    <w:rsid w:val="00B85D0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uiPriority w:val="99"/>
    <w:semiHidden/>
    <w:rsid w:val="002F7D9A"/>
    <w:rPr>
      <w:sz w:val="16"/>
      <w:szCs w:val="16"/>
    </w:rPr>
  </w:style>
  <w:style w:type="paragraph" w:styleId="CommentText">
    <w:name w:val="annotation text"/>
    <w:basedOn w:val="Normal"/>
    <w:link w:val="CommentTextChar"/>
    <w:uiPriority w:val="99"/>
    <w:semiHidden/>
    <w:rsid w:val="002F7D9A"/>
    <w:pPr>
      <w:spacing w:after="120"/>
    </w:pPr>
    <w:rPr>
      <w:rFonts w:ascii="Calibri" w:eastAsia="MS Mincho" w:hAnsi="Calibri" w:cs="Times New Roman"/>
      <w:lang w:eastAsia="en-AU"/>
    </w:rPr>
  </w:style>
  <w:style w:type="character" w:customStyle="1" w:styleId="CommentTextChar">
    <w:name w:val="Comment Text Char"/>
    <w:basedOn w:val="DefaultParagraphFont"/>
    <w:link w:val="CommentText"/>
    <w:uiPriority w:val="99"/>
    <w:semiHidden/>
    <w:rsid w:val="002F7D9A"/>
    <w:rPr>
      <w:rFonts w:ascii="Calibri" w:eastAsia="MS Mincho" w:hAnsi="Calibri" w:cs="Times New Roman"/>
      <w:sz w:val="20"/>
      <w:szCs w:val="20"/>
      <w:lang w:eastAsia="en-AU"/>
    </w:rPr>
  </w:style>
  <w:style w:type="character" w:styleId="FootnoteReference">
    <w:name w:val="footnote reference"/>
    <w:semiHidden/>
    <w:rsid w:val="002F7D9A"/>
    <w:rPr>
      <w:rFonts w:cs="Times New Roman"/>
      <w:vertAlign w:val="superscript"/>
    </w:rPr>
  </w:style>
  <w:style w:type="paragraph" w:styleId="CommentSubject">
    <w:name w:val="annotation subject"/>
    <w:basedOn w:val="CommentText"/>
    <w:next w:val="CommentText"/>
    <w:link w:val="CommentSubjectChar"/>
    <w:uiPriority w:val="99"/>
    <w:semiHidden/>
    <w:unhideWhenUsed/>
    <w:rsid w:val="00635308"/>
    <w:pPr>
      <w:spacing w:after="200" w:line="240" w:lineRule="auto"/>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635308"/>
    <w:rPr>
      <w:rFonts w:ascii="Calibri" w:eastAsiaTheme="minorEastAsia" w:hAnsi="Calibri" w:cs="Times New Roman"/>
      <w:b/>
      <w:bCs/>
      <w:sz w:val="20"/>
      <w:szCs w:val="20"/>
      <w:lang w:eastAsia="en-AU"/>
    </w:rPr>
  </w:style>
  <w:style w:type="table" w:styleId="GridTable5Dark-Accent1">
    <w:name w:val="Grid Table 5 Dark Accent 1"/>
    <w:basedOn w:val="TableNormal"/>
    <w:uiPriority w:val="50"/>
    <w:rsid w:val="00C703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D3C9A-44CC-4636-B043-5E34B90EB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2B83FFCD.dotm</Template>
  <TotalTime>88</TotalTime>
  <Pages>37</Pages>
  <Words>7000</Words>
  <Characters>39901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46808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Isaacs</dc:creator>
  <cp:lastModifiedBy>Kim, Soo</cp:lastModifiedBy>
  <cp:revision>8</cp:revision>
  <dcterms:created xsi:type="dcterms:W3CDTF">2017-05-30T02:08:00Z</dcterms:created>
  <dcterms:modified xsi:type="dcterms:W3CDTF">2017-06-01T02:32:00Z</dcterms:modified>
</cp:coreProperties>
</file>