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B63A0" w14:textId="6A671BC3" w:rsidR="00764D6A" w:rsidRPr="005D3790" w:rsidRDefault="007E60AE" w:rsidP="00C14BB9">
      <w:pPr>
        <w:ind w:left="0"/>
      </w:pPr>
      <w:r w:rsidRPr="00160FA4">
        <w:rPr>
          <w:rFonts w:ascii="Calibri" w:hAnsi="Calibri" w:cs="Calibri"/>
          <w:noProof/>
          <w:color w:val="00703C"/>
          <w:bdr w:val="none" w:sz="0" w:space="0" w:color="auto" w:frame="1"/>
        </w:rPr>
        <w:drawing>
          <wp:anchor distT="0" distB="0" distL="114300" distR="114300" simplePos="0" relativeHeight="251658241" behindDoc="0" locked="0" layoutInCell="1" allowOverlap="1" wp14:anchorId="15CFC04F" wp14:editId="20ADDED6">
            <wp:simplePos x="0" y="0"/>
            <wp:positionH relativeFrom="margin">
              <wp:posOffset>-504190</wp:posOffset>
            </wp:positionH>
            <wp:positionV relativeFrom="paragraph">
              <wp:posOffset>-525780</wp:posOffset>
            </wp:positionV>
            <wp:extent cx="1245600" cy="1332000"/>
            <wp:effectExtent l="0" t="0" r="0" b="1905"/>
            <wp:wrapNone/>
            <wp:docPr id="120037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593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56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BB9">
        <w:rPr>
          <w:rFonts w:ascii="Calibri" w:hAnsi="Calibri" w:cs="Calibri"/>
          <w:noProof/>
          <w:color w:val="00703C"/>
          <w:bdr w:val="none" w:sz="0" w:space="0" w:color="auto" w:frame="1"/>
        </w:rPr>
        <w:drawing>
          <wp:anchor distT="0" distB="0" distL="114300" distR="114300" simplePos="0" relativeHeight="251658240" behindDoc="0" locked="0" layoutInCell="1" allowOverlap="1" wp14:anchorId="49ABECE8" wp14:editId="1E23F48B">
            <wp:simplePos x="0" y="0"/>
            <wp:positionH relativeFrom="page">
              <wp:align>left</wp:align>
            </wp:positionH>
            <wp:positionV relativeFrom="paragraph">
              <wp:posOffset>-997644</wp:posOffset>
            </wp:positionV>
            <wp:extent cx="8715600" cy="7128000"/>
            <wp:effectExtent l="0" t="0" r="9525" b="0"/>
            <wp:wrapNone/>
            <wp:docPr id="2010393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9331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638" t="432" r="8382" b="432"/>
                    <a:stretch/>
                  </pic:blipFill>
                  <pic:spPr bwMode="auto">
                    <a:xfrm>
                      <a:off x="0" y="0"/>
                      <a:ext cx="8715600" cy="71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BB9">
        <w:rPr>
          <w:noProof/>
        </w:rPr>
        <mc:AlternateContent>
          <mc:Choice Requires="wps">
            <w:drawing>
              <wp:anchor distT="0" distB="0" distL="114300" distR="114300" simplePos="0" relativeHeight="251658242" behindDoc="0" locked="0" layoutInCell="1" allowOverlap="1" wp14:anchorId="4AFB7AA3" wp14:editId="10A0F371">
                <wp:simplePos x="0" y="0"/>
                <wp:positionH relativeFrom="page">
                  <wp:align>left</wp:align>
                </wp:positionH>
                <wp:positionV relativeFrom="paragraph">
                  <wp:posOffset>6024541</wp:posOffset>
                </wp:positionV>
                <wp:extent cx="7589157" cy="3744000"/>
                <wp:effectExtent l="0" t="0" r="0" b="889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3744000"/>
                        </a:xfrm>
                        <a:prstGeom prst="rect">
                          <a:avLst/>
                        </a:prstGeom>
                        <a:solidFill>
                          <a:srgbClr val="006032"/>
                        </a:solidFill>
                        <a:ln w="6350">
                          <a:noFill/>
                        </a:ln>
                      </wps:spPr>
                      <wps:txbx>
                        <w:txbxContent>
                          <w:p w14:paraId="22CDC9B9" w14:textId="77777777" w:rsidR="00E57D13" w:rsidRPr="007C09AB" w:rsidRDefault="00E57D13" w:rsidP="00E57D13">
                            <w:pPr>
                              <w:pStyle w:val="NoSpacing"/>
                              <w:spacing w:line="245" w:lineRule="auto"/>
                              <w:ind w:left="993" w:right="720" w:firstLine="11"/>
                              <w:jc w:val="right"/>
                              <w:rPr>
                                <w:rFonts w:cstheme="minorHAnsi"/>
                                <w:color w:val="FFFFFF" w:themeColor="background1"/>
                                <w:sz w:val="56"/>
                                <w:szCs w:val="56"/>
                              </w:rPr>
                            </w:pPr>
                          </w:p>
                          <w:p w14:paraId="4BC07A13" w14:textId="77777777" w:rsidR="00E57D13" w:rsidRPr="00A578D5" w:rsidRDefault="00E57D13" w:rsidP="00E57D13">
                            <w:pPr>
                              <w:ind w:left="142"/>
                              <w:jc w:val="center"/>
                              <w:rPr>
                                <w:color w:val="FFFFFF" w:themeColor="background1"/>
                                <w:sz w:val="64"/>
                                <w:szCs w:val="64"/>
                              </w:rPr>
                            </w:pPr>
                            <w:r>
                              <w:rPr>
                                <w:color w:val="FFFFFF" w:themeColor="background1"/>
                                <w:sz w:val="64"/>
                                <w:szCs w:val="64"/>
                              </w:rPr>
                              <w:t>Assurance Strategy</w:t>
                            </w:r>
                          </w:p>
                          <w:p w14:paraId="321809C3" w14:textId="77777777" w:rsidR="00E57D13" w:rsidRPr="007C09AB" w:rsidRDefault="00E57D13" w:rsidP="00E57D13">
                            <w:pPr>
                              <w:ind w:left="142"/>
                              <w:jc w:val="center"/>
                              <w:rPr>
                                <w:color w:val="FFFFFF" w:themeColor="background1"/>
                                <w:sz w:val="48"/>
                                <w:szCs w:val="48"/>
                              </w:rPr>
                            </w:pPr>
                            <w:r>
                              <w:rPr>
                                <w:color w:val="FFFFFF" w:themeColor="background1"/>
                                <w:sz w:val="48"/>
                                <w:szCs w:val="48"/>
                              </w:rPr>
                              <w:t>NatHERS for existing homes</w:t>
                            </w:r>
                          </w:p>
                          <w:p w14:paraId="5F3B5607" w14:textId="77777777" w:rsidR="00E57D13" w:rsidRPr="007C09AB" w:rsidRDefault="00E57D13" w:rsidP="00E57D13">
                            <w:pPr>
                              <w:ind w:left="142"/>
                              <w:rPr>
                                <w:color w:val="FFFFFF" w:themeColor="background1"/>
                                <w:sz w:val="48"/>
                                <w:szCs w:val="48"/>
                              </w:rPr>
                            </w:pPr>
                          </w:p>
                          <w:p w14:paraId="026042BB" w14:textId="77777777" w:rsidR="00E57D13" w:rsidRPr="007C09AB" w:rsidRDefault="00E57D13" w:rsidP="00E57D13">
                            <w:pPr>
                              <w:ind w:left="142"/>
                              <w:rPr>
                                <w:color w:val="FFFFFF" w:themeColor="background1"/>
                                <w:sz w:val="48"/>
                                <w:szCs w:val="48"/>
                              </w:rPr>
                            </w:pPr>
                          </w:p>
                          <w:p w14:paraId="41ECC0E6" w14:textId="3A9D06B5" w:rsidR="00E57D13" w:rsidRPr="00A578D5" w:rsidRDefault="00ED4F29" w:rsidP="00E57D13">
                            <w:pPr>
                              <w:tabs>
                                <w:tab w:val="left" w:pos="11057"/>
                              </w:tabs>
                              <w:ind w:left="142" w:right="607"/>
                              <w:jc w:val="right"/>
                              <w:rPr>
                                <w:color w:val="FFFFFF" w:themeColor="background1"/>
                                <w:sz w:val="36"/>
                                <w:szCs w:val="36"/>
                              </w:rPr>
                            </w:pPr>
                            <w:r>
                              <w:rPr>
                                <w:color w:val="FFFFFF" w:themeColor="background1"/>
                                <w:sz w:val="36"/>
                                <w:szCs w:val="36"/>
                              </w:rPr>
                              <w:t>V1.0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B7AA3" id="_x0000_t202" coordsize="21600,21600" o:spt="202" path="m,l,21600r21600,l21600,xe">
                <v:stroke joinstyle="miter"/>
                <v:path gradientshapeok="t" o:connecttype="rect"/>
              </v:shapetype>
              <v:shape id="Text Box 1" o:spid="_x0000_s1026" type="#_x0000_t202" alt="&quot;&quot;" style="position:absolute;margin-left:0;margin-top:474.35pt;width:597.55pt;height:294.8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" fillcolor="#006032" stroked="f" strokeweight=".5pt">
                <v:textbox>
                  <w:txbxContent>
                    <w:p w14:paraId="22CDC9B9" w14:textId="77777777" w:rsidR="00E57D13" w:rsidRPr="007C09AB" w:rsidRDefault="00E57D13" w:rsidP="00E57D13">
                      <w:pPr>
                        <w:pStyle w:val="NoSpacing"/>
                        <w:spacing w:line="245" w:lineRule="auto"/>
                        <w:ind w:left="993" w:right="720" w:firstLine="11"/>
                        <w:jc w:val="right"/>
                        <w:rPr>
                          <w:rFonts w:cstheme="minorHAnsi"/>
                          <w:color w:val="FFFFFF" w:themeColor="background1"/>
                          <w:sz w:val="56"/>
                          <w:szCs w:val="56"/>
                        </w:rPr>
                      </w:pPr>
                    </w:p>
                    <w:p w14:paraId="4BC07A13" w14:textId="77777777" w:rsidR="00E57D13" w:rsidRPr="00A578D5" w:rsidRDefault="00E57D13" w:rsidP="00E57D13">
                      <w:pPr>
                        <w:ind w:left="142"/>
                        <w:jc w:val="center"/>
                        <w:rPr>
                          <w:color w:val="FFFFFF" w:themeColor="background1"/>
                          <w:sz w:val="64"/>
                          <w:szCs w:val="64"/>
                        </w:rPr>
                      </w:pPr>
                      <w:r>
                        <w:rPr>
                          <w:color w:val="FFFFFF" w:themeColor="background1"/>
                          <w:sz w:val="64"/>
                          <w:szCs w:val="64"/>
                        </w:rPr>
                        <w:t>Assurance Strategy</w:t>
                      </w:r>
                    </w:p>
                    <w:p w14:paraId="321809C3" w14:textId="77777777" w:rsidR="00E57D13" w:rsidRPr="007C09AB" w:rsidRDefault="00E57D13" w:rsidP="00E57D13">
                      <w:pPr>
                        <w:ind w:left="142"/>
                        <w:jc w:val="center"/>
                        <w:rPr>
                          <w:color w:val="FFFFFF" w:themeColor="background1"/>
                          <w:sz w:val="48"/>
                          <w:szCs w:val="48"/>
                        </w:rPr>
                      </w:pPr>
                      <w:r>
                        <w:rPr>
                          <w:color w:val="FFFFFF" w:themeColor="background1"/>
                          <w:sz w:val="48"/>
                          <w:szCs w:val="48"/>
                        </w:rPr>
                        <w:t>NatHERS for existing homes</w:t>
                      </w:r>
                    </w:p>
                    <w:p w14:paraId="5F3B5607" w14:textId="77777777" w:rsidR="00E57D13" w:rsidRPr="007C09AB" w:rsidRDefault="00E57D13" w:rsidP="00E57D13">
                      <w:pPr>
                        <w:ind w:left="142"/>
                        <w:rPr>
                          <w:color w:val="FFFFFF" w:themeColor="background1"/>
                          <w:sz w:val="48"/>
                          <w:szCs w:val="48"/>
                        </w:rPr>
                      </w:pPr>
                    </w:p>
                    <w:p w14:paraId="026042BB" w14:textId="77777777" w:rsidR="00E57D13" w:rsidRPr="007C09AB" w:rsidRDefault="00E57D13" w:rsidP="00E57D13">
                      <w:pPr>
                        <w:ind w:left="142"/>
                        <w:rPr>
                          <w:color w:val="FFFFFF" w:themeColor="background1"/>
                          <w:sz w:val="48"/>
                          <w:szCs w:val="48"/>
                        </w:rPr>
                      </w:pPr>
                    </w:p>
                    <w:p w14:paraId="41ECC0E6" w14:textId="3A9D06B5" w:rsidR="00E57D13" w:rsidRPr="00A578D5" w:rsidRDefault="00ED4F29" w:rsidP="00E57D13">
                      <w:pPr>
                        <w:tabs>
                          <w:tab w:val="left" w:pos="11057"/>
                        </w:tabs>
                        <w:ind w:left="142" w:right="607"/>
                        <w:jc w:val="right"/>
                        <w:rPr>
                          <w:color w:val="FFFFFF" w:themeColor="background1"/>
                          <w:sz w:val="36"/>
                          <w:szCs w:val="36"/>
                        </w:rPr>
                      </w:pPr>
                      <w:r>
                        <w:rPr>
                          <w:color w:val="FFFFFF" w:themeColor="background1"/>
                          <w:sz w:val="36"/>
                          <w:szCs w:val="36"/>
                        </w:rPr>
                        <w:t>V1.0</w:t>
                      </w:r>
                    </w:p>
                  </w:txbxContent>
                </v:textbox>
                <w10:wrap anchorx="page"/>
              </v:shape>
            </w:pict>
          </mc:Fallback>
        </mc:AlternateContent>
      </w:r>
    </w:p>
    <w:p w14:paraId="1524FD6D" w14:textId="4BC08E34" w:rsidR="008E3A54" w:rsidRDefault="008E3A54">
      <w:pPr>
        <w:pStyle w:val="Normalsmall"/>
        <w:sectPr w:rsidR="008E3A54" w:rsidSect="00886F4D">
          <w:headerReference w:type="default" r:id="rId13"/>
          <w:type w:val="continuous"/>
          <w:pgSz w:w="11906" w:h="16838"/>
          <w:pgMar w:top="1418" w:right="1418" w:bottom="1418" w:left="1418" w:header="709" w:footer="283" w:gutter="0"/>
          <w:pgNumType w:fmt="lowerRoman" w:start="1"/>
          <w:cols w:space="708"/>
          <w:docGrid w:linePitch="360"/>
        </w:sectPr>
      </w:pPr>
    </w:p>
    <w:p w14:paraId="0769D60F" w14:textId="3BAA0D53" w:rsidR="00764D6A" w:rsidRDefault="00E91D72">
      <w:pPr>
        <w:pStyle w:val="Normalsmall"/>
      </w:pPr>
      <w:r>
        <w:lastRenderedPageBreak/>
        <w:t xml:space="preserve">© Commonwealth of Australia </w:t>
      </w:r>
      <w:r w:rsidR="00B97E61">
        <w:t>202</w:t>
      </w:r>
      <w:r w:rsidR="00A32152">
        <w:t>4</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74CD661F" w14:textId="77777777" w:rsidR="00764D6A" w:rsidRPr="00364A4A" w:rsidRDefault="00E91D72">
      <w:pPr>
        <w:pStyle w:val="Normalsmall"/>
      </w:pPr>
      <w:r>
        <w:t xml:space="preserve">Inquiries about the licence and any use of this document should be </w:t>
      </w:r>
      <w:r w:rsidRPr="00364A4A">
        <w:t xml:space="preserve">emailed to </w:t>
      </w:r>
      <w:hyperlink r:id="rId15"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5C49F220" w14:textId="63C06E5A" w:rsidR="00764D6A" w:rsidRDefault="00E91D72">
      <w:pPr>
        <w:pStyle w:val="Normalsmall"/>
      </w:pPr>
      <w:r w:rsidRPr="00364A4A">
        <w:t xml:space="preserve">This publication (and any material sourced from it) should be attributed as: </w:t>
      </w:r>
      <w:r w:rsidR="00E665CB" w:rsidRPr="00E665CB">
        <w:t>DCCEEW 2025, NatHERS Assurance Strategy – Ratings for existing homes, Department of Climate Change, Energy, the Environment and Water, Canberra, June 2025. CC BY 4.0.</w:t>
      </w:r>
    </w:p>
    <w:p w14:paraId="1BDA8A12" w14:textId="12A95B1C" w:rsidR="00764D6A" w:rsidRDefault="00E91D72">
      <w:pPr>
        <w:pStyle w:val="Normalsmall"/>
      </w:pPr>
      <w:r>
        <w:t xml:space="preserve">This </w:t>
      </w:r>
      <w:r w:rsidRPr="00364A4A">
        <w:t xml:space="preserve">publication is available at </w:t>
      </w:r>
      <w:hyperlink r:id="rId17" w:history="1">
        <w:r w:rsidR="000D4414" w:rsidRPr="007B6FA2">
          <w:rPr>
            <w:color w:val="165788"/>
            <w:u w:val="single"/>
          </w:rPr>
          <w:t>nathers</w:t>
        </w:r>
        <w:r w:rsidR="000D4414" w:rsidRPr="00C33A8E">
          <w:rPr>
            <w:color w:val="165788"/>
            <w:u w:val="single"/>
          </w:rPr>
          <w:t>.gov.au/publications</w:t>
        </w:r>
      </w:hyperlink>
      <w:r w:rsidR="000D4414" w:rsidRPr="00C33A8E">
        <w:t>.</w:t>
      </w:r>
    </w:p>
    <w:p w14:paraId="29EFA337" w14:textId="77777777" w:rsidR="00DE0AAE" w:rsidRDefault="00D86640">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77777777" w:rsidR="00764D6A" w:rsidRPr="00364A4A" w:rsidRDefault="00E91D72">
      <w:pPr>
        <w:pStyle w:val="Normalsmall"/>
      </w:pPr>
      <w:bookmarkStart w:id="0" w:name="_Hlk108621036"/>
      <w:r w:rsidRPr="00364A4A">
        <w:t xml:space="preserve">Web </w:t>
      </w:r>
      <w:hyperlink r:id="rId18" w:history="1">
        <w:r w:rsidR="00D86640">
          <w:rPr>
            <w:rStyle w:val="Hyperlink"/>
          </w:rPr>
          <w:t>dcceew.gov.au</w:t>
        </w:r>
      </w:hyperlink>
    </w:p>
    <w:bookmarkEnd w:id="0"/>
    <w:p w14:paraId="052D58EA" w14:textId="77777777" w:rsidR="007C358A" w:rsidRDefault="007C358A">
      <w:pPr>
        <w:pStyle w:val="Normalsmall"/>
      </w:pPr>
      <w:r w:rsidRPr="00364A4A">
        <w:rPr>
          <w:rStyle w:val="Strong"/>
        </w:rPr>
        <w:t>Disclaimer</w:t>
      </w:r>
    </w:p>
    <w:p w14:paraId="37B8AFBF"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3990878D" w14:textId="77777777" w:rsidR="00B02B9B" w:rsidRDefault="00B02B9B" w:rsidP="00B02B9B">
      <w:pPr>
        <w:pStyle w:val="Normalsmall"/>
      </w:pPr>
      <w:r>
        <w:rPr>
          <w:rStyle w:val="Strong"/>
        </w:rPr>
        <w:t>Acknowledgement of Country</w:t>
      </w:r>
    </w:p>
    <w:p w14:paraId="78AD0F33"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222D15B5" w14:textId="77777777" w:rsidR="00A32152" w:rsidRDefault="00A32152" w:rsidP="007459A2">
      <w:bookmarkStart w:id="1" w:name="_Toc430782148"/>
      <w:r>
        <w:br w:type="page"/>
      </w:r>
    </w:p>
    <w:p w14:paraId="36A69619" w14:textId="4A25D698" w:rsidR="00764D6A" w:rsidRDefault="00C8067E" w:rsidP="00680B8C">
      <w:pPr>
        <w:pStyle w:val="Heading4"/>
      </w:pPr>
      <w:proofErr w:type="gramStart"/>
      <w:r w:rsidRPr="00606D5D">
        <w:lastRenderedPageBreak/>
        <w:t>At a glance</w:t>
      </w:r>
      <w:proofErr w:type="gramEnd"/>
      <w:r w:rsidRPr="00606D5D">
        <w:t>:</w:t>
      </w:r>
      <w:r w:rsidR="00E91D72" w:rsidRPr="00606D5D">
        <w:t xml:space="preserve"> </w:t>
      </w:r>
      <w:bookmarkEnd w:id="1"/>
      <w:r w:rsidR="00F86C32">
        <w:t>Assurance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843"/>
        <w:gridCol w:w="4111"/>
        <w:gridCol w:w="3197"/>
      </w:tblGrid>
      <w:tr w:rsidR="006E401A" w:rsidRPr="00F86C32" w14:paraId="142227F1" w14:textId="77777777" w:rsidTr="00445F72">
        <w:trPr>
          <w:trHeight w:val="340"/>
        </w:trPr>
        <w:tc>
          <w:tcPr>
            <w:tcW w:w="1843" w:type="dxa"/>
            <w:tcBorders>
              <w:right w:val="single" w:sz="36" w:space="0" w:color="FFFFFF" w:themeColor="background1"/>
            </w:tcBorders>
          </w:tcPr>
          <w:p w14:paraId="687EE6D5" w14:textId="77777777" w:rsidR="006E401A" w:rsidRPr="00F86C32" w:rsidRDefault="006E401A" w:rsidP="006E401A">
            <w:pPr>
              <w:spacing w:before="0" w:after="0" w:line="240" w:lineRule="auto"/>
              <w:ind w:left="0"/>
              <w:rPr>
                <w:rFonts w:cstheme="minorHAnsi"/>
                <w:color w:val="00703C"/>
              </w:rPr>
            </w:pPr>
            <w:r w:rsidRPr="00F86C32">
              <w:rPr>
                <w:rFonts w:cstheme="minorHAnsi"/>
                <w:color w:val="00703C"/>
              </w:rPr>
              <w:t xml:space="preserve">Prevention </w:t>
            </w:r>
          </w:p>
        </w:tc>
        <w:tc>
          <w:tcPr>
            <w:tcW w:w="4111" w:type="dxa"/>
            <w:tcBorders>
              <w:left w:val="single" w:sz="36" w:space="0" w:color="FFFFFF" w:themeColor="background1"/>
              <w:right w:val="single" w:sz="36" w:space="0" w:color="FFFFFF" w:themeColor="background1"/>
            </w:tcBorders>
          </w:tcPr>
          <w:p w14:paraId="676A7828" w14:textId="77777777" w:rsidR="006E401A" w:rsidRPr="00F86C32" w:rsidRDefault="006E401A" w:rsidP="006E401A">
            <w:pPr>
              <w:spacing w:before="0" w:after="0" w:line="240" w:lineRule="auto"/>
              <w:ind w:left="0"/>
              <w:rPr>
                <w:rFonts w:cstheme="minorHAnsi"/>
                <w:color w:val="00703C"/>
              </w:rPr>
            </w:pPr>
          </w:p>
        </w:tc>
        <w:tc>
          <w:tcPr>
            <w:tcW w:w="3197" w:type="dxa"/>
            <w:tcBorders>
              <w:left w:val="single" w:sz="36" w:space="0" w:color="FFFFFF" w:themeColor="background1"/>
            </w:tcBorders>
          </w:tcPr>
          <w:p w14:paraId="7A907D41" w14:textId="77777777" w:rsidR="006E401A" w:rsidRPr="00F86C32" w:rsidRDefault="006E401A" w:rsidP="006E401A">
            <w:pPr>
              <w:spacing w:before="0" w:after="0" w:line="240" w:lineRule="auto"/>
              <w:ind w:left="0"/>
              <w:rPr>
                <w:rFonts w:cstheme="minorHAnsi"/>
                <w:color w:val="00703C"/>
              </w:rPr>
            </w:pPr>
          </w:p>
        </w:tc>
      </w:tr>
      <w:tr w:rsidR="006E401A" w:rsidRPr="00F86C32" w14:paraId="127F1503" w14:textId="77777777" w:rsidTr="00445F72">
        <w:trPr>
          <w:trHeight w:val="227"/>
        </w:trPr>
        <w:tc>
          <w:tcPr>
            <w:tcW w:w="1843" w:type="dxa"/>
            <w:tcBorders>
              <w:right w:val="single" w:sz="36" w:space="0" w:color="FFFFFF" w:themeColor="background1"/>
            </w:tcBorders>
            <w:vAlign w:val="center"/>
          </w:tcPr>
          <w:p w14:paraId="7D630FCE"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Target area</w:t>
            </w:r>
          </w:p>
        </w:tc>
        <w:tc>
          <w:tcPr>
            <w:tcW w:w="4111" w:type="dxa"/>
            <w:tcBorders>
              <w:left w:val="single" w:sz="36" w:space="0" w:color="FFFFFF" w:themeColor="background1"/>
              <w:right w:val="single" w:sz="36" w:space="0" w:color="FFFFFF" w:themeColor="background1"/>
            </w:tcBorders>
            <w:vAlign w:val="center"/>
          </w:tcPr>
          <w:p w14:paraId="5C624812"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Assurance methods</w:t>
            </w:r>
          </w:p>
        </w:tc>
        <w:tc>
          <w:tcPr>
            <w:tcW w:w="3197" w:type="dxa"/>
            <w:tcBorders>
              <w:left w:val="single" w:sz="36" w:space="0" w:color="FFFFFF" w:themeColor="background1"/>
            </w:tcBorders>
            <w:vAlign w:val="center"/>
          </w:tcPr>
          <w:p w14:paraId="4173CCA8"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Future options</w:t>
            </w:r>
          </w:p>
        </w:tc>
      </w:tr>
      <w:tr w:rsidR="006E401A" w:rsidRPr="00F86C32" w14:paraId="4A4BDC7E"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3055CE9C"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color w:val="000000" w:themeColor="text1"/>
                <w:sz w:val="18"/>
                <w:szCs w:val="18"/>
                <w:lang w:eastAsia="en-AU"/>
              </w:rPr>
              <w:t>Conduct</w:t>
            </w:r>
          </w:p>
        </w:tc>
        <w:tc>
          <w:tcPr>
            <w:tcW w:w="4111" w:type="dxa"/>
            <w:tcBorders>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66E40B30"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Fit and proper person screening</w:t>
            </w:r>
          </w:p>
        </w:tc>
        <w:tc>
          <w:tcPr>
            <w:tcW w:w="3197" w:type="dxa"/>
            <w:tcBorders>
              <w:left w:val="single" w:sz="36" w:space="0" w:color="FFFFFF" w:themeColor="background1"/>
            </w:tcBorders>
            <w:shd w:val="clear" w:color="auto" w:fill="F2F2F2" w:themeFill="background1" w:themeFillShade="F2"/>
            <w:vAlign w:val="center"/>
          </w:tcPr>
          <w:p w14:paraId="558E2C71" w14:textId="77777777" w:rsidR="006E401A" w:rsidRPr="00F86C32" w:rsidRDefault="006E401A" w:rsidP="006E401A">
            <w:pPr>
              <w:spacing w:before="0" w:after="0" w:line="240" w:lineRule="auto"/>
              <w:ind w:left="74"/>
              <w:rPr>
                <w:rFonts w:eastAsia="Times New Roman" w:cstheme="minorHAnsi"/>
                <w:sz w:val="18"/>
                <w:szCs w:val="18"/>
                <w:lang w:eastAsia="en-AU"/>
              </w:rPr>
            </w:pPr>
            <w:r w:rsidRPr="00F86C32">
              <w:rPr>
                <w:rFonts w:eastAsia="Times New Roman" w:cstheme="minorHAnsi"/>
                <w:sz w:val="18"/>
                <w:szCs w:val="18"/>
                <w:lang w:eastAsia="en-AU"/>
              </w:rPr>
              <w:t>In-tool multi-factor authentication</w:t>
            </w:r>
          </w:p>
        </w:tc>
      </w:tr>
      <w:tr w:rsidR="006E401A" w:rsidRPr="00F86C32" w14:paraId="5AD0CA12"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5B56A7C3"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266EC373"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Privacy training</w:t>
            </w:r>
          </w:p>
        </w:tc>
        <w:tc>
          <w:tcPr>
            <w:tcW w:w="3197" w:type="dxa"/>
            <w:tcBorders>
              <w:left w:val="single" w:sz="36" w:space="0" w:color="FFFFFF" w:themeColor="background1"/>
            </w:tcBorders>
            <w:shd w:val="clear" w:color="auto" w:fill="F2F2F2" w:themeFill="background1" w:themeFillShade="F2"/>
            <w:vAlign w:val="center"/>
          </w:tcPr>
          <w:p w14:paraId="024CE3EE" w14:textId="77777777" w:rsidR="006E401A" w:rsidRPr="00F86C32" w:rsidRDefault="006E401A" w:rsidP="006E401A">
            <w:pPr>
              <w:spacing w:before="0" w:after="0" w:line="240" w:lineRule="auto"/>
              <w:ind w:left="0"/>
              <w:rPr>
                <w:rFonts w:cstheme="minorHAnsi"/>
                <w:sz w:val="18"/>
                <w:szCs w:val="18"/>
              </w:rPr>
            </w:pPr>
          </w:p>
        </w:tc>
      </w:tr>
      <w:tr w:rsidR="006E401A" w:rsidRPr="00F86C32" w14:paraId="5DD5B690"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16E4FF9E"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6A2F0A2A"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Declaration of material interests</w:t>
            </w:r>
          </w:p>
        </w:tc>
        <w:tc>
          <w:tcPr>
            <w:tcW w:w="3197" w:type="dxa"/>
            <w:tcBorders>
              <w:left w:val="single" w:sz="36" w:space="0" w:color="FFFFFF" w:themeColor="background1"/>
            </w:tcBorders>
            <w:shd w:val="clear" w:color="auto" w:fill="F2F2F2" w:themeFill="background1" w:themeFillShade="F2"/>
            <w:vAlign w:val="center"/>
          </w:tcPr>
          <w:p w14:paraId="29A5EF2F" w14:textId="77777777" w:rsidR="006E401A" w:rsidRPr="00F86C32" w:rsidRDefault="006E401A" w:rsidP="006E401A">
            <w:pPr>
              <w:spacing w:before="0" w:after="0" w:line="240" w:lineRule="auto"/>
              <w:ind w:left="0"/>
              <w:rPr>
                <w:rFonts w:cstheme="minorHAnsi"/>
                <w:sz w:val="18"/>
                <w:szCs w:val="18"/>
              </w:rPr>
            </w:pPr>
          </w:p>
        </w:tc>
      </w:tr>
      <w:tr w:rsidR="006E401A" w:rsidRPr="00F86C32" w14:paraId="23C255F8"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F2F2F2" w:themeFill="background1" w:themeFillShade="F2"/>
            <w:vAlign w:val="center"/>
          </w:tcPr>
          <w:p w14:paraId="6AC9A001"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540C4391"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Code of Practice commitments</w:t>
            </w:r>
          </w:p>
        </w:tc>
        <w:tc>
          <w:tcPr>
            <w:tcW w:w="3197" w:type="dxa"/>
            <w:tcBorders>
              <w:left w:val="single" w:sz="36" w:space="0" w:color="FFFFFF" w:themeColor="background1"/>
              <w:bottom w:val="single" w:sz="12" w:space="0" w:color="FFFFFF" w:themeColor="background1"/>
            </w:tcBorders>
            <w:shd w:val="clear" w:color="auto" w:fill="F2F2F2" w:themeFill="background1" w:themeFillShade="F2"/>
            <w:vAlign w:val="center"/>
          </w:tcPr>
          <w:p w14:paraId="7588FF98" w14:textId="77777777" w:rsidR="006E401A" w:rsidRPr="00F86C32" w:rsidRDefault="006E401A" w:rsidP="006E401A">
            <w:pPr>
              <w:spacing w:before="0" w:after="0" w:line="240" w:lineRule="auto"/>
              <w:ind w:left="0"/>
              <w:rPr>
                <w:rFonts w:cstheme="minorHAnsi"/>
                <w:sz w:val="18"/>
                <w:szCs w:val="18"/>
              </w:rPr>
            </w:pPr>
          </w:p>
        </w:tc>
      </w:tr>
      <w:tr w:rsidR="006E401A" w:rsidRPr="00F86C32" w14:paraId="23775948" w14:textId="77777777" w:rsidTr="00445F72">
        <w:trPr>
          <w:trHeight w:val="283"/>
        </w:trPr>
        <w:tc>
          <w:tcPr>
            <w:tcW w:w="1843" w:type="dxa"/>
            <w:tcBorders>
              <w:top w:val="single" w:sz="12" w:space="0" w:color="FFFFFF" w:themeColor="background1"/>
              <w:right w:val="single" w:sz="36" w:space="0" w:color="FFFFFF" w:themeColor="background1"/>
            </w:tcBorders>
            <w:shd w:val="clear" w:color="auto" w:fill="D9D9D9" w:themeFill="background1" w:themeFillShade="D9"/>
            <w:vAlign w:val="center"/>
          </w:tcPr>
          <w:p w14:paraId="7168C65C"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Competency</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5B8EAB42"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 xml:space="preserve">Minimum qualifications </w:t>
            </w:r>
          </w:p>
        </w:tc>
        <w:tc>
          <w:tcPr>
            <w:tcW w:w="3197" w:type="dxa"/>
            <w:tcBorders>
              <w:top w:val="single" w:sz="12" w:space="0" w:color="FFFFFF" w:themeColor="background1"/>
              <w:left w:val="single" w:sz="36" w:space="0" w:color="FFFFFF" w:themeColor="background1"/>
            </w:tcBorders>
            <w:shd w:val="clear" w:color="auto" w:fill="D9D9D9" w:themeFill="background1" w:themeFillShade="D9"/>
            <w:vAlign w:val="center"/>
          </w:tcPr>
          <w:p w14:paraId="0B4CFC4A" w14:textId="77777777" w:rsidR="006E401A" w:rsidRPr="00F86C32" w:rsidRDefault="006E401A" w:rsidP="006E401A">
            <w:pPr>
              <w:spacing w:before="0" w:after="0" w:line="240" w:lineRule="auto"/>
              <w:ind w:left="0"/>
              <w:rPr>
                <w:rFonts w:eastAsia="Times New Roman" w:cstheme="minorHAnsi"/>
                <w:sz w:val="18"/>
                <w:szCs w:val="18"/>
                <w:lang w:eastAsia="en-AU"/>
              </w:rPr>
            </w:pPr>
            <w:r w:rsidRPr="00F86C32">
              <w:rPr>
                <w:rFonts w:eastAsia="Times New Roman" w:cstheme="minorHAnsi"/>
                <w:sz w:val="18"/>
                <w:szCs w:val="18"/>
                <w:lang w:eastAsia="en-AU"/>
              </w:rPr>
              <w:t>In-tool data validation</w:t>
            </w:r>
          </w:p>
        </w:tc>
      </w:tr>
      <w:tr w:rsidR="006E401A" w:rsidRPr="00F86C32" w14:paraId="3481A333"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34A8F40D"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50A768D8"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Minimum pre-training requirements</w:t>
            </w:r>
          </w:p>
        </w:tc>
        <w:tc>
          <w:tcPr>
            <w:tcW w:w="3197" w:type="dxa"/>
            <w:tcBorders>
              <w:left w:val="single" w:sz="36" w:space="0" w:color="FFFFFF" w:themeColor="background1"/>
            </w:tcBorders>
            <w:shd w:val="clear" w:color="auto" w:fill="D9D9D9" w:themeFill="background1" w:themeFillShade="D9"/>
            <w:vAlign w:val="center"/>
          </w:tcPr>
          <w:p w14:paraId="416E034E"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sz w:val="18"/>
                <w:szCs w:val="18"/>
                <w:lang w:eastAsia="en-AU"/>
              </w:rPr>
              <w:t>Multiple accreditation streams</w:t>
            </w:r>
          </w:p>
        </w:tc>
      </w:tr>
      <w:tr w:rsidR="006E401A" w:rsidRPr="00F86C32" w14:paraId="4D18B666"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6C5EA986"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069A7D42"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Accreditation exam</w:t>
            </w:r>
          </w:p>
        </w:tc>
        <w:tc>
          <w:tcPr>
            <w:tcW w:w="3197" w:type="dxa"/>
            <w:tcBorders>
              <w:left w:val="single" w:sz="36" w:space="0" w:color="FFFFFF" w:themeColor="background1"/>
            </w:tcBorders>
            <w:shd w:val="clear" w:color="auto" w:fill="D9D9D9" w:themeFill="background1" w:themeFillShade="D9"/>
            <w:vAlign w:val="center"/>
          </w:tcPr>
          <w:p w14:paraId="6FC3FEF3" w14:textId="77777777" w:rsidR="006E401A" w:rsidRPr="00F86C32" w:rsidRDefault="006E401A" w:rsidP="006E401A">
            <w:pPr>
              <w:spacing w:before="0" w:after="0" w:line="240" w:lineRule="auto"/>
              <w:ind w:left="0"/>
              <w:rPr>
                <w:rFonts w:cstheme="minorHAnsi"/>
                <w:sz w:val="18"/>
                <w:szCs w:val="18"/>
              </w:rPr>
            </w:pPr>
          </w:p>
        </w:tc>
      </w:tr>
      <w:tr w:rsidR="006E401A" w:rsidRPr="00F86C32" w14:paraId="6798F6AB"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481A464A"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3307598E"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Code of Practice commitments</w:t>
            </w:r>
          </w:p>
        </w:tc>
        <w:tc>
          <w:tcPr>
            <w:tcW w:w="3197" w:type="dxa"/>
            <w:tcBorders>
              <w:left w:val="single" w:sz="36" w:space="0" w:color="FFFFFF" w:themeColor="background1"/>
            </w:tcBorders>
            <w:shd w:val="clear" w:color="auto" w:fill="D9D9D9" w:themeFill="background1" w:themeFillShade="D9"/>
            <w:vAlign w:val="center"/>
          </w:tcPr>
          <w:p w14:paraId="3C0359CE" w14:textId="77777777" w:rsidR="006E401A" w:rsidRPr="00F86C32" w:rsidRDefault="006E401A" w:rsidP="006E401A">
            <w:pPr>
              <w:spacing w:before="0" w:after="0" w:line="240" w:lineRule="auto"/>
              <w:ind w:left="0"/>
              <w:rPr>
                <w:rFonts w:cstheme="minorHAnsi"/>
                <w:sz w:val="18"/>
                <w:szCs w:val="18"/>
              </w:rPr>
            </w:pPr>
          </w:p>
        </w:tc>
      </w:tr>
      <w:tr w:rsidR="006E401A" w:rsidRPr="00F86C32" w14:paraId="1A0C8D67"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D9D9D9" w:themeFill="background1" w:themeFillShade="D9"/>
            <w:vAlign w:val="center"/>
          </w:tcPr>
          <w:p w14:paraId="723BFF38"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02BB0647"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Continuing Professional Development</w:t>
            </w:r>
          </w:p>
        </w:tc>
        <w:tc>
          <w:tcPr>
            <w:tcW w:w="3197" w:type="dxa"/>
            <w:tcBorders>
              <w:left w:val="single" w:sz="36" w:space="0" w:color="FFFFFF" w:themeColor="background1"/>
              <w:bottom w:val="single" w:sz="12" w:space="0" w:color="FFFFFF" w:themeColor="background1"/>
            </w:tcBorders>
            <w:shd w:val="clear" w:color="auto" w:fill="D9D9D9" w:themeFill="background1" w:themeFillShade="D9"/>
            <w:vAlign w:val="center"/>
          </w:tcPr>
          <w:p w14:paraId="5BEC79E1" w14:textId="77777777" w:rsidR="006E401A" w:rsidRPr="00F86C32" w:rsidRDefault="006E401A" w:rsidP="006E401A">
            <w:pPr>
              <w:spacing w:before="0" w:after="0" w:line="240" w:lineRule="auto"/>
              <w:ind w:left="0"/>
              <w:rPr>
                <w:rFonts w:cstheme="minorHAnsi"/>
                <w:sz w:val="18"/>
                <w:szCs w:val="18"/>
              </w:rPr>
            </w:pPr>
          </w:p>
        </w:tc>
      </w:tr>
      <w:tr w:rsidR="006E401A" w:rsidRPr="00F86C32" w14:paraId="3AE7563A" w14:textId="77777777" w:rsidTr="00445F72">
        <w:trPr>
          <w:trHeight w:val="283"/>
        </w:trPr>
        <w:tc>
          <w:tcPr>
            <w:tcW w:w="1843" w:type="dxa"/>
            <w:tcBorders>
              <w:top w:val="single" w:sz="12" w:space="0" w:color="FFFFFF" w:themeColor="background1"/>
              <w:right w:val="single" w:sz="36" w:space="0" w:color="FFFFFF" w:themeColor="background1"/>
            </w:tcBorders>
            <w:shd w:val="clear" w:color="auto" w:fill="00703C"/>
            <w:vAlign w:val="center"/>
          </w:tcPr>
          <w:p w14:paraId="6E9958AB" w14:textId="77777777" w:rsidR="006E401A" w:rsidRPr="00F86C32" w:rsidRDefault="006E401A" w:rsidP="006E401A">
            <w:pPr>
              <w:spacing w:before="0" w:after="0" w:line="240" w:lineRule="auto"/>
              <w:ind w:left="0"/>
              <w:rPr>
                <w:rFonts w:cstheme="minorHAnsi"/>
                <w:color w:val="FFFFFF" w:themeColor="background1"/>
                <w:sz w:val="18"/>
                <w:szCs w:val="18"/>
              </w:rPr>
            </w:pPr>
            <w:r w:rsidRPr="00F86C32">
              <w:rPr>
                <w:rFonts w:eastAsia="Times New Roman" w:cstheme="minorHAnsi"/>
                <w:color w:val="FFFFFF" w:themeColor="background1"/>
                <w:sz w:val="18"/>
                <w:szCs w:val="18"/>
                <w:lang w:eastAsia="en-AU"/>
              </w:rPr>
              <w:t>Tools and Providers</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0BEB976E"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User Interface Protocol</w:t>
            </w:r>
          </w:p>
        </w:tc>
        <w:tc>
          <w:tcPr>
            <w:tcW w:w="3197" w:type="dxa"/>
            <w:tcBorders>
              <w:top w:val="single" w:sz="12" w:space="0" w:color="FFFFFF" w:themeColor="background1"/>
              <w:left w:val="single" w:sz="36" w:space="0" w:color="FFFFFF" w:themeColor="background1"/>
            </w:tcBorders>
            <w:shd w:val="clear" w:color="auto" w:fill="E5F7E5"/>
            <w:vAlign w:val="center"/>
          </w:tcPr>
          <w:p w14:paraId="681CFB73" w14:textId="77777777" w:rsidR="006E401A" w:rsidRPr="00F86C32" w:rsidRDefault="006E401A" w:rsidP="006E401A">
            <w:pPr>
              <w:spacing w:before="0" w:after="0" w:line="240" w:lineRule="auto"/>
              <w:ind w:left="0"/>
              <w:rPr>
                <w:rFonts w:cstheme="minorHAnsi"/>
                <w:sz w:val="18"/>
                <w:szCs w:val="18"/>
              </w:rPr>
            </w:pPr>
          </w:p>
        </w:tc>
      </w:tr>
      <w:tr w:rsidR="006E401A" w:rsidRPr="00F86C32" w14:paraId="0C249968"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00703C"/>
            <w:vAlign w:val="center"/>
          </w:tcPr>
          <w:p w14:paraId="57E3B4AD" w14:textId="77777777" w:rsidR="006E401A" w:rsidRPr="00F86C32" w:rsidRDefault="006E401A" w:rsidP="006E401A">
            <w:pPr>
              <w:spacing w:before="0" w:after="0" w:line="240" w:lineRule="auto"/>
              <w:ind w:left="0"/>
              <w:rPr>
                <w:rFonts w:cstheme="minorHAnsi"/>
                <w:color w:val="FFFFFF" w:themeColor="background1"/>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5597473C"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Contractual agreements</w:t>
            </w:r>
          </w:p>
        </w:tc>
        <w:tc>
          <w:tcPr>
            <w:tcW w:w="3197" w:type="dxa"/>
            <w:tcBorders>
              <w:left w:val="single" w:sz="36" w:space="0" w:color="FFFFFF" w:themeColor="background1"/>
              <w:bottom w:val="single" w:sz="12" w:space="0" w:color="FFFFFF" w:themeColor="background1"/>
            </w:tcBorders>
            <w:shd w:val="clear" w:color="auto" w:fill="E5F7E5"/>
            <w:vAlign w:val="center"/>
          </w:tcPr>
          <w:p w14:paraId="2794A257" w14:textId="77777777" w:rsidR="006E401A" w:rsidRPr="00F86C32" w:rsidRDefault="006E401A" w:rsidP="006E401A">
            <w:pPr>
              <w:spacing w:before="0" w:after="0" w:line="240" w:lineRule="auto"/>
              <w:ind w:left="0"/>
              <w:rPr>
                <w:rFonts w:cstheme="minorHAnsi"/>
                <w:sz w:val="18"/>
                <w:szCs w:val="18"/>
              </w:rPr>
            </w:pPr>
          </w:p>
        </w:tc>
      </w:tr>
      <w:tr w:rsidR="006E401A" w:rsidRPr="00F86C32" w14:paraId="75972E47" w14:textId="77777777" w:rsidTr="00445F72">
        <w:trPr>
          <w:trHeight w:val="340"/>
        </w:trPr>
        <w:tc>
          <w:tcPr>
            <w:tcW w:w="1843" w:type="dxa"/>
            <w:tcBorders>
              <w:top w:val="single" w:sz="12" w:space="0" w:color="FFFFFF" w:themeColor="background1"/>
              <w:right w:val="single" w:sz="36" w:space="0" w:color="FFFFFF" w:themeColor="background1"/>
            </w:tcBorders>
            <w:vAlign w:val="bottom"/>
          </w:tcPr>
          <w:p w14:paraId="731DEE4A" w14:textId="77777777" w:rsidR="006E401A" w:rsidRPr="00F86C32" w:rsidRDefault="006E401A" w:rsidP="006E401A">
            <w:pPr>
              <w:spacing w:before="0" w:after="0" w:line="240" w:lineRule="auto"/>
              <w:ind w:left="0"/>
              <w:rPr>
                <w:rFonts w:cstheme="minorHAnsi"/>
                <w:color w:val="00703C"/>
              </w:rPr>
            </w:pPr>
            <w:r w:rsidRPr="00F86C32">
              <w:rPr>
                <w:rFonts w:cstheme="minorHAnsi"/>
                <w:color w:val="00703C"/>
              </w:rPr>
              <w:t>Detection</w:t>
            </w:r>
          </w:p>
        </w:tc>
        <w:tc>
          <w:tcPr>
            <w:tcW w:w="4111" w:type="dxa"/>
            <w:tcBorders>
              <w:top w:val="single" w:sz="12" w:space="0" w:color="FFFFFF" w:themeColor="background1"/>
              <w:left w:val="single" w:sz="36" w:space="0" w:color="FFFFFF" w:themeColor="background1"/>
              <w:right w:val="single" w:sz="36" w:space="0" w:color="FFFFFF" w:themeColor="background1"/>
            </w:tcBorders>
            <w:vAlign w:val="bottom"/>
          </w:tcPr>
          <w:p w14:paraId="5E4B7FF9" w14:textId="77777777" w:rsidR="006E401A" w:rsidRPr="00F86C32" w:rsidRDefault="006E401A" w:rsidP="006E401A">
            <w:pPr>
              <w:spacing w:before="0" w:after="0" w:line="240" w:lineRule="auto"/>
              <w:ind w:left="0"/>
              <w:rPr>
                <w:rFonts w:cstheme="minorHAnsi"/>
                <w:color w:val="00703C"/>
              </w:rPr>
            </w:pPr>
          </w:p>
        </w:tc>
        <w:tc>
          <w:tcPr>
            <w:tcW w:w="3197" w:type="dxa"/>
            <w:tcBorders>
              <w:top w:val="single" w:sz="12" w:space="0" w:color="FFFFFF" w:themeColor="background1"/>
              <w:left w:val="single" w:sz="36" w:space="0" w:color="FFFFFF" w:themeColor="background1"/>
            </w:tcBorders>
            <w:vAlign w:val="bottom"/>
          </w:tcPr>
          <w:p w14:paraId="11794D4D" w14:textId="77777777" w:rsidR="006E401A" w:rsidRPr="00F86C32" w:rsidRDefault="006E401A" w:rsidP="006E401A">
            <w:pPr>
              <w:spacing w:before="0" w:after="0" w:line="240" w:lineRule="auto"/>
              <w:ind w:left="0"/>
              <w:rPr>
                <w:rFonts w:cstheme="minorHAnsi"/>
                <w:color w:val="00703C"/>
              </w:rPr>
            </w:pPr>
          </w:p>
        </w:tc>
      </w:tr>
      <w:tr w:rsidR="006E401A" w:rsidRPr="00F86C32" w14:paraId="635ABE41" w14:textId="77777777" w:rsidTr="00445F72">
        <w:trPr>
          <w:trHeight w:val="227"/>
        </w:trPr>
        <w:tc>
          <w:tcPr>
            <w:tcW w:w="1843" w:type="dxa"/>
            <w:tcBorders>
              <w:right w:val="single" w:sz="36" w:space="0" w:color="FFFFFF" w:themeColor="background1"/>
            </w:tcBorders>
            <w:vAlign w:val="center"/>
          </w:tcPr>
          <w:p w14:paraId="43D7598C"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Target area</w:t>
            </w:r>
          </w:p>
        </w:tc>
        <w:tc>
          <w:tcPr>
            <w:tcW w:w="4111" w:type="dxa"/>
            <w:tcBorders>
              <w:left w:val="single" w:sz="36" w:space="0" w:color="FFFFFF" w:themeColor="background1"/>
              <w:right w:val="single" w:sz="36" w:space="0" w:color="FFFFFF" w:themeColor="background1"/>
            </w:tcBorders>
            <w:vAlign w:val="center"/>
          </w:tcPr>
          <w:p w14:paraId="37931E29"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Assurance methods</w:t>
            </w:r>
          </w:p>
        </w:tc>
        <w:tc>
          <w:tcPr>
            <w:tcW w:w="3197" w:type="dxa"/>
            <w:tcBorders>
              <w:left w:val="single" w:sz="36" w:space="0" w:color="FFFFFF" w:themeColor="background1"/>
            </w:tcBorders>
            <w:vAlign w:val="center"/>
          </w:tcPr>
          <w:p w14:paraId="21F8DD9E"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Future options</w:t>
            </w:r>
          </w:p>
        </w:tc>
      </w:tr>
      <w:tr w:rsidR="006E401A" w:rsidRPr="00F86C32" w14:paraId="6E96F2F0"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2B41A4DF"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color w:val="000000" w:themeColor="text1"/>
                <w:sz w:val="18"/>
                <w:szCs w:val="18"/>
                <w:lang w:eastAsia="en-AU"/>
              </w:rPr>
              <w:t>Conduct</w:t>
            </w:r>
          </w:p>
        </w:tc>
        <w:tc>
          <w:tcPr>
            <w:tcW w:w="4111" w:type="dxa"/>
            <w:tcBorders>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105ED003"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Desktop audit of assessments</w:t>
            </w:r>
          </w:p>
        </w:tc>
        <w:tc>
          <w:tcPr>
            <w:tcW w:w="3197" w:type="dxa"/>
            <w:tcBorders>
              <w:left w:val="single" w:sz="36" w:space="0" w:color="FFFFFF" w:themeColor="background1"/>
            </w:tcBorders>
            <w:shd w:val="clear" w:color="auto" w:fill="F2F2F2" w:themeFill="background1" w:themeFillShade="F2"/>
            <w:vAlign w:val="center"/>
          </w:tcPr>
          <w:p w14:paraId="205EC421"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Collaborative compliance agreements</w:t>
            </w:r>
          </w:p>
        </w:tc>
      </w:tr>
      <w:tr w:rsidR="006E401A" w:rsidRPr="00F86C32" w14:paraId="57859717"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2FF2CFEF"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111FC949"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sz w:val="18"/>
                <w:szCs w:val="18"/>
                <w:lang w:eastAsia="en-AU"/>
              </w:rPr>
              <w:t>Complaints</w:t>
            </w:r>
          </w:p>
        </w:tc>
        <w:tc>
          <w:tcPr>
            <w:tcW w:w="3197" w:type="dxa"/>
            <w:tcBorders>
              <w:left w:val="single" w:sz="36" w:space="0" w:color="FFFFFF" w:themeColor="background1"/>
            </w:tcBorders>
            <w:shd w:val="clear" w:color="auto" w:fill="F2F2F2" w:themeFill="background1" w:themeFillShade="F2"/>
            <w:vAlign w:val="center"/>
          </w:tcPr>
          <w:p w14:paraId="0B79B79C" w14:textId="77777777" w:rsidR="006E401A" w:rsidRPr="00F86C32" w:rsidRDefault="006E401A" w:rsidP="006E401A">
            <w:pPr>
              <w:spacing w:before="0" w:after="0" w:line="240" w:lineRule="auto"/>
              <w:ind w:left="0"/>
              <w:rPr>
                <w:rFonts w:cstheme="minorHAnsi"/>
                <w:sz w:val="18"/>
                <w:szCs w:val="18"/>
              </w:rPr>
            </w:pPr>
          </w:p>
        </w:tc>
      </w:tr>
      <w:tr w:rsidR="006E401A" w:rsidRPr="00F86C32" w14:paraId="174FA3D6"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3B0228C5"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5CE2D81E"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sz w:val="18"/>
                <w:szCs w:val="18"/>
                <w:lang w:eastAsia="en-AU"/>
              </w:rPr>
              <w:t xml:space="preserve">Householder </w:t>
            </w:r>
            <w:proofErr w:type="gramStart"/>
            <w:r w:rsidRPr="00F86C32">
              <w:rPr>
                <w:rFonts w:eastAsia="Times New Roman" w:cstheme="minorHAnsi"/>
                <w:sz w:val="18"/>
                <w:szCs w:val="18"/>
                <w:lang w:eastAsia="en-AU"/>
              </w:rPr>
              <w:t>experience</w:t>
            </w:r>
            <w:proofErr w:type="gramEnd"/>
            <w:r w:rsidRPr="00F86C32">
              <w:rPr>
                <w:rFonts w:eastAsia="Times New Roman" w:cstheme="minorHAnsi"/>
                <w:sz w:val="18"/>
                <w:szCs w:val="18"/>
                <w:lang w:eastAsia="en-AU"/>
              </w:rPr>
              <w:t xml:space="preserve"> surveys</w:t>
            </w:r>
          </w:p>
        </w:tc>
        <w:tc>
          <w:tcPr>
            <w:tcW w:w="3197" w:type="dxa"/>
            <w:tcBorders>
              <w:left w:val="single" w:sz="36" w:space="0" w:color="FFFFFF" w:themeColor="background1"/>
              <w:bottom w:val="single" w:sz="12" w:space="0" w:color="FFFFFF" w:themeColor="background1"/>
            </w:tcBorders>
            <w:shd w:val="clear" w:color="auto" w:fill="F2F2F2" w:themeFill="background1" w:themeFillShade="F2"/>
            <w:vAlign w:val="center"/>
          </w:tcPr>
          <w:p w14:paraId="0589ECD7" w14:textId="77777777" w:rsidR="006E401A" w:rsidRPr="00F86C32" w:rsidRDefault="006E401A" w:rsidP="006E401A">
            <w:pPr>
              <w:spacing w:before="0" w:after="0" w:line="240" w:lineRule="auto"/>
              <w:ind w:left="0"/>
              <w:rPr>
                <w:rFonts w:cstheme="minorHAnsi"/>
                <w:sz w:val="18"/>
                <w:szCs w:val="18"/>
              </w:rPr>
            </w:pPr>
          </w:p>
        </w:tc>
      </w:tr>
      <w:tr w:rsidR="006E401A" w:rsidRPr="00F86C32" w14:paraId="1E7F01E5"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654D1744"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Competency</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59827354"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Desktop audit of assessments</w:t>
            </w:r>
          </w:p>
        </w:tc>
        <w:tc>
          <w:tcPr>
            <w:tcW w:w="3197" w:type="dxa"/>
            <w:tcBorders>
              <w:top w:val="single" w:sz="12" w:space="0" w:color="FFFFFF" w:themeColor="background1"/>
              <w:left w:val="single" w:sz="36" w:space="0" w:color="FFFFFF" w:themeColor="background1"/>
            </w:tcBorders>
            <w:shd w:val="clear" w:color="auto" w:fill="D9D9D9" w:themeFill="background1" w:themeFillShade="D9"/>
            <w:vAlign w:val="center"/>
          </w:tcPr>
          <w:p w14:paraId="7C8F3F5E"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Data analytics</w:t>
            </w:r>
          </w:p>
        </w:tc>
      </w:tr>
      <w:tr w:rsidR="006E401A" w:rsidRPr="00F86C32" w14:paraId="5B7D4F84"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097874B4"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6D21CDF1"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Knowledge and skill assessments</w:t>
            </w:r>
          </w:p>
        </w:tc>
        <w:tc>
          <w:tcPr>
            <w:tcW w:w="3197" w:type="dxa"/>
            <w:tcBorders>
              <w:left w:val="single" w:sz="36" w:space="0" w:color="FFFFFF" w:themeColor="background1"/>
            </w:tcBorders>
            <w:shd w:val="clear" w:color="auto" w:fill="D9D9D9" w:themeFill="background1" w:themeFillShade="D9"/>
            <w:vAlign w:val="center"/>
          </w:tcPr>
          <w:p w14:paraId="44E68B5D"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On-site verification</w:t>
            </w:r>
          </w:p>
        </w:tc>
      </w:tr>
      <w:tr w:rsidR="006E401A" w:rsidRPr="00F86C32" w14:paraId="7FA53F23"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D9D9D9" w:themeFill="background1" w:themeFillShade="D9"/>
            <w:vAlign w:val="center"/>
          </w:tcPr>
          <w:p w14:paraId="716067E5"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1A7EC071"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Complaints</w:t>
            </w:r>
          </w:p>
        </w:tc>
        <w:tc>
          <w:tcPr>
            <w:tcW w:w="3197" w:type="dxa"/>
            <w:tcBorders>
              <w:left w:val="single" w:sz="36" w:space="0" w:color="FFFFFF" w:themeColor="background1"/>
              <w:bottom w:val="single" w:sz="12" w:space="0" w:color="FFFFFF" w:themeColor="background1"/>
            </w:tcBorders>
            <w:shd w:val="clear" w:color="auto" w:fill="D9D9D9" w:themeFill="background1" w:themeFillShade="D9"/>
            <w:vAlign w:val="center"/>
          </w:tcPr>
          <w:p w14:paraId="0BA97975" w14:textId="77777777" w:rsidR="006E401A" w:rsidRPr="00F86C32" w:rsidRDefault="006E401A" w:rsidP="006E401A">
            <w:pPr>
              <w:spacing w:before="0" w:after="0" w:line="240" w:lineRule="auto"/>
              <w:ind w:left="0"/>
              <w:rPr>
                <w:rFonts w:cstheme="minorHAnsi"/>
                <w:sz w:val="18"/>
                <w:szCs w:val="18"/>
              </w:rPr>
            </w:pPr>
          </w:p>
        </w:tc>
      </w:tr>
      <w:tr w:rsidR="006E401A" w:rsidRPr="00F86C32" w14:paraId="44CBBEB6" w14:textId="77777777" w:rsidTr="00445F72">
        <w:trPr>
          <w:trHeight w:val="283"/>
        </w:trPr>
        <w:tc>
          <w:tcPr>
            <w:tcW w:w="1843" w:type="dxa"/>
            <w:tcBorders>
              <w:top w:val="single" w:sz="12" w:space="0" w:color="FFFFFF" w:themeColor="background1"/>
              <w:right w:val="single" w:sz="36" w:space="0" w:color="FFFFFF" w:themeColor="background1"/>
            </w:tcBorders>
            <w:shd w:val="clear" w:color="auto" w:fill="00703C"/>
            <w:vAlign w:val="center"/>
          </w:tcPr>
          <w:p w14:paraId="0174266B" w14:textId="77777777" w:rsidR="006E401A" w:rsidRPr="00F86C32" w:rsidRDefault="006E401A" w:rsidP="006E401A">
            <w:pPr>
              <w:spacing w:before="0" w:after="0" w:line="240" w:lineRule="auto"/>
              <w:ind w:left="0"/>
              <w:rPr>
                <w:rFonts w:cstheme="minorHAnsi"/>
                <w:color w:val="FFFFFF" w:themeColor="background1"/>
                <w:sz w:val="18"/>
                <w:szCs w:val="18"/>
              </w:rPr>
            </w:pPr>
            <w:r w:rsidRPr="00F86C32">
              <w:rPr>
                <w:rFonts w:eastAsia="Times New Roman" w:cstheme="minorHAnsi"/>
                <w:color w:val="FFFFFF" w:themeColor="background1"/>
                <w:sz w:val="18"/>
                <w:szCs w:val="18"/>
                <w:lang w:eastAsia="en-AU"/>
              </w:rPr>
              <w:t>Tools and Providers</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5FF27E5B"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Performance reports</w:t>
            </w:r>
          </w:p>
        </w:tc>
        <w:tc>
          <w:tcPr>
            <w:tcW w:w="3197" w:type="dxa"/>
            <w:tcBorders>
              <w:top w:val="single" w:sz="12" w:space="0" w:color="FFFFFF" w:themeColor="background1"/>
              <w:left w:val="single" w:sz="36" w:space="0" w:color="FFFFFF" w:themeColor="background1"/>
            </w:tcBorders>
            <w:shd w:val="clear" w:color="auto" w:fill="E5F7E5"/>
            <w:vAlign w:val="center"/>
          </w:tcPr>
          <w:p w14:paraId="74E65EB2" w14:textId="77777777" w:rsidR="006E401A" w:rsidRPr="00F86C32" w:rsidRDefault="006E401A" w:rsidP="006E401A">
            <w:pPr>
              <w:spacing w:before="0" w:after="0" w:line="240" w:lineRule="auto"/>
              <w:ind w:left="0"/>
              <w:rPr>
                <w:rFonts w:cstheme="minorHAnsi"/>
                <w:sz w:val="18"/>
                <w:szCs w:val="18"/>
              </w:rPr>
            </w:pPr>
          </w:p>
        </w:tc>
      </w:tr>
      <w:tr w:rsidR="006E401A" w:rsidRPr="00F86C32" w14:paraId="76E91A15"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00703C"/>
            <w:vAlign w:val="center"/>
          </w:tcPr>
          <w:p w14:paraId="57602342" w14:textId="77777777" w:rsidR="006E401A" w:rsidRPr="00F86C32" w:rsidRDefault="006E401A" w:rsidP="006E401A">
            <w:pPr>
              <w:spacing w:before="0" w:after="0" w:line="240" w:lineRule="auto"/>
              <w:ind w:left="0"/>
              <w:rPr>
                <w:rFonts w:cstheme="minorHAnsi"/>
                <w:color w:val="FFFFFF" w:themeColor="background1"/>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1E357E55"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sz w:val="18"/>
                <w:szCs w:val="18"/>
                <w:lang w:eastAsia="en-AU"/>
              </w:rPr>
              <w:t>Provider compliance audits and reviews</w:t>
            </w:r>
          </w:p>
        </w:tc>
        <w:tc>
          <w:tcPr>
            <w:tcW w:w="3197" w:type="dxa"/>
            <w:tcBorders>
              <w:left w:val="single" w:sz="36" w:space="0" w:color="FFFFFF" w:themeColor="background1"/>
              <w:bottom w:val="single" w:sz="12" w:space="0" w:color="FFFFFF" w:themeColor="background1"/>
            </w:tcBorders>
            <w:shd w:val="clear" w:color="auto" w:fill="E5F7E5"/>
            <w:vAlign w:val="center"/>
          </w:tcPr>
          <w:p w14:paraId="053C572D" w14:textId="77777777" w:rsidR="006E401A" w:rsidRPr="00F86C32" w:rsidRDefault="006E401A" w:rsidP="006E401A">
            <w:pPr>
              <w:spacing w:before="0" w:after="0" w:line="240" w:lineRule="auto"/>
              <w:ind w:left="0"/>
              <w:rPr>
                <w:rFonts w:cstheme="minorHAnsi"/>
                <w:sz w:val="18"/>
                <w:szCs w:val="18"/>
              </w:rPr>
            </w:pPr>
          </w:p>
        </w:tc>
      </w:tr>
      <w:tr w:rsidR="006E401A" w:rsidRPr="00F86C32" w14:paraId="481BFE2A" w14:textId="77777777" w:rsidTr="00445F72">
        <w:trPr>
          <w:trHeight w:val="340"/>
        </w:trPr>
        <w:tc>
          <w:tcPr>
            <w:tcW w:w="1843" w:type="dxa"/>
            <w:tcBorders>
              <w:top w:val="single" w:sz="12" w:space="0" w:color="FFFFFF" w:themeColor="background1"/>
              <w:right w:val="single" w:sz="36" w:space="0" w:color="FFFFFF" w:themeColor="background1"/>
            </w:tcBorders>
            <w:vAlign w:val="bottom"/>
          </w:tcPr>
          <w:p w14:paraId="679A956E" w14:textId="77777777" w:rsidR="006E401A" w:rsidRPr="00F86C32" w:rsidRDefault="006E401A" w:rsidP="006E401A">
            <w:pPr>
              <w:spacing w:before="0" w:after="0" w:line="240" w:lineRule="auto"/>
              <w:ind w:left="0"/>
              <w:rPr>
                <w:rFonts w:cstheme="minorHAnsi"/>
                <w:color w:val="00703C"/>
              </w:rPr>
            </w:pPr>
            <w:r w:rsidRPr="00F86C32">
              <w:rPr>
                <w:rFonts w:cstheme="minorHAnsi"/>
                <w:color w:val="00703C"/>
              </w:rPr>
              <w:t>Responses</w:t>
            </w:r>
          </w:p>
        </w:tc>
        <w:tc>
          <w:tcPr>
            <w:tcW w:w="4111" w:type="dxa"/>
            <w:tcBorders>
              <w:top w:val="single" w:sz="12" w:space="0" w:color="FFFFFF" w:themeColor="background1"/>
              <w:left w:val="single" w:sz="36" w:space="0" w:color="FFFFFF" w:themeColor="background1"/>
              <w:right w:val="single" w:sz="36" w:space="0" w:color="FFFFFF" w:themeColor="background1"/>
            </w:tcBorders>
            <w:vAlign w:val="bottom"/>
          </w:tcPr>
          <w:p w14:paraId="30639C44" w14:textId="77777777" w:rsidR="006E401A" w:rsidRPr="00F86C32" w:rsidRDefault="006E401A" w:rsidP="006E401A">
            <w:pPr>
              <w:spacing w:before="0" w:after="0" w:line="240" w:lineRule="auto"/>
              <w:ind w:left="0"/>
              <w:rPr>
                <w:rFonts w:cstheme="minorHAnsi"/>
                <w:color w:val="00703C"/>
              </w:rPr>
            </w:pPr>
          </w:p>
        </w:tc>
        <w:tc>
          <w:tcPr>
            <w:tcW w:w="3197" w:type="dxa"/>
            <w:tcBorders>
              <w:top w:val="single" w:sz="12" w:space="0" w:color="FFFFFF" w:themeColor="background1"/>
              <w:left w:val="single" w:sz="36" w:space="0" w:color="FFFFFF" w:themeColor="background1"/>
            </w:tcBorders>
            <w:vAlign w:val="bottom"/>
          </w:tcPr>
          <w:p w14:paraId="786EA77A" w14:textId="77777777" w:rsidR="006E401A" w:rsidRPr="00F86C32" w:rsidRDefault="006E401A" w:rsidP="006E401A">
            <w:pPr>
              <w:spacing w:before="0" w:after="0" w:line="240" w:lineRule="auto"/>
              <w:ind w:left="0"/>
              <w:rPr>
                <w:rFonts w:cstheme="minorHAnsi"/>
                <w:color w:val="00703C"/>
              </w:rPr>
            </w:pPr>
          </w:p>
        </w:tc>
      </w:tr>
      <w:tr w:rsidR="006E401A" w:rsidRPr="00F86C32" w14:paraId="3264CFB3" w14:textId="77777777" w:rsidTr="00445F72">
        <w:trPr>
          <w:trHeight w:val="227"/>
        </w:trPr>
        <w:tc>
          <w:tcPr>
            <w:tcW w:w="1843" w:type="dxa"/>
            <w:tcBorders>
              <w:right w:val="single" w:sz="36" w:space="0" w:color="FFFFFF" w:themeColor="background1"/>
            </w:tcBorders>
            <w:vAlign w:val="center"/>
          </w:tcPr>
          <w:p w14:paraId="74F25B0F"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Target area</w:t>
            </w:r>
          </w:p>
        </w:tc>
        <w:tc>
          <w:tcPr>
            <w:tcW w:w="4111" w:type="dxa"/>
            <w:tcBorders>
              <w:left w:val="single" w:sz="36" w:space="0" w:color="FFFFFF" w:themeColor="background1"/>
              <w:right w:val="single" w:sz="36" w:space="0" w:color="FFFFFF" w:themeColor="background1"/>
            </w:tcBorders>
            <w:vAlign w:val="center"/>
          </w:tcPr>
          <w:p w14:paraId="109C4B6F"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Assurance methods</w:t>
            </w:r>
          </w:p>
        </w:tc>
        <w:tc>
          <w:tcPr>
            <w:tcW w:w="3197" w:type="dxa"/>
            <w:tcBorders>
              <w:left w:val="single" w:sz="36" w:space="0" w:color="FFFFFF" w:themeColor="background1"/>
            </w:tcBorders>
            <w:vAlign w:val="center"/>
          </w:tcPr>
          <w:p w14:paraId="570693E6" w14:textId="77777777" w:rsidR="006E401A" w:rsidRPr="00F86C32" w:rsidRDefault="006E401A" w:rsidP="006E401A">
            <w:pPr>
              <w:spacing w:before="0" w:after="0" w:line="240" w:lineRule="auto"/>
              <w:ind w:left="0"/>
              <w:rPr>
                <w:rFonts w:cstheme="minorHAnsi"/>
                <w:b/>
                <w:bCs/>
                <w:i/>
                <w:iCs/>
                <w:sz w:val="18"/>
                <w:szCs w:val="18"/>
              </w:rPr>
            </w:pPr>
            <w:r w:rsidRPr="00F86C32">
              <w:rPr>
                <w:rFonts w:cstheme="minorHAnsi"/>
                <w:b/>
                <w:bCs/>
                <w:i/>
                <w:iCs/>
                <w:sz w:val="18"/>
                <w:szCs w:val="18"/>
              </w:rPr>
              <w:t>Future options</w:t>
            </w:r>
          </w:p>
        </w:tc>
      </w:tr>
      <w:tr w:rsidR="006E401A" w:rsidRPr="00F86C32" w14:paraId="0F451FEA"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6080C424" w14:textId="77777777" w:rsidR="006E401A" w:rsidRPr="00F86C32" w:rsidRDefault="006E401A" w:rsidP="006E401A">
            <w:pPr>
              <w:spacing w:before="0" w:after="0" w:line="240" w:lineRule="auto"/>
              <w:ind w:left="0"/>
              <w:rPr>
                <w:rFonts w:cstheme="minorHAnsi"/>
                <w:sz w:val="18"/>
                <w:szCs w:val="18"/>
              </w:rPr>
            </w:pPr>
            <w:r w:rsidRPr="00F86C32">
              <w:rPr>
                <w:rFonts w:eastAsia="Times New Roman" w:cstheme="minorHAnsi"/>
                <w:color w:val="000000" w:themeColor="text1"/>
                <w:sz w:val="18"/>
                <w:szCs w:val="18"/>
                <w:lang w:eastAsia="en-AU"/>
              </w:rPr>
              <w:t>Conduct</w:t>
            </w:r>
          </w:p>
        </w:tc>
        <w:tc>
          <w:tcPr>
            <w:tcW w:w="4111" w:type="dxa"/>
            <w:tcBorders>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46F1892C"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Mentoring</w:t>
            </w:r>
          </w:p>
        </w:tc>
        <w:tc>
          <w:tcPr>
            <w:tcW w:w="3197" w:type="dxa"/>
            <w:tcBorders>
              <w:left w:val="single" w:sz="36" w:space="0" w:color="FFFFFF" w:themeColor="background1"/>
            </w:tcBorders>
            <w:shd w:val="clear" w:color="auto" w:fill="F2F2F2" w:themeFill="background1" w:themeFillShade="F2"/>
            <w:vAlign w:val="center"/>
          </w:tcPr>
          <w:p w14:paraId="3B282CA2"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On-site shadowing</w:t>
            </w:r>
          </w:p>
        </w:tc>
      </w:tr>
      <w:tr w:rsidR="006E401A" w:rsidRPr="00F86C32" w14:paraId="09F01F12"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69E61E69"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3C298A25"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Training or education</w:t>
            </w:r>
          </w:p>
        </w:tc>
        <w:tc>
          <w:tcPr>
            <w:tcW w:w="3197" w:type="dxa"/>
            <w:tcBorders>
              <w:left w:val="single" w:sz="36" w:space="0" w:color="FFFFFF" w:themeColor="background1"/>
            </w:tcBorders>
            <w:shd w:val="clear" w:color="auto" w:fill="F2F2F2" w:themeFill="background1" w:themeFillShade="F2"/>
            <w:vAlign w:val="center"/>
          </w:tcPr>
          <w:p w14:paraId="20A58BC7" w14:textId="77777777" w:rsidR="006E401A" w:rsidRPr="00F86C32" w:rsidRDefault="006E401A" w:rsidP="006E401A">
            <w:pPr>
              <w:spacing w:before="0" w:after="0" w:line="240" w:lineRule="auto"/>
              <w:ind w:left="0"/>
              <w:rPr>
                <w:rFonts w:cstheme="minorHAnsi"/>
                <w:sz w:val="18"/>
                <w:szCs w:val="18"/>
              </w:rPr>
            </w:pPr>
          </w:p>
        </w:tc>
      </w:tr>
      <w:tr w:rsidR="006E401A" w:rsidRPr="00F86C32" w14:paraId="58DAC11F"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5BE4BDD8"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7153EC2B"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Remediation of non-compliance</w:t>
            </w:r>
          </w:p>
        </w:tc>
        <w:tc>
          <w:tcPr>
            <w:tcW w:w="3197" w:type="dxa"/>
            <w:tcBorders>
              <w:left w:val="single" w:sz="36" w:space="0" w:color="FFFFFF" w:themeColor="background1"/>
            </w:tcBorders>
            <w:shd w:val="clear" w:color="auto" w:fill="F2F2F2" w:themeFill="background1" w:themeFillShade="F2"/>
            <w:vAlign w:val="center"/>
          </w:tcPr>
          <w:p w14:paraId="3B98329F" w14:textId="77777777" w:rsidR="006E401A" w:rsidRPr="00F86C32" w:rsidRDefault="006E401A" w:rsidP="006E401A">
            <w:pPr>
              <w:spacing w:before="0" w:after="0" w:line="240" w:lineRule="auto"/>
              <w:ind w:left="0"/>
              <w:rPr>
                <w:rFonts w:cstheme="minorHAnsi"/>
                <w:sz w:val="18"/>
                <w:szCs w:val="18"/>
              </w:rPr>
            </w:pPr>
          </w:p>
        </w:tc>
      </w:tr>
      <w:tr w:rsidR="006E401A" w:rsidRPr="00F86C32" w14:paraId="2380E6BA"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5B2FA76A"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4E366F97"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Suspension pending remediation of non-compliance</w:t>
            </w:r>
          </w:p>
        </w:tc>
        <w:tc>
          <w:tcPr>
            <w:tcW w:w="3197" w:type="dxa"/>
            <w:tcBorders>
              <w:left w:val="single" w:sz="36" w:space="0" w:color="FFFFFF" w:themeColor="background1"/>
            </w:tcBorders>
            <w:shd w:val="clear" w:color="auto" w:fill="F2F2F2" w:themeFill="background1" w:themeFillShade="F2"/>
            <w:vAlign w:val="center"/>
          </w:tcPr>
          <w:p w14:paraId="1963C4C8" w14:textId="77777777" w:rsidR="006E401A" w:rsidRPr="00F86C32" w:rsidRDefault="006E401A" w:rsidP="006E401A">
            <w:pPr>
              <w:spacing w:before="0" w:after="0" w:line="240" w:lineRule="auto"/>
              <w:ind w:left="0"/>
              <w:rPr>
                <w:rFonts w:cstheme="minorHAnsi"/>
                <w:sz w:val="18"/>
                <w:szCs w:val="18"/>
              </w:rPr>
            </w:pPr>
          </w:p>
        </w:tc>
      </w:tr>
      <w:tr w:rsidR="006E401A" w:rsidRPr="00F86C32" w14:paraId="034300EE" w14:textId="77777777" w:rsidTr="00445F72">
        <w:trPr>
          <w:trHeight w:val="283"/>
        </w:trPr>
        <w:tc>
          <w:tcPr>
            <w:tcW w:w="1843" w:type="dxa"/>
            <w:tcBorders>
              <w:right w:val="single" w:sz="36" w:space="0" w:color="FFFFFF" w:themeColor="background1"/>
            </w:tcBorders>
            <w:shd w:val="clear" w:color="auto" w:fill="F2F2F2" w:themeFill="background1" w:themeFillShade="F2"/>
            <w:vAlign w:val="center"/>
          </w:tcPr>
          <w:p w14:paraId="23203EA5"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271007F3"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De-accreditation</w:t>
            </w:r>
          </w:p>
        </w:tc>
        <w:tc>
          <w:tcPr>
            <w:tcW w:w="3197" w:type="dxa"/>
            <w:tcBorders>
              <w:left w:val="single" w:sz="36" w:space="0" w:color="FFFFFF" w:themeColor="background1"/>
            </w:tcBorders>
            <w:shd w:val="clear" w:color="auto" w:fill="F2F2F2" w:themeFill="background1" w:themeFillShade="F2"/>
            <w:vAlign w:val="center"/>
          </w:tcPr>
          <w:p w14:paraId="2D0DBE1C" w14:textId="77777777" w:rsidR="006E401A" w:rsidRPr="00F86C32" w:rsidRDefault="006E401A" w:rsidP="006E401A">
            <w:pPr>
              <w:spacing w:before="0" w:after="0" w:line="240" w:lineRule="auto"/>
              <w:ind w:left="0"/>
              <w:rPr>
                <w:rFonts w:cstheme="minorHAnsi"/>
                <w:sz w:val="18"/>
                <w:szCs w:val="18"/>
              </w:rPr>
            </w:pPr>
          </w:p>
        </w:tc>
      </w:tr>
      <w:tr w:rsidR="006E401A" w:rsidRPr="00F86C32" w14:paraId="6C67E050"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F2F2F2" w:themeFill="background1" w:themeFillShade="F2"/>
            <w:vAlign w:val="center"/>
          </w:tcPr>
          <w:p w14:paraId="3C876C40"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F2F2F2" w:themeFill="background1" w:themeFillShade="F2"/>
            <w:vAlign w:val="center"/>
          </w:tcPr>
          <w:p w14:paraId="32509929"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Referral to law enforcement or regulatory authorities</w:t>
            </w:r>
          </w:p>
        </w:tc>
        <w:tc>
          <w:tcPr>
            <w:tcW w:w="3197" w:type="dxa"/>
            <w:tcBorders>
              <w:left w:val="single" w:sz="36" w:space="0" w:color="FFFFFF" w:themeColor="background1"/>
              <w:bottom w:val="single" w:sz="12" w:space="0" w:color="FFFFFF" w:themeColor="background1"/>
            </w:tcBorders>
            <w:shd w:val="clear" w:color="auto" w:fill="F2F2F2" w:themeFill="background1" w:themeFillShade="F2"/>
            <w:vAlign w:val="center"/>
          </w:tcPr>
          <w:p w14:paraId="5910966E" w14:textId="77777777" w:rsidR="006E401A" w:rsidRPr="00F86C32" w:rsidRDefault="006E401A" w:rsidP="006E401A">
            <w:pPr>
              <w:spacing w:before="0" w:after="0" w:line="240" w:lineRule="auto"/>
              <w:ind w:left="0"/>
              <w:rPr>
                <w:rFonts w:cstheme="minorHAnsi"/>
                <w:sz w:val="18"/>
                <w:szCs w:val="18"/>
              </w:rPr>
            </w:pPr>
          </w:p>
        </w:tc>
      </w:tr>
      <w:tr w:rsidR="006E401A" w:rsidRPr="00F86C32" w14:paraId="40A29C93" w14:textId="77777777" w:rsidTr="00445F72">
        <w:trPr>
          <w:trHeight w:val="283"/>
        </w:trPr>
        <w:tc>
          <w:tcPr>
            <w:tcW w:w="1843" w:type="dxa"/>
            <w:tcBorders>
              <w:top w:val="single" w:sz="12" w:space="0" w:color="FFFFFF" w:themeColor="background1"/>
              <w:right w:val="single" w:sz="36" w:space="0" w:color="FFFFFF" w:themeColor="background1"/>
            </w:tcBorders>
            <w:shd w:val="clear" w:color="auto" w:fill="D9D9D9" w:themeFill="background1" w:themeFillShade="D9"/>
            <w:vAlign w:val="center"/>
          </w:tcPr>
          <w:p w14:paraId="68153B8C"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Competency</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119A45A6" w14:textId="77777777" w:rsidR="006E401A" w:rsidRPr="00F86C32" w:rsidRDefault="006E401A" w:rsidP="006E401A">
            <w:pPr>
              <w:tabs>
                <w:tab w:val="left" w:pos="924"/>
              </w:tabs>
              <w:spacing w:before="0" w:after="0" w:line="240" w:lineRule="auto"/>
              <w:ind w:left="0"/>
              <w:rPr>
                <w:rFonts w:cstheme="minorHAnsi"/>
                <w:sz w:val="18"/>
                <w:szCs w:val="18"/>
              </w:rPr>
            </w:pPr>
            <w:r w:rsidRPr="00F86C32">
              <w:rPr>
                <w:rFonts w:cstheme="minorHAnsi"/>
                <w:sz w:val="18"/>
                <w:szCs w:val="18"/>
              </w:rPr>
              <w:t>Mentoring</w:t>
            </w:r>
          </w:p>
        </w:tc>
        <w:tc>
          <w:tcPr>
            <w:tcW w:w="3197" w:type="dxa"/>
            <w:tcBorders>
              <w:top w:val="single" w:sz="12" w:space="0" w:color="FFFFFF" w:themeColor="background1"/>
              <w:left w:val="single" w:sz="36" w:space="0" w:color="FFFFFF" w:themeColor="background1"/>
            </w:tcBorders>
            <w:shd w:val="clear" w:color="auto" w:fill="D9D9D9" w:themeFill="background1" w:themeFillShade="D9"/>
            <w:vAlign w:val="center"/>
          </w:tcPr>
          <w:p w14:paraId="666EB856"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On-site shadowing</w:t>
            </w:r>
          </w:p>
        </w:tc>
      </w:tr>
      <w:tr w:rsidR="006E401A" w:rsidRPr="00F86C32" w14:paraId="0AFF98BF"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395D8B5E"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54B8786D" w14:textId="77777777" w:rsidR="006E401A" w:rsidRPr="00F86C32" w:rsidRDefault="006E401A" w:rsidP="006E401A">
            <w:pPr>
              <w:tabs>
                <w:tab w:val="left" w:pos="924"/>
              </w:tabs>
              <w:spacing w:before="0" w:after="0" w:line="240" w:lineRule="auto"/>
              <w:ind w:left="0"/>
              <w:rPr>
                <w:rFonts w:cstheme="minorHAnsi"/>
                <w:sz w:val="18"/>
                <w:szCs w:val="18"/>
              </w:rPr>
            </w:pPr>
            <w:r w:rsidRPr="00F86C32">
              <w:rPr>
                <w:rFonts w:cstheme="minorHAnsi"/>
                <w:sz w:val="18"/>
                <w:szCs w:val="18"/>
              </w:rPr>
              <w:t>Training or education</w:t>
            </w:r>
          </w:p>
        </w:tc>
        <w:tc>
          <w:tcPr>
            <w:tcW w:w="3197" w:type="dxa"/>
            <w:tcBorders>
              <w:left w:val="single" w:sz="36" w:space="0" w:color="FFFFFF" w:themeColor="background1"/>
            </w:tcBorders>
            <w:shd w:val="clear" w:color="auto" w:fill="D9D9D9" w:themeFill="background1" w:themeFillShade="D9"/>
            <w:vAlign w:val="center"/>
          </w:tcPr>
          <w:p w14:paraId="43F0E149"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Referral to disclosure regulators</w:t>
            </w:r>
          </w:p>
        </w:tc>
      </w:tr>
      <w:tr w:rsidR="006E401A" w:rsidRPr="00F86C32" w14:paraId="25AB026B"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0A938818"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58D8B6BE" w14:textId="77777777" w:rsidR="006E401A" w:rsidRPr="00F86C32" w:rsidRDefault="006E401A" w:rsidP="006E401A">
            <w:pPr>
              <w:tabs>
                <w:tab w:val="left" w:pos="924"/>
              </w:tabs>
              <w:spacing w:before="0" w:after="0" w:line="240" w:lineRule="auto"/>
              <w:ind w:left="0"/>
              <w:rPr>
                <w:rFonts w:cstheme="minorHAnsi"/>
                <w:sz w:val="18"/>
                <w:szCs w:val="18"/>
              </w:rPr>
            </w:pPr>
            <w:r w:rsidRPr="00F86C32">
              <w:rPr>
                <w:rFonts w:cstheme="minorHAnsi"/>
                <w:sz w:val="18"/>
                <w:szCs w:val="18"/>
              </w:rPr>
              <w:t>Increased assurance over assessments</w:t>
            </w:r>
          </w:p>
        </w:tc>
        <w:tc>
          <w:tcPr>
            <w:tcW w:w="3197" w:type="dxa"/>
            <w:tcBorders>
              <w:left w:val="single" w:sz="36" w:space="0" w:color="FFFFFF" w:themeColor="background1"/>
            </w:tcBorders>
            <w:shd w:val="clear" w:color="auto" w:fill="D9D9D9" w:themeFill="background1" w:themeFillShade="D9"/>
            <w:vAlign w:val="center"/>
          </w:tcPr>
          <w:p w14:paraId="0CE76F71" w14:textId="77777777" w:rsidR="006E401A" w:rsidRPr="00F86C32" w:rsidRDefault="006E401A" w:rsidP="006E401A">
            <w:pPr>
              <w:spacing w:before="0" w:after="0" w:line="240" w:lineRule="auto"/>
              <w:ind w:left="0"/>
              <w:rPr>
                <w:rFonts w:cstheme="minorHAnsi"/>
                <w:sz w:val="18"/>
                <w:szCs w:val="18"/>
              </w:rPr>
            </w:pPr>
          </w:p>
        </w:tc>
      </w:tr>
      <w:tr w:rsidR="006E401A" w:rsidRPr="00F86C32" w14:paraId="3A20C661"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2C887779"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0A5C2411" w14:textId="77777777" w:rsidR="006E401A" w:rsidRPr="00F86C32" w:rsidRDefault="006E401A" w:rsidP="006E401A">
            <w:pPr>
              <w:tabs>
                <w:tab w:val="left" w:pos="924"/>
              </w:tabs>
              <w:spacing w:before="0" w:after="0" w:line="240" w:lineRule="auto"/>
              <w:ind w:left="0"/>
              <w:rPr>
                <w:rFonts w:cstheme="minorHAnsi"/>
                <w:sz w:val="18"/>
                <w:szCs w:val="18"/>
              </w:rPr>
            </w:pPr>
            <w:r w:rsidRPr="00F86C32">
              <w:rPr>
                <w:rFonts w:cstheme="minorHAnsi"/>
                <w:sz w:val="18"/>
                <w:szCs w:val="18"/>
              </w:rPr>
              <w:t>Remediation of non-compliance</w:t>
            </w:r>
          </w:p>
        </w:tc>
        <w:tc>
          <w:tcPr>
            <w:tcW w:w="3197" w:type="dxa"/>
            <w:tcBorders>
              <w:left w:val="single" w:sz="36" w:space="0" w:color="FFFFFF" w:themeColor="background1"/>
            </w:tcBorders>
            <w:shd w:val="clear" w:color="auto" w:fill="D9D9D9" w:themeFill="background1" w:themeFillShade="D9"/>
            <w:vAlign w:val="center"/>
          </w:tcPr>
          <w:p w14:paraId="0BE0621E" w14:textId="77777777" w:rsidR="006E401A" w:rsidRPr="00F86C32" w:rsidRDefault="006E401A" w:rsidP="006E401A">
            <w:pPr>
              <w:spacing w:before="0" w:after="0" w:line="240" w:lineRule="auto"/>
              <w:ind w:left="0"/>
              <w:rPr>
                <w:rFonts w:cstheme="minorHAnsi"/>
                <w:sz w:val="18"/>
                <w:szCs w:val="18"/>
              </w:rPr>
            </w:pPr>
          </w:p>
        </w:tc>
      </w:tr>
      <w:tr w:rsidR="006E401A" w:rsidRPr="00F86C32" w14:paraId="71127B8D" w14:textId="77777777" w:rsidTr="00445F72">
        <w:trPr>
          <w:trHeight w:val="283"/>
        </w:trPr>
        <w:tc>
          <w:tcPr>
            <w:tcW w:w="1843" w:type="dxa"/>
            <w:tcBorders>
              <w:right w:val="single" w:sz="36" w:space="0" w:color="FFFFFF" w:themeColor="background1"/>
            </w:tcBorders>
            <w:shd w:val="clear" w:color="auto" w:fill="D9D9D9" w:themeFill="background1" w:themeFillShade="D9"/>
            <w:vAlign w:val="center"/>
          </w:tcPr>
          <w:p w14:paraId="16675AE5"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1616CD00" w14:textId="77777777" w:rsidR="006E401A" w:rsidRPr="00F86C32" w:rsidRDefault="006E401A" w:rsidP="006E401A">
            <w:pPr>
              <w:tabs>
                <w:tab w:val="left" w:pos="924"/>
              </w:tabs>
              <w:spacing w:before="0" w:after="0" w:line="240" w:lineRule="auto"/>
              <w:ind w:left="0"/>
              <w:rPr>
                <w:rFonts w:cstheme="minorHAnsi"/>
                <w:sz w:val="18"/>
                <w:szCs w:val="18"/>
              </w:rPr>
            </w:pPr>
            <w:r w:rsidRPr="00F86C32">
              <w:rPr>
                <w:rFonts w:cstheme="minorHAnsi"/>
                <w:sz w:val="18"/>
                <w:szCs w:val="18"/>
              </w:rPr>
              <w:t>Suspension pending remediation of non-compliance</w:t>
            </w:r>
          </w:p>
        </w:tc>
        <w:tc>
          <w:tcPr>
            <w:tcW w:w="3197" w:type="dxa"/>
            <w:tcBorders>
              <w:left w:val="single" w:sz="36" w:space="0" w:color="FFFFFF" w:themeColor="background1"/>
            </w:tcBorders>
            <w:shd w:val="clear" w:color="auto" w:fill="D9D9D9" w:themeFill="background1" w:themeFillShade="D9"/>
            <w:vAlign w:val="center"/>
          </w:tcPr>
          <w:p w14:paraId="03C32942" w14:textId="77777777" w:rsidR="006E401A" w:rsidRPr="00F86C32" w:rsidRDefault="006E401A" w:rsidP="006E401A">
            <w:pPr>
              <w:spacing w:before="0" w:after="0" w:line="240" w:lineRule="auto"/>
              <w:ind w:left="0"/>
              <w:rPr>
                <w:rFonts w:cstheme="minorHAnsi"/>
                <w:sz w:val="18"/>
                <w:szCs w:val="18"/>
              </w:rPr>
            </w:pPr>
          </w:p>
        </w:tc>
      </w:tr>
      <w:tr w:rsidR="006E401A" w:rsidRPr="00F86C32" w14:paraId="160430A1"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D9D9D9" w:themeFill="background1" w:themeFillShade="D9"/>
            <w:vAlign w:val="center"/>
          </w:tcPr>
          <w:p w14:paraId="6D1AC15D"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D9D9D9" w:themeFill="background1" w:themeFillShade="D9"/>
            <w:vAlign w:val="center"/>
          </w:tcPr>
          <w:p w14:paraId="3678F16A"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De-accreditation</w:t>
            </w:r>
            <w:r w:rsidRPr="00F86C32">
              <w:rPr>
                <w:rFonts w:cstheme="minorHAnsi"/>
                <w:sz w:val="18"/>
                <w:szCs w:val="18"/>
              </w:rPr>
              <w:tab/>
            </w:r>
          </w:p>
        </w:tc>
        <w:tc>
          <w:tcPr>
            <w:tcW w:w="3197" w:type="dxa"/>
            <w:tcBorders>
              <w:left w:val="single" w:sz="36" w:space="0" w:color="FFFFFF" w:themeColor="background1"/>
              <w:bottom w:val="single" w:sz="12" w:space="0" w:color="FFFFFF" w:themeColor="background1"/>
            </w:tcBorders>
            <w:shd w:val="clear" w:color="auto" w:fill="D9D9D9" w:themeFill="background1" w:themeFillShade="D9"/>
            <w:vAlign w:val="center"/>
          </w:tcPr>
          <w:p w14:paraId="58D2473F" w14:textId="77777777" w:rsidR="006E401A" w:rsidRPr="00F86C32" w:rsidRDefault="006E401A" w:rsidP="006E401A">
            <w:pPr>
              <w:spacing w:before="0" w:after="0" w:line="240" w:lineRule="auto"/>
              <w:ind w:left="0"/>
              <w:rPr>
                <w:rFonts w:cstheme="minorHAnsi"/>
                <w:sz w:val="18"/>
                <w:szCs w:val="18"/>
              </w:rPr>
            </w:pPr>
          </w:p>
        </w:tc>
      </w:tr>
      <w:tr w:rsidR="006E401A" w:rsidRPr="00F86C32" w14:paraId="0E35E706" w14:textId="77777777" w:rsidTr="00445F72">
        <w:trPr>
          <w:trHeight w:val="283"/>
        </w:trPr>
        <w:tc>
          <w:tcPr>
            <w:tcW w:w="1843" w:type="dxa"/>
            <w:tcBorders>
              <w:top w:val="single" w:sz="12" w:space="0" w:color="FFFFFF" w:themeColor="background1"/>
              <w:right w:val="single" w:sz="36" w:space="0" w:color="FFFFFF" w:themeColor="background1"/>
            </w:tcBorders>
            <w:shd w:val="clear" w:color="auto" w:fill="00703C"/>
            <w:vAlign w:val="center"/>
          </w:tcPr>
          <w:p w14:paraId="39CA43D1" w14:textId="77777777" w:rsidR="006E401A" w:rsidRPr="00F86C32" w:rsidRDefault="006E401A" w:rsidP="006E401A">
            <w:pPr>
              <w:spacing w:before="0" w:after="0" w:line="240" w:lineRule="auto"/>
              <w:ind w:left="0"/>
              <w:rPr>
                <w:rFonts w:cstheme="minorHAnsi"/>
                <w:color w:val="FFFFFF" w:themeColor="background1"/>
                <w:sz w:val="18"/>
                <w:szCs w:val="18"/>
              </w:rPr>
            </w:pPr>
            <w:r w:rsidRPr="00F86C32">
              <w:rPr>
                <w:rFonts w:eastAsia="Times New Roman" w:cstheme="minorHAnsi"/>
                <w:color w:val="FFFFFF" w:themeColor="background1"/>
                <w:sz w:val="18"/>
                <w:szCs w:val="18"/>
                <w:lang w:eastAsia="en-AU"/>
              </w:rPr>
              <w:t>Tools and Providers</w:t>
            </w: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1F986CAA"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Remedial actions</w:t>
            </w:r>
          </w:p>
        </w:tc>
        <w:tc>
          <w:tcPr>
            <w:tcW w:w="3197" w:type="dxa"/>
            <w:tcBorders>
              <w:top w:val="single" w:sz="12" w:space="0" w:color="FFFFFF" w:themeColor="background1"/>
              <w:left w:val="single" w:sz="36" w:space="0" w:color="FFFFFF" w:themeColor="background1"/>
            </w:tcBorders>
            <w:shd w:val="clear" w:color="auto" w:fill="E5F7E5"/>
            <w:vAlign w:val="center"/>
          </w:tcPr>
          <w:p w14:paraId="358D7107" w14:textId="77777777" w:rsidR="006E401A" w:rsidRPr="00F86C32" w:rsidRDefault="006E401A" w:rsidP="006E401A">
            <w:pPr>
              <w:spacing w:before="0" w:after="0" w:line="240" w:lineRule="auto"/>
              <w:ind w:left="0"/>
              <w:rPr>
                <w:rFonts w:cstheme="minorHAnsi"/>
                <w:sz w:val="18"/>
                <w:szCs w:val="18"/>
              </w:rPr>
            </w:pPr>
          </w:p>
        </w:tc>
      </w:tr>
      <w:tr w:rsidR="006E401A" w:rsidRPr="00F86C32" w14:paraId="76E19FD1" w14:textId="77777777" w:rsidTr="00445F72">
        <w:trPr>
          <w:trHeight w:val="283"/>
        </w:trPr>
        <w:tc>
          <w:tcPr>
            <w:tcW w:w="1843" w:type="dxa"/>
            <w:tcBorders>
              <w:right w:val="single" w:sz="36" w:space="0" w:color="FFFFFF" w:themeColor="background1"/>
            </w:tcBorders>
            <w:shd w:val="clear" w:color="auto" w:fill="00703C"/>
            <w:vAlign w:val="center"/>
          </w:tcPr>
          <w:p w14:paraId="44EC7D9D" w14:textId="77777777" w:rsidR="006E401A" w:rsidRPr="00F86C32" w:rsidRDefault="006E401A" w:rsidP="006E401A">
            <w:pPr>
              <w:spacing w:before="0" w:after="0" w:line="240" w:lineRule="auto"/>
              <w:ind w:left="0"/>
              <w:rPr>
                <w:rFonts w:cstheme="minorHAnsi"/>
                <w:color w:val="FFFFFF" w:themeColor="background1"/>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3F9BBEDC"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Increased monitoring and reporting</w:t>
            </w:r>
          </w:p>
        </w:tc>
        <w:tc>
          <w:tcPr>
            <w:tcW w:w="3197" w:type="dxa"/>
            <w:tcBorders>
              <w:left w:val="single" w:sz="36" w:space="0" w:color="FFFFFF" w:themeColor="background1"/>
            </w:tcBorders>
            <w:shd w:val="clear" w:color="auto" w:fill="E5F7E5"/>
            <w:vAlign w:val="center"/>
          </w:tcPr>
          <w:p w14:paraId="54F5DB0F" w14:textId="77777777" w:rsidR="006E401A" w:rsidRPr="00F86C32" w:rsidRDefault="006E401A" w:rsidP="006E401A">
            <w:pPr>
              <w:spacing w:before="0" w:after="0" w:line="240" w:lineRule="auto"/>
              <w:ind w:left="0"/>
              <w:rPr>
                <w:rFonts w:cstheme="minorHAnsi"/>
                <w:sz w:val="18"/>
                <w:szCs w:val="18"/>
              </w:rPr>
            </w:pPr>
          </w:p>
        </w:tc>
      </w:tr>
      <w:tr w:rsidR="006E401A" w:rsidRPr="00F86C32" w14:paraId="18CBD24F" w14:textId="77777777" w:rsidTr="00445F72">
        <w:trPr>
          <w:trHeight w:val="283"/>
        </w:trPr>
        <w:tc>
          <w:tcPr>
            <w:tcW w:w="1843" w:type="dxa"/>
            <w:tcBorders>
              <w:right w:val="single" w:sz="36" w:space="0" w:color="FFFFFF" w:themeColor="background1"/>
            </w:tcBorders>
            <w:shd w:val="clear" w:color="auto" w:fill="00703C"/>
            <w:vAlign w:val="center"/>
          </w:tcPr>
          <w:p w14:paraId="48BD1F2B"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1A619368"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 xml:space="preserve">De-accreditation of tools </w:t>
            </w:r>
          </w:p>
        </w:tc>
        <w:tc>
          <w:tcPr>
            <w:tcW w:w="3197" w:type="dxa"/>
            <w:tcBorders>
              <w:left w:val="single" w:sz="36" w:space="0" w:color="FFFFFF" w:themeColor="background1"/>
            </w:tcBorders>
            <w:shd w:val="clear" w:color="auto" w:fill="E5F7E5"/>
            <w:vAlign w:val="center"/>
          </w:tcPr>
          <w:p w14:paraId="2C60CE01" w14:textId="77777777" w:rsidR="006E401A" w:rsidRPr="00F86C32" w:rsidRDefault="006E401A" w:rsidP="006E401A">
            <w:pPr>
              <w:spacing w:before="0" w:after="0" w:line="240" w:lineRule="auto"/>
              <w:ind w:left="0"/>
              <w:rPr>
                <w:rFonts w:cstheme="minorHAnsi"/>
                <w:sz w:val="18"/>
                <w:szCs w:val="18"/>
              </w:rPr>
            </w:pPr>
          </w:p>
        </w:tc>
      </w:tr>
      <w:tr w:rsidR="006E401A" w:rsidRPr="00F86C32" w14:paraId="49C15BF7" w14:textId="77777777" w:rsidTr="00445F72">
        <w:trPr>
          <w:trHeight w:val="283"/>
        </w:trPr>
        <w:tc>
          <w:tcPr>
            <w:tcW w:w="1843" w:type="dxa"/>
            <w:tcBorders>
              <w:right w:val="single" w:sz="36" w:space="0" w:color="FFFFFF" w:themeColor="background1"/>
            </w:tcBorders>
            <w:shd w:val="clear" w:color="auto" w:fill="00703C"/>
            <w:vAlign w:val="center"/>
          </w:tcPr>
          <w:p w14:paraId="5E4FE149"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39829D63"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Termination of contracts</w:t>
            </w:r>
          </w:p>
        </w:tc>
        <w:tc>
          <w:tcPr>
            <w:tcW w:w="3197" w:type="dxa"/>
            <w:tcBorders>
              <w:left w:val="single" w:sz="36" w:space="0" w:color="FFFFFF" w:themeColor="background1"/>
            </w:tcBorders>
            <w:shd w:val="clear" w:color="auto" w:fill="E5F7E5"/>
            <w:vAlign w:val="center"/>
          </w:tcPr>
          <w:p w14:paraId="62DCC012" w14:textId="77777777" w:rsidR="006E401A" w:rsidRPr="00F86C32" w:rsidRDefault="006E401A" w:rsidP="006E401A">
            <w:pPr>
              <w:spacing w:before="0" w:after="0" w:line="240" w:lineRule="auto"/>
              <w:ind w:left="0"/>
              <w:rPr>
                <w:rFonts w:cstheme="minorHAnsi"/>
                <w:sz w:val="18"/>
                <w:szCs w:val="18"/>
              </w:rPr>
            </w:pPr>
          </w:p>
        </w:tc>
      </w:tr>
      <w:tr w:rsidR="006E401A" w:rsidRPr="00F86C32" w14:paraId="542DADA4" w14:textId="77777777" w:rsidTr="00445F72">
        <w:trPr>
          <w:trHeight w:val="283"/>
        </w:trPr>
        <w:tc>
          <w:tcPr>
            <w:tcW w:w="1843" w:type="dxa"/>
            <w:tcBorders>
              <w:bottom w:val="single" w:sz="12" w:space="0" w:color="FFFFFF" w:themeColor="background1"/>
              <w:right w:val="single" w:sz="36" w:space="0" w:color="FFFFFF" w:themeColor="background1"/>
            </w:tcBorders>
            <w:shd w:val="clear" w:color="auto" w:fill="00703C"/>
            <w:vAlign w:val="center"/>
          </w:tcPr>
          <w:p w14:paraId="19F1DC03" w14:textId="77777777" w:rsidR="006E401A" w:rsidRPr="00F86C32" w:rsidRDefault="006E401A" w:rsidP="006E401A">
            <w:pPr>
              <w:spacing w:before="0" w:after="0" w:line="240" w:lineRule="auto"/>
              <w:ind w:left="0"/>
              <w:rPr>
                <w:rFonts w:cstheme="minorHAnsi"/>
                <w:sz w:val="18"/>
                <w:szCs w:val="18"/>
              </w:rPr>
            </w:pPr>
          </w:p>
        </w:tc>
        <w:tc>
          <w:tcPr>
            <w:tcW w:w="4111" w:type="dxa"/>
            <w:tcBorders>
              <w:top w:val="single" w:sz="12" w:space="0" w:color="FFFFFF" w:themeColor="background1"/>
              <w:left w:val="single" w:sz="36" w:space="0" w:color="FFFFFF" w:themeColor="background1"/>
              <w:bottom w:val="single" w:sz="12" w:space="0" w:color="FFFFFF" w:themeColor="background1"/>
              <w:right w:val="single" w:sz="36" w:space="0" w:color="FFFFFF" w:themeColor="background1"/>
            </w:tcBorders>
            <w:shd w:val="clear" w:color="auto" w:fill="E5F7E5"/>
            <w:vAlign w:val="center"/>
          </w:tcPr>
          <w:p w14:paraId="6E922B4A" w14:textId="77777777" w:rsidR="006E401A" w:rsidRPr="00F86C32" w:rsidRDefault="006E401A" w:rsidP="006E401A">
            <w:pPr>
              <w:spacing w:before="0" w:after="0" w:line="240" w:lineRule="auto"/>
              <w:ind w:left="0"/>
              <w:rPr>
                <w:rFonts w:cstheme="minorHAnsi"/>
                <w:sz w:val="18"/>
                <w:szCs w:val="18"/>
              </w:rPr>
            </w:pPr>
            <w:r w:rsidRPr="00F86C32">
              <w:rPr>
                <w:rFonts w:cstheme="minorHAnsi"/>
                <w:sz w:val="18"/>
                <w:szCs w:val="18"/>
              </w:rPr>
              <w:t>Legal action</w:t>
            </w:r>
          </w:p>
        </w:tc>
        <w:tc>
          <w:tcPr>
            <w:tcW w:w="3197" w:type="dxa"/>
            <w:tcBorders>
              <w:left w:val="single" w:sz="36" w:space="0" w:color="FFFFFF" w:themeColor="background1"/>
              <w:bottom w:val="single" w:sz="12" w:space="0" w:color="FFFFFF" w:themeColor="background1"/>
            </w:tcBorders>
            <w:shd w:val="clear" w:color="auto" w:fill="E5F7E5"/>
            <w:vAlign w:val="center"/>
          </w:tcPr>
          <w:p w14:paraId="7893ABAB" w14:textId="77777777" w:rsidR="006E401A" w:rsidRPr="00F86C32" w:rsidRDefault="006E401A" w:rsidP="006E401A">
            <w:pPr>
              <w:spacing w:before="0" w:after="0" w:line="240" w:lineRule="auto"/>
              <w:ind w:left="0"/>
              <w:rPr>
                <w:rFonts w:cstheme="minorHAnsi"/>
                <w:sz w:val="18"/>
                <w:szCs w:val="18"/>
              </w:rPr>
            </w:pPr>
          </w:p>
        </w:tc>
      </w:tr>
    </w:tbl>
    <w:p w14:paraId="26890614" w14:textId="77777777" w:rsidR="006E401A" w:rsidRDefault="006E401A" w:rsidP="006E401A">
      <w:pPr>
        <w:ind w:left="0"/>
        <w:sectPr w:rsidR="006E401A" w:rsidSect="00865555">
          <w:footerReference w:type="default" r:id="rId19"/>
          <w:pgSz w:w="11906" w:h="16838"/>
          <w:pgMar w:top="1134" w:right="1133" w:bottom="1418" w:left="1418" w:header="709" w:footer="283" w:gutter="0"/>
          <w:pgNumType w:fmt="lowerRoman" w:start="1"/>
          <w:cols w:space="708"/>
          <w:docGrid w:linePitch="360"/>
        </w:sectPr>
      </w:pPr>
    </w:p>
    <w:sdt>
      <w:sdtPr>
        <w:rPr>
          <w:rFonts w:asciiTheme="minorHAnsi" w:eastAsiaTheme="minorHAnsi" w:hAnsiTheme="minorHAnsi" w:cstheme="minorHAnsi"/>
          <w:noProof/>
          <w:color w:val="auto"/>
          <w:sz w:val="24"/>
          <w:szCs w:val="24"/>
          <w:lang w:eastAsia="en-US"/>
        </w:rPr>
        <w:id w:val="815324224"/>
        <w:docPartObj>
          <w:docPartGallery w:val="Table of Contents"/>
          <w:docPartUnique/>
        </w:docPartObj>
      </w:sdtPr>
      <w:sdtContent>
        <w:p w14:paraId="4BA33C7E" w14:textId="445D7D58" w:rsidR="00764D6A" w:rsidRPr="00580AE6" w:rsidRDefault="00E91D72" w:rsidP="00E02668">
          <w:pPr>
            <w:pStyle w:val="TOCHeading"/>
            <w:spacing w:line="259" w:lineRule="auto"/>
            <w:rPr>
              <w:color w:val="00703C"/>
              <w:sz w:val="64"/>
              <w:szCs w:val="64"/>
            </w:rPr>
          </w:pPr>
          <w:r w:rsidRPr="43436012">
            <w:rPr>
              <w:color w:val="00703C" w:themeColor="accent1"/>
              <w:sz w:val="64"/>
              <w:szCs w:val="64"/>
            </w:rPr>
            <w:t>Contents</w:t>
          </w:r>
          <w:r w:rsidR="008F659E" w:rsidRPr="43436012">
            <w:rPr>
              <w:color w:val="00703C" w:themeColor="accent1"/>
              <w:sz w:val="64"/>
              <w:szCs w:val="64"/>
            </w:rPr>
            <w:t xml:space="preserve"> </w:t>
          </w:r>
        </w:p>
        <w:p w14:paraId="192B38D0" w14:textId="08495F72" w:rsidR="007D0961" w:rsidRDefault="007D0961" w:rsidP="00AE492E">
          <w:pPr>
            <w:pStyle w:val="TOC2"/>
            <w:rPr>
              <w:kern w:val="2"/>
              <w:szCs w:val="24"/>
              <w:lang w:eastAsia="en-AU"/>
              <w14:ligatures w14:val="standardContextual"/>
            </w:rPr>
          </w:pPr>
          <w:r>
            <w:fldChar w:fldCharType="begin"/>
          </w:r>
          <w:r w:rsidR="00606D5D">
            <w:instrText>TOC \o "1-4" \z \u \h</w:instrText>
          </w:r>
          <w:r>
            <w:fldChar w:fldCharType="separate"/>
          </w:r>
          <w:hyperlink w:anchor="_Toc1082103524">
            <w:r w:rsidR="43436012" w:rsidRPr="43436012">
              <w:rPr>
                <w:rStyle w:val="Hyperlink"/>
              </w:rPr>
              <w:t>1</w:t>
            </w:r>
            <w:r w:rsidR="00606D5D">
              <w:tab/>
            </w:r>
            <w:r w:rsidR="43436012" w:rsidRPr="43436012">
              <w:rPr>
                <w:rStyle w:val="Hyperlink"/>
              </w:rPr>
              <w:t>Purpose</w:t>
            </w:r>
            <w:r w:rsidR="00606D5D">
              <w:tab/>
            </w:r>
            <w:r w:rsidR="00606D5D">
              <w:fldChar w:fldCharType="begin"/>
            </w:r>
            <w:r w:rsidR="00606D5D">
              <w:instrText>PAGEREF _Toc1082103524 \h</w:instrText>
            </w:r>
            <w:r w:rsidR="00606D5D">
              <w:fldChar w:fldCharType="separate"/>
            </w:r>
            <w:r w:rsidR="43436012" w:rsidRPr="43436012">
              <w:rPr>
                <w:rStyle w:val="Hyperlink"/>
              </w:rPr>
              <w:t>4</w:t>
            </w:r>
            <w:r w:rsidR="00606D5D">
              <w:fldChar w:fldCharType="end"/>
            </w:r>
          </w:hyperlink>
        </w:p>
        <w:p w14:paraId="2A2F4A99" w14:textId="2CBFDAFE" w:rsidR="007D0961" w:rsidRDefault="43436012" w:rsidP="00AE492E">
          <w:pPr>
            <w:pStyle w:val="TOC2"/>
            <w:rPr>
              <w:kern w:val="2"/>
              <w:szCs w:val="24"/>
              <w:lang w:eastAsia="en-AU"/>
              <w14:ligatures w14:val="standardContextual"/>
            </w:rPr>
          </w:pPr>
          <w:hyperlink w:anchor="_Toc2144746319">
            <w:r w:rsidRPr="43436012">
              <w:rPr>
                <w:rStyle w:val="Hyperlink"/>
              </w:rPr>
              <w:t>2</w:t>
            </w:r>
            <w:r w:rsidR="007D0961">
              <w:tab/>
            </w:r>
            <w:r w:rsidRPr="43436012">
              <w:rPr>
                <w:rStyle w:val="Hyperlink"/>
              </w:rPr>
              <w:t>Principles</w:t>
            </w:r>
            <w:r w:rsidR="007D0961">
              <w:tab/>
            </w:r>
            <w:r w:rsidR="007D0961">
              <w:fldChar w:fldCharType="begin"/>
            </w:r>
            <w:r w:rsidR="007D0961">
              <w:instrText>PAGEREF _Toc2144746319 \h</w:instrText>
            </w:r>
            <w:r w:rsidR="007D0961">
              <w:fldChar w:fldCharType="separate"/>
            </w:r>
            <w:r w:rsidRPr="43436012">
              <w:rPr>
                <w:rStyle w:val="Hyperlink"/>
              </w:rPr>
              <w:t>5</w:t>
            </w:r>
            <w:r w:rsidR="007D0961">
              <w:fldChar w:fldCharType="end"/>
            </w:r>
          </w:hyperlink>
        </w:p>
        <w:p w14:paraId="734D8A8C" w14:textId="45FD2A0B" w:rsidR="007D0961" w:rsidRDefault="43436012" w:rsidP="00AE492E">
          <w:pPr>
            <w:pStyle w:val="TOC2"/>
            <w:rPr>
              <w:kern w:val="2"/>
              <w:szCs w:val="24"/>
              <w:lang w:eastAsia="en-AU"/>
              <w14:ligatures w14:val="standardContextual"/>
            </w:rPr>
          </w:pPr>
          <w:hyperlink w:anchor="_Toc581981355">
            <w:r w:rsidRPr="43436012">
              <w:rPr>
                <w:rStyle w:val="Hyperlink"/>
              </w:rPr>
              <w:t>3</w:t>
            </w:r>
            <w:r w:rsidR="007D0961">
              <w:tab/>
            </w:r>
            <w:r w:rsidRPr="43436012">
              <w:rPr>
                <w:rStyle w:val="Hyperlink"/>
              </w:rPr>
              <w:t>Assessor accreditation</w:t>
            </w:r>
            <w:r w:rsidR="007D0961">
              <w:tab/>
            </w:r>
            <w:r w:rsidR="007D0961">
              <w:fldChar w:fldCharType="begin"/>
            </w:r>
            <w:r w:rsidR="007D0961">
              <w:instrText>PAGEREF _Toc581981355 \h</w:instrText>
            </w:r>
            <w:r w:rsidR="007D0961">
              <w:fldChar w:fldCharType="separate"/>
            </w:r>
            <w:r w:rsidRPr="43436012">
              <w:rPr>
                <w:rStyle w:val="Hyperlink"/>
              </w:rPr>
              <w:t>5</w:t>
            </w:r>
            <w:r w:rsidR="007D0961">
              <w:fldChar w:fldCharType="end"/>
            </w:r>
          </w:hyperlink>
        </w:p>
        <w:p w14:paraId="00C91B31" w14:textId="291B5061" w:rsidR="007D0961" w:rsidRDefault="43436012" w:rsidP="00AE492E">
          <w:pPr>
            <w:pStyle w:val="TOC2"/>
            <w:rPr>
              <w:kern w:val="2"/>
              <w:szCs w:val="24"/>
              <w:lang w:eastAsia="en-AU"/>
              <w14:ligatures w14:val="standardContextual"/>
            </w:rPr>
          </w:pPr>
          <w:hyperlink w:anchor="_Toc222140791">
            <w:r w:rsidRPr="43436012">
              <w:rPr>
                <w:rStyle w:val="Hyperlink"/>
              </w:rPr>
              <w:t>4</w:t>
            </w:r>
            <w:r w:rsidR="007D0961">
              <w:tab/>
            </w:r>
            <w:r w:rsidRPr="43436012">
              <w:rPr>
                <w:rStyle w:val="Hyperlink"/>
              </w:rPr>
              <w:t>Independent audit</w:t>
            </w:r>
            <w:r w:rsidR="007D0961">
              <w:tab/>
            </w:r>
            <w:r w:rsidR="007D0961">
              <w:fldChar w:fldCharType="begin"/>
            </w:r>
            <w:r w:rsidR="007D0961">
              <w:instrText>PAGEREF _Toc222140791 \h</w:instrText>
            </w:r>
            <w:r w:rsidR="007D0961">
              <w:fldChar w:fldCharType="separate"/>
            </w:r>
            <w:r w:rsidRPr="43436012">
              <w:rPr>
                <w:rStyle w:val="Hyperlink"/>
              </w:rPr>
              <w:t>6</w:t>
            </w:r>
            <w:r w:rsidR="007D0961">
              <w:fldChar w:fldCharType="end"/>
            </w:r>
          </w:hyperlink>
        </w:p>
        <w:p w14:paraId="3E24E3DE" w14:textId="1475C403" w:rsidR="007D0961" w:rsidRDefault="43436012" w:rsidP="00AE492E">
          <w:pPr>
            <w:pStyle w:val="TOC2"/>
            <w:rPr>
              <w:kern w:val="2"/>
              <w:szCs w:val="24"/>
              <w:lang w:eastAsia="en-AU"/>
              <w14:ligatures w14:val="standardContextual"/>
            </w:rPr>
          </w:pPr>
          <w:hyperlink w:anchor="_Toc1977567379">
            <w:r w:rsidRPr="43436012">
              <w:rPr>
                <w:rStyle w:val="Hyperlink"/>
              </w:rPr>
              <w:t>5</w:t>
            </w:r>
            <w:r w:rsidR="007D0961">
              <w:tab/>
            </w:r>
            <w:r w:rsidRPr="43436012">
              <w:rPr>
                <w:rStyle w:val="Hyperlink"/>
              </w:rPr>
              <w:t>Ethics and integrity</w:t>
            </w:r>
            <w:r w:rsidR="007D0961">
              <w:tab/>
            </w:r>
            <w:r w:rsidR="007D0961">
              <w:fldChar w:fldCharType="begin"/>
            </w:r>
            <w:r w:rsidR="007D0961">
              <w:instrText>PAGEREF _Toc1977567379 \h</w:instrText>
            </w:r>
            <w:r w:rsidR="007D0961">
              <w:fldChar w:fldCharType="separate"/>
            </w:r>
            <w:r w:rsidRPr="43436012">
              <w:rPr>
                <w:rStyle w:val="Hyperlink"/>
              </w:rPr>
              <w:t>7</w:t>
            </w:r>
            <w:r w:rsidR="007D0961">
              <w:fldChar w:fldCharType="end"/>
            </w:r>
          </w:hyperlink>
        </w:p>
        <w:p w14:paraId="284696EA" w14:textId="48521FF1" w:rsidR="007D0961" w:rsidRDefault="43436012" w:rsidP="00AE492E">
          <w:pPr>
            <w:pStyle w:val="TOC2"/>
            <w:rPr>
              <w:kern w:val="2"/>
              <w:szCs w:val="24"/>
              <w:lang w:eastAsia="en-AU"/>
              <w14:ligatures w14:val="standardContextual"/>
            </w:rPr>
          </w:pPr>
          <w:hyperlink w:anchor="_Toc470988686">
            <w:r w:rsidRPr="43436012">
              <w:rPr>
                <w:rStyle w:val="Hyperlink"/>
              </w:rPr>
              <w:t>6</w:t>
            </w:r>
            <w:r w:rsidR="007D0961">
              <w:tab/>
            </w:r>
            <w:r w:rsidRPr="43436012">
              <w:rPr>
                <w:rStyle w:val="Hyperlink"/>
              </w:rPr>
              <w:t>Assurance over energy rating tools</w:t>
            </w:r>
            <w:r w:rsidR="007D0961">
              <w:tab/>
            </w:r>
            <w:r w:rsidR="007D0961">
              <w:fldChar w:fldCharType="begin"/>
            </w:r>
            <w:r w:rsidR="007D0961">
              <w:instrText>PAGEREF _Toc470988686 \h</w:instrText>
            </w:r>
            <w:r w:rsidR="007D0961">
              <w:fldChar w:fldCharType="separate"/>
            </w:r>
            <w:r w:rsidRPr="43436012">
              <w:rPr>
                <w:rStyle w:val="Hyperlink"/>
              </w:rPr>
              <w:t>8</w:t>
            </w:r>
            <w:r w:rsidR="007D0961">
              <w:fldChar w:fldCharType="end"/>
            </w:r>
          </w:hyperlink>
        </w:p>
        <w:p w14:paraId="37185717" w14:textId="12726F49" w:rsidR="007D0961" w:rsidRDefault="43436012" w:rsidP="00AE492E">
          <w:pPr>
            <w:pStyle w:val="TOC2"/>
            <w:rPr>
              <w:kern w:val="2"/>
              <w:szCs w:val="24"/>
              <w:lang w:eastAsia="en-AU"/>
              <w14:ligatures w14:val="standardContextual"/>
            </w:rPr>
          </w:pPr>
          <w:hyperlink w:anchor="_Toc16784093">
            <w:r w:rsidRPr="43436012">
              <w:rPr>
                <w:rStyle w:val="Hyperlink"/>
              </w:rPr>
              <w:t>7</w:t>
            </w:r>
            <w:r w:rsidR="007D0961">
              <w:tab/>
            </w:r>
            <w:r w:rsidRPr="43436012">
              <w:rPr>
                <w:rStyle w:val="Hyperlink"/>
              </w:rPr>
              <w:t>Assurance over service providers</w:t>
            </w:r>
            <w:r w:rsidR="007D0961">
              <w:tab/>
            </w:r>
            <w:r w:rsidR="007D0961">
              <w:fldChar w:fldCharType="begin"/>
            </w:r>
            <w:r w:rsidR="007D0961">
              <w:instrText>PAGEREF _Toc16784093 \h</w:instrText>
            </w:r>
            <w:r w:rsidR="007D0961">
              <w:fldChar w:fldCharType="separate"/>
            </w:r>
            <w:r w:rsidRPr="43436012">
              <w:rPr>
                <w:rStyle w:val="Hyperlink"/>
              </w:rPr>
              <w:t>9</w:t>
            </w:r>
            <w:r w:rsidR="007D0961">
              <w:fldChar w:fldCharType="end"/>
            </w:r>
          </w:hyperlink>
        </w:p>
        <w:p w14:paraId="3BD1DD28" w14:textId="416CCE6D" w:rsidR="007D0961" w:rsidRDefault="43436012" w:rsidP="00AE492E">
          <w:pPr>
            <w:pStyle w:val="TOC2"/>
            <w:rPr>
              <w:kern w:val="2"/>
              <w:szCs w:val="24"/>
              <w:lang w:eastAsia="en-AU"/>
              <w14:ligatures w14:val="standardContextual"/>
            </w:rPr>
          </w:pPr>
          <w:hyperlink w:anchor="_Toc1490559063">
            <w:r w:rsidRPr="43436012">
              <w:rPr>
                <w:rStyle w:val="Hyperlink"/>
              </w:rPr>
              <w:t>8</w:t>
            </w:r>
            <w:r w:rsidR="007D0961">
              <w:tab/>
            </w:r>
            <w:r w:rsidRPr="43436012">
              <w:rPr>
                <w:rStyle w:val="Hyperlink"/>
              </w:rPr>
              <w:t>Management of non-compliance</w:t>
            </w:r>
            <w:r w:rsidR="007D0961">
              <w:tab/>
            </w:r>
            <w:r w:rsidR="007D0961">
              <w:fldChar w:fldCharType="begin"/>
            </w:r>
            <w:r w:rsidR="007D0961">
              <w:instrText>PAGEREF _Toc1490559063 \h</w:instrText>
            </w:r>
            <w:r w:rsidR="007D0961">
              <w:fldChar w:fldCharType="separate"/>
            </w:r>
            <w:r w:rsidRPr="43436012">
              <w:rPr>
                <w:rStyle w:val="Hyperlink"/>
              </w:rPr>
              <w:t>9</w:t>
            </w:r>
            <w:r w:rsidR="007D0961">
              <w:fldChar w:fldCharType="end"/>
            </w:r>
          </w:hyperlink>
        </w:p>
        <w:p w14:paraId="7D1E0C2A" w14:textId="11979B61" w:rsidR="007D0961" w:rsidRDefault="43436012" w:rsidP="00AE492E">
          <w:pPr>
            <w:pStyle w:val="TOC2"/>
            <w:rPr>
              <w:kern w:val="2"/>
              <w:szCs w:val="24"/>
              <w:lang w:eastAsia="en-AU"/>
              <w14:ligatures w14:val="standardContextual"/>
            </w:rPr>
          </w:pPr>
          <w:hyperlink w:anchor="_Toc138646395">
            <w:r w:rsidRPr="43436012">
              <w:rPr>
                <w:rStyle w:val="Hyperlink"/>
              </w:rPr>
              <w:t>9</w:t>
            </w:r>
            <w:r w:rsidR="007D0961">
              <w:tab/>
            </w:r>
            <w:r w:rsidRPr="43436012">
              <w:rPr>
                <w:rStyle w:val="Hyperlink"/>
              </w:rPr>
              <w:t>Continuous improvement</w:t>
            </w:r>
            <w:r w:rsidR="007D0961">
              <w:tab/>
            </w:r>
            <w:r w:rsidR="007D0961">
              <w:fldChar w:fldCharType="begin"/>
            </w:r>
            <w:r w:rsidR="007D0961">
              <w:instrText>PAGEREF _Toc138646395 \h</w:instrText>
            </w:r>
            <w:r w:rsidR="007D0961">
              <w:fldChar w:fldCharType="separate"/>
            </w:r>
            <w:r w:rsidRPr="43436012">
              <w:rPr>
                <w:rStyle w:val="Hyperlink"/>
              </w:rPr>
              <w:t>10</w:t>
            </w:r>
            <w:r w:rsidR="007D0961">
              <w:fldChar w:fldCharType="end"/>
            </w:r>
          </w:hyperlink>
        </w:p>
        <w:p w14:paraId="04C58FC9" w14:textId="156FAC1B" w:rsidR="007D0961" w:rsidRDefault="43436012" w:rsidP="00AE492E">
          <w:pPr>
            <w:pStyle w:val="TOC2"/>
            <w:rPr>
              <w:kern w:val="2"/>
              <w:szCs w:val="24"/>
              <w:lang w:eastAsia="en-AU"/>
              <w14:ligatures w14:val="standardContextual"/>
            </w:rPr>
          </w:pPr>
          <w:hyperlink w:anchor="_Toc36297290">
            <w:r w:rsidRPr="43436012">
              <w:rPr>
                <w:rStyle w:val="Hyperlink"/>
              </w:rPr>
              <w:t>9.1</w:t>
            </w:r>
            <w:r w:rsidR="007D0961">
              <w:tab/>
            </w:r>
            <w:r w:rsidRPr="43436012">
              <w:rPr>
                <w:rStyle w:val="Hyperlink"/>
              </w:rPr>
              <w:t>Data and information sources</w:t>
            </w:r>
            <w:r w:rsidR="007D0961">
              <w:tab/>
            </w:r>
            <w:r w:rsidR="007D0961">
              <w:fldChar w:fldCharType="begin"/>
            </w:r>
            <w:r w:rsidR="007D0961">
              <w:instrText>PAGEREF _Toc36297290 \h</w:instrText>
            </w:r>
            <w:r w:rsidR="007D0961">
              <w:fldChar w:fldCharType="separate"/>
            </w:r>
            <w:r w:rsidRPr="43436012">
              <w:rPr>
                <w:rStyle w:val="Hyperlink"/>
              </w:rPr>
              <w:t>11</w:t>
            </w:r>
            <w:r w:rsidR="007D0961">
              <w:fldChar w:fldCharType="end"/>
            </w:r>
          </w:hyperlink>
        </w:p>
        <w:p w14:paraId="2A29D47C" w14:textId="6C6E3C3D" w:rsidR="007D0961" w:rsidRDefault="43436012" w:rsidP="00AE492E">
          <w:pPr>
            <w:pStyle w:val="TOC2"/>
            <w:rPr>
              <w:kern w:val="2"/>
              <w:szCs w:val="24"/>
              <w:lang w:eastAsia="en-AU"/>
              <w14:ligatures w14:val="standardContextual"/>
            </w:rPr>
          </w:pPr>
          <w:hyperlink w:anchor="_Toc452458771">
            <w:r w:rsidRPr="43436012">
              <w:rPr>
                <w:rStyle w:val="Hyperlink"/>
              </w:rPr>
              <w:t>9.2</w:t>
            </w:r>
            <w:r w:rsidR="007D0961">
              <w:tab/>
            </w:r>
            <w:r w:rsidRPr="43436012">
              <w:rPr>
                <w:rStyle w:val="Hyperlink"/>
              </w:rPr>
              <w:t>Our key stakeholders</w:t>
            </w:r>
            <w:r w:rsidR="007D0961">
              <w:tab/>
            </w:r>
            <w:r w:rsidR="007D0961">
              <w:fldChar w:fldCharType="begin"/>
            </w:r>
            <w:r w:rsidR="007D0961">
              <w:instrText>PAGEREF _Toc452458771 \h</w:instrText>
            </w:r>
            <w:r w:rsidR="007D0961">
              <w:fldChar w:fldCharType="separate"/>
            </w:r>
            <w:r w:rsidRPr="43436012">
              <w:rPr>
                <w:rStyle w:val="Hyperlink"/>
              </w:rPr>
              <w:t>11</w:t>
            </w:r>
            <w:r w:rsidR="007D0961">
              <w:fldChar w:fldCharType="end"/>
            </w:r>
          </w:hyperlink>
        </w:p>
        <w:p w14:paraId="21C950F2" w14:textId="378D59D0" w:rsidR="007D0961" w:rsidRDefault="43436012" w:rsidP="00AE492E">
          <w:pPr>
            <w:pStyle w:val="TOC2"/>
            <w:rPr>
              <w:kern w:val="2"/>
              <w:szCs w:val="24"/>
              <w:lang w:eastAsia="en-AU"/>
              <w14:ligatures w14:val="standardContextual"/>
            </w:rPr>
          </w:pPr>
          <w:hyperlink w:anchor="_Toc649530132">
            <w:r w:rsidRPr="43436012">
              <w:rPr>
                <w:rStyle w:val="Hyperlink"/>
              </w:rPr>
              <w:t>10</w:t>
            </w:r>
            <w:r w:rsidR="007D0961">
              <w:tab/>
            </w:r>
            <w:r w:rsidRPr="43436012">
              <w:rPr>
                <w:rStyle w:val="Hyperlink"/>
              </w:rPr>
              <w:t>Assurance that scales with risk</w:t>
            </w:r>
            <w:r w:rsidR="007D0961">
              <w:tab/>
            </w:r>
            <w:r w:rsidR="007D0961">
              <w:fldChar w:fldCharType="begin"/>
            </w:r>
            <w:r w:rsidR="007D0961">
              <w:instrText>PAGEREF _Toc649530132 \h</w:instrText>
            </w:r>
            <w:r w:rsidR="007D0961">
              <w:fldChar w:fldCharType="separate"/>
            </w:r>
            <w:r w:rsidRPr="43436012">
              <w:rPr>
                <w:rStyle w:val="Hyperlink"/>
              </w:rPr>
              <w:t>11</w:t>
            </w:r>
            <w:r w:rsidR="007D0961">
              <w:fldChar w:fldCharType="end"/>
            </w:r>
          </w:hyperlink>
        </w:p>
        <w:p w14:paraId="43331AB9" w14:textId="47D23E0B" w:rsidR="007D0961" w:rsidRDefault="43436012" w:rsidP="00AE492E">
          <w:pPr>
            <w:pStyle w:val="TOC2"/>
            <w:rPr>
              <w:kern w:val="2"/>
              <w:szCs w:val="24"/>
              <w:lang w:eastAsia="en-AU"/>
              <w14:ligatures w14:val="standardContextual"/>
            </w:rPr>
          </w:pPr>
          <w:hyperlink w:anchor="_Toc2071328283">
            <w:r w:rsidRPr="43436012">
              <w:rPr>
                <w:rStyle w:val="Hyperlink"/>
              </w:rPr>
              <w:t>Related Information</w:t>
            </w:r>
            <w:r w:rsidR="007D0961">
              <w:tab/>
            </w:r>
            <w:r w:rsidR="007D0961">
              <w:fldChar w:fldCharType="begin"/>
            </w:r>
            <w:r w:rsidR="007D0961">
              <w:instrText>PAGEREF _Toc2071328283 \h</w:instrText>
            </w:r>
            <w:r w:rsidR="007D0961">
              <w:fldChar w:fldCharType="separate"/>
            </w:r>
            <w:r w:rsidRPr="43436012">
              <w:rPr>
                <w:rStyle w:val="Hyperlink"/>
              </w:rPr>
              <w:t>11</w:t>
            </w:r>
            <w:r w:rsidR="007D0961">
              <w:fldChar w:fldCharType="end"/>
            </w:r>
          </w:hyperlink>
        </w:p>
        <w:p w14:paraId="1A94F7A3" w14:textId="7CDB2C53" w:rsidR="007D0961" w:rsidRDefault="43436012" w:rsidP="00AE492E">
          <w:pPr>
            <w:pStyle w:val="TOC2"/>
            <w:rPr>
              <w:kern w:val="2"/>
              <w:szCs w:val="24"/>
              <w:lang w:eastAsia="en-AU"/>
              <w14:ligatures w14:val="standardContextual"/>
            </w:rPr>
          </w:pPr>
          <w:hyperlink w:anchor="_Toc2084729778">
            <w:r w:rsidRPr="43436012">
              <w:rPr>
                <w:rStyle w:val="Hyperlink"/>
              </w:rPr>
              <w:t>Glossary</w:t>
            </w:r>
            <w:r w:rsidR="007D0961">
              <w:tab/>
            </w:r>
            <w:r w:rsidR="007D0961">
              <w:fldChar w:fldCharType="begin"/>
            </w:r>
            <w:r w:rsidR="007D0961">
              <w:instrText>PAGEREF _Toc2084729778 \h</w:instrText>
            </w:r>
            <w:r w:rsidR="007D0961">
              <w:fldChar w:fldCharType="separate"/>
            </w:r>
            <w:r w:rsidRPr="43436012">
              <w:rPr>
                <w:rStyle w:val="Hyperlink"/>
              </w:rPr>
              <w:t>12</w:t>
            </w:r>
            <w:r w:rsidR="007D0961">
              <w:fldChar w:fldCharType="end"/>
            </w:r>
          </w:hyperlink>
          <w:r w:rsidR="007D0961">
            <w:fldChar w:fldCharType="end"/>
          </w:r>
        </w:p>
      </w:sdtContent>
    </w:sdt>
    <w:p w14:paraId="290EA021" w14:textId="5FECE62E" w:rsidR="00764D6A" w:rsidRDefault="00764D6A" w:rsidP="007459A2"/>
    <w:p w14:paraId="29DC199A" w14:textId="56120BAF" w:rsidR="00764D6A" w:rsidRDefault="00764D6A" w:rsidP="0000599F">
      <w:pPr>
        <w:pStyle w:val="TOC2"/>
        <w:numPr>
          <w:ilvl w:val="0"/>
          <w:numId w:val="0"/>
        </w:numPr>
        <w:ind w:left="993"/>
      </w:pPr>
    </w:p>
    <w:p w14:paraId="77099D08" w14:textId="7134AB74" w:rsidR="00A32152" w:rsidRDefault="00A32152" w:rsidP="007459A2">
      <w:bookmarkStart w:id="2" w:name="_Toc430782149"/>
      <w:r>
        <w:br w:type="page"/>
      </w:r>
    </w:p>
    <w:p w14:paraId="22167645" w14:textId="263277A0" w:rsidR="00764D6A" w:rsidRPr="00580AE6" w:rsidRDefault="004717D8" w:rsidP="00BF655F">
      <w:pPr>
        <w:pStyle w:val="Heading1"/>
        <w:ind w:hanging="644"/>
      </w:pPr>
      <w:bookmarkStart w:id="3" w:name="_Toc1082103524"/>
      <w:bookmarkEnd w:id="2"/>
      <w:r>
        <w:lastRenderedPageBreak/>
        <w:t>Purp</w:t>
      </w:r>
      <w:r w:rsidR="00043239">
        <w:t>o</w:t>
      </w:r>
      <w:r w:rsidR="005465AB">
        <w:t>se</w:t>
      </w:r>
      <w:bookmarkEnd w:id="3"/>
    </w:p>
    <w:p w14:paraId="03C2FD86" w14:textId="77777777" w:rsidR="0068126B" w:rsidRPr="0068126B" w:rsidRDefault="0068126B" w:rsidP="00722FDB">
      <w:pPr>
        <w:spacing w:after="120"/>
        <w:ind w:left="0"/>
        <w:rPr>
          <w:color w:val="000000" w:themeColor="text1"/>
          <w:bdr w:val="none" w:sz="0" w:space="0" w:color="auto" w:frame="1"/>
        </w:rPr>
      </w:pPr>
      <w:r w:rsidRPr="0068126B">
        <w:rPr>
          <w:color w:val="000000" w:themeColor="text1"/>
          <w:bdr w:val="none" w:sz="0" w:space="0" w:color="auto" w:frame="1"/>
        </w:rPr>
        <w:t xml:space="preserve">The Nationwide House Energy Rating Scheme (NatHERS) is expanding to deliver energy ratings for existing homes. </w:t>
      </w:r>
    </w:p>
    <w:p w14:paraId="6A84B13A" w14:textId="29A007CC" w:rsidR="0068126B" w:rsidRPr="0068126B" w:rsidRDefault="0068126B" w:rsidP="00722FDB">
      <w:pPr>
        <w:spacing w:after="120"/>
        <w:ind w:left="0"/>
        <w:rPr>
          <w:color w:val="000000" w:themeColor="text1"/>
          <w:bdr w:val="none" w:sz="0" w:space="0" w:color="auto" w:frame="1"/>
        </w:rPr>
      </w:pPr>
      <w:r w:rsidRPr="0068126B">
        <w:rPr>
          <w:color w:val="000000" w:themeColor="text1"/>
          <w:bdr w:val="none" w:sz="0" w:space="0" w:color="auto" w:frame="1"/>
        </w:rPr>
        <w:t xml:space="preserve">Assessments of existing homes will require assessors to visit a home to collect information about its internal and external construction, equipment, appliances and surroundings of a home, and input these correctly into accredited </w:t>
      </w:r>
      <w:r w:rsidR="76E89FC6" w:rsidRPr="43436012">
        <w:rPr>
          <w:color w:val="000000" w:themeColor="text1"/>
        </w:rPr>
        <w:t>energy rating tools</w:t>
      </w:r>
      <w:r w:rsidRPr="0068126B">
        <w:rPr>
          <w:color w:val="000000" w:themeColor="text1"/>
          <w:bdr w:val="none" w:sz="0" w:space="0" w:color="auto" w:frame="1"/>
        </w:rPr>
        <w:t xml:space="preserve"> to generate a </w:t>
      </w:r>
      <w:r w:rsidR="003E5FE2">
        <w:rPr>
          <w:color w:val="000000" w:themeColor="text1"/>
          <w:bdr w:val="none" w:sz="0" w:space="0" w:color="auto" w:frame="1"/>
        </w:rPr>
        <w:t>Home Energy Rating</w:t>
      </w:r>
      <w:r w:rsidRPr="0068126B">
        <w:rPr>
          <w:color w:val="000000" w:themeColor="text1"/>
          <w:bdr w:val="none" w:sz="0" w:space="0" w:color="auto" w:frame="1"/>
        </w:rPr>
        <w:t>.</w:t>
      </w:r>
    </w:p>
    <w:p w14:paraId="7F8FFD12" w14:textId="22DAB070" w:rsidR="0068126B" w:rsidRPr="0068126B" w:rsidRDefault="003A2EB0" w:rsidP="00722FDB">
      <w:pPr>
        <w:spacing w:after="120"/>
        <w:ind w:left="0"/>
        <w:rPr>
          <w:color w:val="000000" w:themeColor="text1"/>
          <w:bdr w:val="none" w:sz="0" w:space="0" w:color="auto" w:frame="1"/>
        </w:rPr>
      </w:pPr>
      <w:r>
        <w:rPr>
          <w:color w:val="000000" w:themeColor="text1"/>
          <w:bdr w:val="none" w:sz="0" w:space="0" w:color="auto" w:frame="1"/>
        </w:rPr>
        <w:t xml:space="preserve">Home Energy Ratings </w:t>
      </w:r>
      <w:r w:rsidR="0068126B" w:rsidRPr="0068126B">
        <w:rPr>
          <w:color w:val="000000" w:themeColor="text1"/>
          <w:bdr w:val="none" w:sz="0" w:space="0" w:color="auto" w:frame="1"/>
        </w:rPr>
        <w:t>will help Australian households better understand their home’s energy performance, identify cost-effective upgrades to improve the comfort of their home, and reduce their energy bills. The ratings will also give banks more confidence to loan capital to Australians to upgrade the energy performance of their homes, and to verify those loans as ‘green’ investments.</w:t>
      </w:r>
    </w:p>
    <w:p w14:paraId="51EC972C" w14:textId="77777777" w:rsidR="0068126B" w:rsidRPr="0068126B" w:rsidRDefault="0068126B" w:rsidP="00722FDB">
      <w:pPr>
        <w:spacing w:after="120"/>
        <w:ind w:left="0"/>
        <w:rPr>
          <w:color w:val="000000" w:themeColor="text1"/>
          <w:bdr w:val="none" w:sz="0" w:space="0" w:color="auto" w:frame="1"/>
        </w:rPr>
      </w:pPr>
      <w:r w:rsidRPr="0068126B">
        <w:rPr>
          <w:color w:val="000000" w:themeColor="text1"/>
          <w:bdr w:val="none" w:sz="0" w:space="0" w:color="auto" w:frame="1"/>
        </w:rPr>
        <w:t xml:space="preserve">The compliance of assessments against NatHERS technical requirements and assessor conduct against codes of practice are essential to enabling the scheme to achieve its objectives. </w:t>
      </w:r>
    </w:p>
    <w:p w14:paraId="7C7041BB" w14:textId="4190B840" w:rsidR="0068126B" w:rsidRPr="004C63A8" w:rsidRDefault="0068126B" w:rsidP="00722FDB">
      <w:pPr>
        <w:spacing w:after="120"/>
        <w:ind w:left="0"/>
        <w:rPr>
          <w:rStyle w:val="Strong"/>
        </w:rPr>
      </w:pPr>
      <w:r w:rsidRPr="004C63A8">
        <w:rPr>
          <w:rStyle w:val="Strong"/>
        </w:rPr>
        <w:t xml:space="preserve">This strategy outlines the NatHERS Administrator’s approach to managing the risk of error, non-compliance, fraud, and other misconduct in the delivery of </w:t>
      </w:r>
      <w:r w:rsidR="00517F2D" w:rsidRPr="004C63A8">
        <w:rPr>
          <w:rStyle w:val="Strong"/>
        </w:rPr>
        <w:t>Home Energy Ratings</w:t>
      </w:r>
      <w:r w:rsidRPr="004C63A8">
        <w:rPr>
          <w:rStyle w:val="Strong"/>
        </w:rPr>
        <w:t>.</w:t>
      </w:r>
    </w:p>
    <w:p w14:paraId="74BF0D97" w14:textId="77777777" w:rsidR="00B21A77" w:rsidRDefault="00EA17BD" w:rsidP="00BF655F">
      <w:pPr>
        <w:pStyle w:val="Heading1"/>
        <w:ind w:hanging="644"/>
      </w:pPr>
      <w:bookmarkStart w:id="4" w:name="_Toc2144746319"/>
      <w:r>
        <w:t>Principles</w:t>
      </w:r>
      <w:bookmarkEnd w:id="4"/>
    </w:p>
    <w:p w14:paraId="78AFA21D" w14:textId="610415A4" w:rsidR="00113E9D" w:rsidRPr="004A3548" w:rsidRDefault="00113E9D" w:rsidP="00722FDB">
      <w:pPr>
        <w:spacing w:after="120"/>
        <w:ind w:left="0"/>
      </w:pPr>
      <w:bookmarkStart w:id="5" w:name="_Toc430782151"/>
      <w:r w:rsidRPr="004A3548">
        <w:t xml:space="preserve">The NatHERS for existing homes Assurance Strategy ensures that the way we manage errors, non-compliance, fraud, or other misconduct: </w:t>
      </w:r>
    </w:p>
    <w:p w14:paraId="04EB30F1" w14:textId="77777777" w:rsidR="00113E9D" w:rsidRPr="004A3548" w:rsidRDefault="00113E9D" w:rsidP="00722FDB">
      <w:pPr>
        <w:pStyle w:val="ListParagraph"/>
        <w:numPr>
          <w:ilvl w:val="0"/>
          <w:numId w:val="31"/>
        </w:numPr>
        <w:spacing w:after="120" w:line="259" w:lineRule="auto"/>
        <w:ind w:left="426" w:hanging="426"/>
      </w:pPr>
      <w:r w:rsidRPr="004A3548">
        <w:t>is transparent, impartial, and performed by competent people</w:t>
      </w:r>
    </w:p>
    <w:p w14:paraId="4DC15183" w14:textId="77777777" w:rsidR="00113E9D" w:rsidRPr="004A3548" w:rsidRDefault="00113E9D" w:rsidP="00722FDB">
      <w:pPr>
        <w:pStyle w:val="ListParagraph"/>
        <w:numPr>
          <w:ilvl w:val="0"/>
          <w:numId w:val="31"/>
        </w:numPr>
        <w:spacing w:after="120" w:line="259" w:lineRule="auto"/>
        <w:ind w:left="426" w:hanging="426"/>
      </w:pPr>
      <w:r w:rsidRPr="004A3548">
        <w:t xml:space="preserve">provides timely, credible information to inform decisions </w:t>
      </w:r>
    </w:p>
    <w:p w14:paraId="0C60DEC4" w14:textId="77777777" w:rsidR="00113E9D" w:rsidRPr="004A3548" w:rsidRDefault="00113E9D" w:rsidP="00722FDB">
      <w:pPr>
        <w:pStyle w:val="ListParagraph"/>
        <w:numPr>
          <w:ilvl w:val="0"/>
          <w:numId w:val="31"/>
        </w:numPr>
        <w:spacing w:after="120" w:line="259" w:lineRule="auto"/>
        <w:ind w:left="426" w:hanging="426"/>
      </w:pPr>
      <w:r w:rsidRPr="004A3548">
        <w:t>is adaptable to changes in the scheme and</w:t>
      </w:r>
    </w:p>
    <w:p w14:paraId="7B4EC650" w14:textId="77777777" w:rsidR="00113E9D" w:rsidRPr="004A3548" w:rsidRDefault="00113E9D" w:rsidP="00722FDB">
      <w:pPr>
        <w:pStyle w:val="ListParagraph"/>
        <w:numPr>
          <w:ilvl w:val="0"/>
          <w:numId w:val="31"/>
        </w:numPr>
        <w:spacing w:after="120" w:line="259" w:lineRule="auto"/>
        <w:ind w:left="426" w:hanging="426"/>
      </w:pPr>
      <w:r w:rsidRPr="004A3548">
        <w:t>compliments but does not duplicate the activities of Commonwealth, state or territory regulators or other compliance and enforcement agencies</w:t>
      </w:r>
    </w:p>
    <w:p w14:paraId="181AE559" w14:textId="77777777" w:rsidR="00113E9D" w:rsidRPr="004A3548" w:rsidRDefault="00113E9D" w:rsidP="00722FDB">
      <w:pPr>
        <w:spacing w:after="120"/>
        <w:ind w:left="0"/>
      </w:pPr>
      <w:r w:rsidRPr="004A3548">
        <w:t xml:space="preserve">This is achieved by working with approved third-party service providers: </w:t>
      </w:r>
    </w:p>
    <w:p w14:paraId="5ADD4B97" w14:textId="7B57F599" w:rsidR="00113E9D" w:rsidRPr="004A3548" w:rsidRDefault="00113E9D" w:rsidP="00722FDB">
      <w:pPr>
        <w:spacing w:after="120"/>
        <w:ind w:left="0"/>
      </w:pPr>
      <w:r w:rsidRPr="004C63A8">
        <w:rPr>
          <w:rStyle w:val="Strong"/>
        </w:rPr>
        <w:t>Software Providers</w:t>
      </w:r>
      <w:r w:rsidRPr="43436012">
        <w:rPr>
          <w:b/>
          <w:bCs/>
        </w:rPr>
        <w:t xml:space="preserve"> </w:t>
      </w:r>
      <w:r>
        <w:t xml:space="preserve">provide </w:t>
      </w:r>
      <w:r w:rsidR="1C6CB4CB">
        <w:t>Energy rating tools</w:t>
      </w:r>
      <w:r>
        <w:t xml:space="preserve"> that meet strict technical and functional requirements established by the NatHERS Administrator.</w:t>
      </w:r>
    </w:p>
    <w:p w14:paraId="76A9CBE6" w14:textId="77777777" w:rsidR="00113E9D" w:rsidRPr="004A3548" w:rsidRDefault="00113E9D" w:rsidP="00722FDB">
      <w:pPr>
        <w:spacing w:after="120"/>
        <w:ind w:left="0"/>
        <w:rPr>
          <w:lang w:val="en-US"/>
        </w:rPr>
      </w:pPr>
      <w:r w:rsidRPr="004C63A8">
        <w:rPr>
          <w:rStyle w:val="Strong"/>
        </w:rPr>
        <w:t>Training Providers</w:t>
      </w:r>
      <w:r w:rsidRPr="004A3548">
        <w:rPr>
          <w:b/>
          <w:bCs/>
        </w:rPr>
        <w:t xml:space="preserve"> </w:t>
      </w:r>
      <w:r w:rsidRPr="004A3548">
        <w:t>deliver and assess competency and</w:t>
      </w:r>
      <w:r w:rsidRPr="004A3548">
        <w:rPr>
          <w:lang w:val="en-US"/>
        </w:rPr>
        <w:t xml:space="preserve"> attainment of minimum training requirements.</w:t>
      </w:r>
    </w:p>
    <w:p w14:paraId="6B0033E8" w14:textId="77777777" w:rsidR="00113E9D" w:rsidRPr="004A3548" w:rsidRDefault="00113E9D" w:rsidP="00722FDB">
      <w:pPr>
        <w:spacing w:after="120"/>
        <w:ind w:left="0"/>
      </w:pPr>
      <w:r w:rsidRPr="004C63A8">
        <w:rPr>
          <w:rStyle w:val="Strong"/>
        </w:rPr>
        <w:t>Assessor Accreditation Service Providers</w:t>
      </w:r>
      <w:r w:rsidRPr="004A3548">
        <w:t xml:space="preserve"> accredit assessors in accordance with the requirements set by the NatHERS Administrator and ensure that assessors maintain minimum standards of technical competency and comply with the Assessor Code of Practice.  </w:t>
      </w:r>
    </w:p>
    <w:p w14:paraId="01D44724" w14:textId="77777777" w:rsidR="00113E9D" w:rsidRPr="004A3548" w:rsidRDefault="00113E9D" w:rsidP="00722FDB">
      <w:pPr>
        <w:spacing w:after="120"/>
        <w:ind w:left="0"/>
      </w:pPr>
      <w:r w:rsidRPr="004C63A8">
        <w:rPr>
          <w:rStyle w:val="Strong"/>
        </w:rPr>
        <w:t>Independent Auditors</w:t>
      </w:r>
      <w:r w:rsidRPr="004A3548">
        <w:rPr>
          <w:b/>
          <w:bCs/>
        </w:rPr>
        <w:t xml:space="preserve"> </w:t>
      </w:r>
      <w:r w:rsidRPr="004A3548">
        <w:t xml:space="preserve">provide independent audits using standardised, risk-based processes that have been developed by the NatHERS Administrator to ensure that assessments conform to minimum standards of accuracy. </w:t>
      </w:r>
    </w:p>
    <w:p w14:paraId="5CB2B8DB" w14:textId="47B9ED4B" w:rsidR="007306C4" w:rsidRPr="007459A2" w:rsidRDefault="00113E9D" w:rsidP="00722FDB">
      <w:pPr>
        <w:spacing w:after="120"/>
        <w:ind w:left="0"/>
      </w:pPr>
      <w:r w:rsidRPr="004A3548">
        <w:t>Software Providers, Assessor Accreditation Service Providers, and Independent Auditors are required to deliver services in accordance with agreed performance and service standards and are accountable to the NatHERS Administrator through reporting and audit processes.</w:t>
      </w:r>
    </w:p>
    <w:p w14:paraId="06E89E1A" w14:textId="378A34C6" w:rsidR="005274C1" w:rsidRDefault="00AE2722" w:rsidP="00BF655F">
      <w:pPr>
        <w:pStyle w:val="Heading1"/>
        <w:ind w:hanging="644"/>
      </w:pPr>
      <w:bookmarkStart w:id="6" w:name="_Toc181097584"/>
      <w:bookmarkStart w:id="7" w:name="_Toc581981355"/>
      <w:bookmarkStart w:id="8" w:name="_Hlk192314876"/>
      <w:r>
        <w:lastRenderedPageBreak/>
        <w:t>Assessor accreditation</w:t>
      </w:r>
      <w:bookmarkEnd w:id="6"/>
      <w:bookmarkEnd w:id="7"/>
    </w:p>
    <w:p w14:paraId="39FDFD1D" w14:textId="77777777" w:rsidR="00B823B0" w:rsidRPr="004C63A8" w:rsidRDefault="00B823B0" w:rsidP="00722FDB">
      <w:pPr>
        <w:spacing w:after="120"/>
        <w:ind w:left="0"/>
        <w:rPr>
          <w:rStyle w:val="Strong"/>
        </w:rPr>
      </w:pPr>
      <w:r w:rsidRPr="004C63A8">
        <w:rPr>
          <w:rStyle w:val="Strong"/>
        </w:rPr>
        <w:t>All assessors must demonstrate they are competent to ethically and accurately complete a NatHERS assessment, regardless of whether they are collecting data on-site, completing off-site modelling, or both.</w:t>
      </w:r>
    </w:p>
    <w:p w14:paraId="23C7933D" w14:textId="32E6ED31" w:rsidR="0066609E" w:rsidRPr="004C63A8" w:rsidRDefault="00B823B0" w:rsidP="00722FDB">
      <w:pPr>
        <w:spacing w:after="120"/>
        <w:ind w:left="0"/>
        <w:rPr>
          <w:rStyle w:val="Strong"/>
        </w:rPr>
      </w:pPr>
      <w:r w:rsidRPr="004A3548">
        <w:t xml:space="preserve">There are significant complexities and risks associated with an existing home assessment. To be accredited, </w:t>
      </w:r>
      <w:r w:rsidR="00AD3F55">
        <w:t xml:space="preserve">NatHERS </w:t>
      </w:r>
      <w:r w:rsidRPr="004A3548">
        <w:t xml:space="preserve">for existing homes </w:t>
      </w:r>
      <w:r w:rsidR="00AD3F55" w:rsidRPr="004A3548">
        <w:t xml:space="preserve">assessors </w:t>
      </w:r>
      <w:r w:rsidRPr="004A3548">
        <w:t>must have minimum specified qualifications and training</w:t>
      </w:r>
      <w:r w:rsidRPr="004A3548">
        <w:rPr>
          <w:vertAlign w:val="superscript"/>
        </w:rPr>
        <w:t>*</w:t>
      </w:r>
      <w:r w:rsidRPr="004A3548">
        <w:t xml:space="preserve">, have appropriate insurances, </w:t>
      </w:r>
      <w:r w:rsidR="005778EC">
        <w:t>undergo character checks</w:t>
      </w:r>
      <w:r w:rsidRPr="004A3548">
        <w:t xml:space="preserve">, and pass an accreditation exam. To maintain accreditation, assessors must complete continuing professional development (CPD) units and knowledge and skill assessments. These requirements are detailed in </w:t>
      </w:r>
      <w:r w:rsidRPr="004C63A8">
        <w:rPr>
          <w:rStyle w:val="Strong"/>
        </w:rPr>
        <w:t xml:space="preserve">the NatHERS for existing homes Assessor </w:t>
      </w:r>
      <w:r w:rsidR="00D43953" w:rsidRPr="004C63A8">
        <w:rPr>
          <w:rStyle w:val="Strong"/>
        </w:rPr>
        <w:t xml:space="preserve">Accreditation </w:t>
      </w:r>
      <w:r w:rsidR="00D62E06" w:rsidRPr="004C63A8">
        <w:rPr>
          <w:rStyle w:val="Strong"/>
        </w:rPr>
        <w:t>Information and Application Pack</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113" w:type="dxa"/>
          <w:bottom w:w="85" w:type="dxa"/>
          <w:right w:w="113" w:type="dxa"/>
        </w:tblCellMar>
        <w:tblLook w:val="04A0" w:firstRow="1" w:lastRow="0" w:firstColumn="1" w:lastColumn="0" w:noHBand="0" w:noVBand="1"/>
      </w:tblPr>
      <w:tblGrid>
        <w:gridCol w:w="4678"/>
        <w:gridCol w:w="4678"/>
      </w:tblGrid>
      <w:tr w:rsidR="00E72219" w:rsidRPr="00E72219" w14:paraId="2996FCBC" w14:textId="77777777" w:rsidTr="00A760E2">
        <w:trPr>
          <w:cantSplit/>
          <w:trHeight w:val="2665"/>
        </w:trPr>
        <w:tc>
          <w:tcPr>
            <w:tcW w:w="4678" w:type="dxa"/>
            <w:tcBorders>
              <w:bottom w:val="single" w:sz="36" w:space="0" w:color="FFFFFF" w:themeColor="accent6"/>
              <w:right w:val="single" w:sz="36" w:space="0" w:color="FFFFFF" w:themeColor="accent6"/>
            </w:tcBorders>
            <w:shd w:val="clear" w:color="auto" w:fill="F2F2F2" w:themeFill="accent6" w:themeFillShade="F2"/>
          </w:tcPr>
          <w:p w14:paraId="2AB96C69" w14:textId="77777777" w:rsidR="00E72219" w:rsidRPr="00E72219" w:rsidRDefault="00E72219" w:rsidP="00722FDB">
            <w:pPr>
              <w:spacing w:before="0" w:after="120"/>
              <w:ind w:left="0"/>
              <w:rPr>
                <w:b/>
                <w:bCs/>
                <w:lang w:val="en-US"/>
              </w:rPr>
            </w:pPr>
            <w:r w:rsidRPr="00E72219">
              <w:rPr>
                <w:b/>
                <w:bCs/>
                <w:lang w:val="en-US"/>
              </w:rPr>
              <w:t>Step 1</w:t>
            </w:r>
            <w:r w:rsidRPr="00E72219">
              <w:rPr>
                <w:b/>
                <w:bCs/>
                <w:noProof/>
                <w:lang w:val="en-US"/>
              </w:rPr>
              <w:drawing>
                <wp:anchor distT="0" distB="0" distL="114300" distR="114300" simplePos="0" relativeHeight="251658245" behindDoc="0" locked="0" layoutInCell="1" allowOverlap="1" wp14:anchorId="536CCAF4" wp14:editId="0FB2E1EA">
                  <wp:simplePos x="1363980" y="3935730"/>
                  <wp:positionH relativeFrom="margin">
                    <wp:align>right</wp:align>
                  </wp:positionH>
                  <wp:positionV relativeFrom="margin">
                    <wp:align>top</wp:align>
                  </wp:positionV>
                  <wp:extent cx="396000" cy="396000"/>
                  <wp:effectExtent l="0" t="0" r="0" b="4445"/>
                  <wp:wrapSquare wrapText="bothSides"/>
                  <wp:docPr id="2005137599"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7599" name="Graphic 27">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p w14:paraId="2680B54A" w14:textId="77777777" w:rsidR="00E72219" w:rsidRPr="00E72219" w:rsidRDefault="00E72219" w:rsidP="00722FDB">
            <w:pPr>
              <w:spacing w:before="0" w:after="120"/>
              <w:ind w:left="0"/>
              <w:rPr>
                <w:b/>
                <w:bCs/>
              </w:rPr>
            </w:pPr>
            <w:r w:rsidRPr="00E72219">
              <w:rPr>
                <w:b/>
                <w:bCs/>
              </w:rPr>
              <w:t xml:space="preserve">Initial application </w:t>
            </w:r>
          </w:p>
          <w:p w14:paraId="32B7A223" w14:textId="77777777" w:rsidR="00E72219" w:rsidRPr="00E72219" w:rsidRDefault="00E72219" w:rsidP="00722FDB">
            <w:pPr>
              <w:spacing w:before="0" w:after="120"/>
              <w:ind w:left="0"/>
              <w:rPr>
                <w:lang w:val="en-US"/>
              </w:rPr>
            </w:pPr>
            <w:r w:rsidRPr="00E72219">
              <w:rPr>
                <w:lang w:val="en-US"/>
              </w:rPr>
              <w:t>Assessors must demonstrate attainment of minimum training requirements, confirm they have privacy and work, health and safety management processes in place and undertake a fit and proper person check.</w:t>
            </w:r>
          </w:p>
        </w:tc>
        <w:tc>
          <w:tcPr>
            <w:tcW w:w="4678" w:type="dxa"/>
            <w:tcBorders>
              <w:left w:val="single" w:sz="36" w:space="0" w:color="FFFFFF" w:themeColor="accent6"/>
              <w:bottom w:val="single" w:sz="36" w:space="0" w:color="FFFFFF" w:themeColor="accent6"/>
            </w:tcBorders>
            <w:shd w:val="clear" w:color="auto" w:fill="F2F2F2" w:themeFill="accent6" w:themeFillShade="F2"/>
          </w:tcPr>
          <w:p w14:paraId="49D3F2C7" w14:textId="77777777" w:rsidR="00E72219" w:rsidRPr="00E72219" w:rsidRDefault="00E72219" w:rsidP="00722FDB">
            <w:pPr>
              <w:spacing w:before="0" w:after="120"/>
              <w:ind w:left="0"/>
              <w:rPr>
                <w:b/>
                <w:bCs/>
                <w:lang w:val="en-US"/>
              </w:rPr>
            </w:pPr>
            <w:r w:rsidRPr="00E72219">
              <w:rPr>
                <w:b/>
                <w:bCs/>
                <w:noProof/>
                <w:lang w:val="en-US"/>
              </w:rPr>
              <w:drawing>
                <wp:anchor distT="0" distB="0" distL="114300" distR="114300" simplePos="0" relativeHeight="251658244" behindDoc="0" locked="0" layoutInCell="1" allowOverlap="1" wp14:anchorId="5C91775E" wp14:editId="539D352D">
                  <wp:simplePos x="0" y="0"/>
                  <wp:positionH relativeFrom="margin">
                    <wp:align>right</wp:align>
                  </wp:positionH>
                  <wp:positionV relativeFrom="margin">
                    <wp:align>top</wp:align>
                  </wp:positionV>
                  <wp:extent cx="396000" cy="396000"/>
                  <wp:effectExtent l="0" t="0" r="0" b="4445"/>
                  <wp:wrapSquare wrapText="bothSides"/>
                  <wp:docPr id="1200131580"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1580" name="Graphic 2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E72219">
              <w:rPr>
                <w:b/>
                <w:bCs/>
                <w:lang w:val="en-US"/>
              </w:rPr>
              <w:t>Step 2</w:t>
            </w:r>
          </w:p>
          <w:p w14:paraId="6315A2DE" w14:textId="77777777" w:rsidR="00E72219" w:rsidRPr="00E72219" w:rsidRDefault="00E72219" w:rsidP="00722FDB">
            <w:pPr>
              <w:spacing w:before="0" w:after="120"/>
              <w:ind w:left="0"/>
              <w:rPr>
                <w:b/>
                <w:bCs/>
              </w:rPr>
            </w:pPr>
            <w:r w:rsidRPr="00E72219">
              <w:rPr>
                <w:b/>
                <w:bCs/>
              </w:rPr>
              <w:t>Accreditation exam</w:t>
            </w:r>
          </w:p>
          <w:p w14:paraId="5016120A" w14:textId="77777777" w:rsidR="00E72219" w:rsidRPr="00E72219" w:rsidRDefault="00E72219" w:rsidP="00722FDB">
            <w:pPr>
              <w:spacing w:before="0" w:after="120"/>
              <w:ind w:left="0"/>
              <w:rPr>
                <w:lang w:val="en-US"/>
              </w:rPr>
            </w:pPr>
            <w:r w:rsidRPr="00E72219">
              <w:rPr>
                <w:lang w:val="en-US"/>
              </w:rPr>
              <w:t>Assessors must demonstrate minimum levels of competency relating to performing a NatHERS assessment, by passing an accreditation exam.</w:t>
            </w:r>
          </w:p>
          <w:p w14:paraId="79BED8FB" w14:textId="77777777" w:rsidR="00E72219" w:rsidRPr="00E72219" w:rsidRDefault="00E72219" w:rsidP="00722FDB">
            <w:pPr>
              <w:spacing w:before="0" w:after="120"/>
              <w:ind w:left="0"/>
              <w:rPr>
                <w:lang w:val="en-US"/>
              </w:rPr>
            </w:pPr>
          </w:p>
        </w:tc>
      </w:tr>
      <w:tr w:rsidR="00E72219" w:rsidRPr="00E72219" w14:paraId="4341D3AF" w14:textId="77777777" w:rsidTr="00A760E2">
        <w:trPr>
          <w:cantSplit/>
          <w:trHeight w:val="2665"/>
        </w:trPr>
        <w:tc>
          <w:tcPr>
            <w:tcW w:w="4678" w:type="dxa"/>
            <w:tcBorders>
              <w:top w:val="single" w:sz="36" w:space="0" w:color="FFFFFF" w:themeColor="accent6"/>
              <w:bottom w:val="single" w:sz="36" w:space="0" w:color="FFFFFF" w:themeColor="accent6"/>
              <w:right w:val="single" w:sz="36" w:space="0" w:color="FFFFFF" w:themeColor="accent6"/>
            </w:tcBorders>
            <w:shd w:val="clear" w:color="auto" w:fill="F2F2F2" w:themeFill="accent6" w:themeFillShade="F2"/>
            <w:tcMar>
              <w:left w:w="113" w:type="dxa"/>
              <w:right w:w="113" w:type="dxa"/>
            </w:tcMar>
          </w:tcPr>
          <w:p w14:paraId="206A9356" w14:textId="77777777" w:rsidR="00E72219" w:rsidRPr="00E72219" w:rsidRDefault="00E72219" w:rsidP="00722FDB">
            <w:pPr>
              <w:spacing w:before="0" w:after="120"/>
              <w:ind w:left="0"/>
              <w:rPr>
                <w:b/>
                <w:bCs/>
                <w:lang w:val="en-US"/>
              </w:rPr>
            </w:pPr>
            <w:r w:rsidRPr="00E72219">
              <w:rPr>
                <w:b/>
                <w:bCs/>
                <w:noProof/>
                <w:lang w:val="en-US"/>
              </w:rPr>
              <w:drawing>
                <wp:anchor distT="0" distB="0" distL="114300" distR="114300" simplePos="0" relativeHeight="251658246" behindDoc="0" locked="0" layoutInCell="1" allowOverlap="1" wp14:anchorId="510DEBFE" wp14:editId="1E2357A7">
                  <wp:simplePos x="4353560" y="5936615"/>
                  <wp:positionH relativeFrom="margin">
                    <wp:align>right</wp:align>
                  </wp:positionH>
                  <wp:positionV relativeFrom="margin">
                    <wp:align>top</wp:align>
                  </wp:positionV>
                  <wp:extent cx="395605" cy="395605"/>
                  <wp:effectExtent l="0" t="0" r="0" b="4445"/>
                  <wp:wrapSquare wrapText="bothSides"/>
                  <wp:docPr id="1553017645"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17645" name="Graphic 30">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E72219">
              <w:rPr>
                <w:b/>
                <w:bCs/>
                <w:lang w:val="en-US"/>
              </w:rPr>
              <w:t>Step 3</w:t>
            </w:r>
          </w:p>
          <w:p w14:paraId="33A31852" w14:textId="77777777" w:rsidR="00E72219" w:rsidRPr="00E72219" w:rsidRDefault="00E72219" w:rsidP="00722FDB">
            <w:pPr>
              <w:spacing w:before="0" w:after="120"/>
              <w:ind w:left="0"/>
              <w:rPr>
                <w:b/>
                <w:bCs/>
              </w:rPr>
            </w:pPr>
            <w:r w:rsidRPr="00E72219">
              <w:rPr>
                <w:b/>
                <w:bCs/>
              </w:rPr>
              <w:t>Accreditation documentation</w:t>
            </w:r>
          </w:p>
          <w:p w14:paraId="12E8BF9C" w14:textId="1B065EB9" w:rsidR="00E72219" w:rsidRPr="00E72219" w:rsidRDefault="00E72219" w:rsidP="00722FDB">
            <w:pPr>
              <w:spacing w:before="0" w:after="120"/>
              <w:ind w:left="0"/>
              <w:rPr>
                <w:b/>
                <w:bCs/>
                <w:lang w:val="en-US"/>
              </w:rPr>
            </w:pPr>
            <w:r w:rsidRPr="00E72219">
              <w:rPr>
                <w:lang w:val="en-US"/>
              </w:rPr>
              <w:t xml:space="preserve">Assessors must have appropriate insurance and commit to </w:t>
            </w:r>
            <w:r w:rsidR="007D0961" w:rsidRPr="00E72219">
              <w:rPr>
                <w:lang w:val="en-US"/>
              </w:rPr>
              <w:t>meeting</w:t>
            </w:r>
            <w:r w:rsidRPr="00E72219">
              <w:rPr>
                <w:lang w:val="en-US"/>
              </w:rPr>
              <w:t xml:space="preserve"> the minimum standards of practice and conduct set out in the Assessor Code of Practice.</w:t>
            </w:r>
          </w:p>
        </w:tc>
        <w:tc>
          <w:tcPr>
            <w:tcW w:w="4678" w:type="dxa"/>
            <w:tcBorders>
              <w:top w:val="single" w:sz="36" w:space="0" w:color="FFFFFF" w:themeColor="accent6"/>
              <w:left w:val="single" w:sz="36" w:space="0" w:color="FFFFFF" w:themeColor="accent6"/>
              <w:bottom w:val="single" w:sz="36" w:space="0" w:color="FFFFFF" w:themeColor="accent6"/>
            </w:tcBorders>
            <w:shd w:val="clear" w:color="auto" w:fill="00703C" w:themeFill="accent1"/>
            <w:tcMar>
              <w:left w:w="113" w:type="dxa"/>
              <w:right w:w="113" w:type="dxa"/>
            </w:tcMar>
          </w:tcPr>
          <w:p w14:paraId="060B7188" w14:textId="77777777" w:rsidR="00E72219" w:rsidRPr="00E72219" w:rsidRDefault="00E72219" w:rsidP="00722FDB">
            <w:pPr>
              <w:spacing w:before="0" w:after="120"/>
              <w:ind w:left="0"/>
              <w:rPr>
                <w:b/>
                <w:bCs/>
                <w:color w:val="FFFFFF" w:themeColor="background1"/>
                <w:lang w:val="en-US"/>
              </w:rPr>
            </w:pPr>
            <w:r w:rsidRPr="00E72219">
              <w:rPr>
                <w:b/>
                <w:bCs/>
                <w:color w:val="FFFFFF" w:themeColor="background1"/>
                <w:lang w:val="en-US"/>
              </w:rPr>
              <w:t xml:space="preserve">Step </w:t>
            </w:r>
            <w:r w:rsidRPr="00E72219">
              <w:rPr>
                <w:b/>
                <w:bCs/>
                <w:noProof/>
                <w:color w:val="FFFFFF" w:themeColor="background1"/>
                <w:lang w:val="en-US"/>
              </w:rPr>
              <w:drawing>
                <wp:anchor distT="0" distB="0" distL="114300" distR="114300" simplePos="0" relativeHeight="251658247" behindDoc="0" locked="0" layoutInCell="1" allowOverlap="1" wp14:anchorId="4CE6561E" wp14:editId="3B829C6F">
                  <wp:simplePos x="1363980" y="5935980"/>
                  <wp:positionH relativeFrom="margin">
                    <wp:align>right</wp:align>
                  </wp:positionH>
                  <wp:positionV relativeFrom="margin">
                    <wp:align>top</wp:align>
                  </wp:positionV>
                  <wp:extent cx="396000" cy="396000"/>
                  <wp:effectExtent l="0" t="0" r="0" b="4445"/>
                  <wp:wrapSquare wrapText="bothSides"/>
                  <wp:docPr id="445361301"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61301" name="Graphic 2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E72219">
              <w:rPr>
                <w:b/>
                <w:bCs/>
                <w:color w:val="FFFFFF" w:themeColor="background1"/>
                <w:lang w:val="en-US"/>
              </w:rPr>
              <w:t>4</w:t>
            </w:r>
          </w:p>
          <w:p w14:paraId="000F282E" w14:textId="77777777" w:rsidR="00E72219" w:rsidRPr="00E72219" w:rsidRDefault="00E72219" w:rsidP="00722FDB">
            <w:pPr>
              <w:spacing w:before="0" w:after="120"/>
              <w:ind w:left="0"/>
              <w:rPr>
                <w:b/>
                <w:bCs/>
                <w:color w:val="FFFFFF" w:themeColor="background1"/>
              </w:rPr>
            </w:pPr>
            <w:r w:rsidRPr="00E72219">
              <w:rPr>
                <w:b/>
                <w:bCs/>
                <w:color w:val="FFFFFF" w:themeColor="background1"/>
              </w:rPr>
              <w:t xml:space="preserve">Application review </w:t>
            </w:r>
          </w:p>
          <w:p w14:paraId="608521E9" w14:textId="77777777" w:rsidR="00E72219" w:rsidRPr="00E72219" w:rsidRDefault="00E72219" w:rsidP="00722FDB">
            <w:pPr>
              <w:spacing w:before="0" w:after="120"/>
              <w:ind w:left="0"/>
              <w:rPr>
                <w:color w:val="FFFFFF" w:themeColor="background1"/>
              </w:rPr>
            </w:pPr>
            <w:r w:rsidRPr="00E72219">
              <w:rPr>
                <w:color w:val="FFFFFF" w:themeColor="background1"/>
              </w:rPr>
              <w:t xml:space="preserve">Applications are reviewed and if compliant, the assessor is issued an accreditation number and NatHERS accredited assessor identity card. </w:t>
            </w:r>
          </w:p>
          <w:p w14:paraId="6E72C022" w14:textId="77777777" w:rsidR="00E72219" w:rsidRPr="00E72219" w:rsidRDefault="00E72219" w:rsidP="00722FDB">
            <w:pPr>
              <w:spacing w:before="0" w:after="120"/>
              <w:ind w:left="0"/>
              <w:rPr>
                <w:lang w:val="en-US"/>
              </w:rPr>
            </w:pPr>
            <w:r w:rsidRPr="00E72219">
              <w:rPr>
                <w:color w:val="FFFFFF" w:themeColor="background1"/>
                <w:lang w:val="en-US"/>
              </w:rPr>
              <w:t>The assessor accreditation service provider advises applicants how they can rectify non-compliant applications.</w:t>
            </w:r>
          </w:p>
        </w:tc>
      </w:tr>
      <w:tr w:rsidR="00E72219" w:rsidRPr="00E72219" w14:paraId="5A2B8A7D" w14:textId="77777777" w:rsidTr="00A760E2">
        <w:trPr>
          <w:cantSplit/>
          <w:trHeight w:val="2665"/>
        </w:trPr>
        <w:tc>
          <w:tcPr>
            <w:tcW w:w="4678" w:type="dxa"/>
            <w:tcBorders>
              <w:top w:val="single" w:sz="36" w:space="0" w:color="FFFFFF" w:themeColor="accent6"/>
            </w:tcBorders>
            <w:shd w:val="clear" w:color="auto" w:fill="F2F2F2" w:themeFill="accent6" w:themeFillShade="F2"/>
            <w:tcMar>
              <w:right w:w="85" w:type="dxa"/>
            </w:tcMar>
          </w:tcPr>
          <w:p w14:paraId="4F62B9D0" w14:textId="77777777" w:rsidR="00E72219" w:rsidRPr="00E72219" w:rsidRDefault="00E72219" w:rsidP="00722FDB">
            <w:pPr>
              <w:spacing w:before="0" w:after="120"/>
              <w:ind w:left="0"/>
              <w:rPr>
                <w:b/>
                <w:bCs/>
                <w:lang w:val="en-US"/>
              </w:rPr>
            </w:pPr>
            <w:r w:rsidRPr="00E72219">
              <w:rPr>
                <w:lang w:val="en-US"/>
              </w:rPr>
              <w:t xml:space="preserve"> </w:t>
            </w:r>
            <w:r w:rsidRPr="00E72219">
              <w:rPr>
                <w:b/>
                <w:bCs/>
                <w:lang w:val="en-US"/>
              </w:rPr>
              <w:t>Step 5</w:t>
            </w:r>
          </w:p>
          <w:p w14:paraId="197F4738" w14:textId="67332BA2" w:rsidR="00E72219" w:rsidRPr="00E72219" w:rsidRDefault="00657542" w:rsidP="00722FDB">
            <w:pPr>
              <w:spacing w:before="0" w:after="120"/>
              <w:ind w:left="0"/>
              <w:rPr>
                <w:b/>
                <w:bCs/>
                <w:lang w:val="en-US"/>
              </w:rPr>
            </w:pPr>
            <w:r>
              <w:rPr>
                <w:b/>
                <w:bCs/>
                <w:lang w:val="en-US"/>
              </w:rPr>
              <w:t>Maintaining</w:t>
            </w:r>
            <w:r w:rsidR="00E72219" w:rsidRPr="00E72219">
              <w:rPr>
                <w:b/>
                <w:bCs/>
              </w:rPr>
              <w:t xml:space="preserve"> Accreditation</w:t>
            </w:r>
          </w:p>
          <w:p w14:paraId="42DBDCFA" w14:textId="77777777" w:rsidR="00E72219" w:rsidRPr="00E72219" w:rsidRDefault="00E72219" w:rsidP="00722FDB">
            <w:pPr>
              <w:spacing w:before="0" w:after="120"/>
              <w:ind w:left="0"/>
              <w:rPr>
                <w:lang w:val="en-US"/>
              </w:rPr>
            </w:pPr>
            <w:r w:rsidRPr="00E72219">
              <w:rPr>
                <w:lang w:val="en-US"/>
              </w:rPr>
              <w:t xml:space="preserve">Each year, assessors must: </w:t>
            </w:r>
          </w:p>
          <w:p w14:paraId="07B92E0D" w14:textId="77777777" w:rsidR="00E72219" w:rsidRPr="00E72219" w:rsidRDefault="00E72219" w:rsidP="00634071">
            <w:pPr>
              <w:pStyle w:val="ListParagraph"/>
              <w:numPr>
                <w:ilvl w:val="0"/>
                <w:numId w:val="40"/>
              </w:numPr>
              <w:spacing w:after="120"/>
              <w:ind w:left="306" w:hanging="306"/>
            </w:pPr>
            <w:r w:rsidRPr="00E72219">
              <w:t xml:space="preserve">provide evidence of renewed insurances </w:t>
            </w:r>
          </w:p>
          <w:p w14:paraId="66286A48" w14:textId="77777777" w:rsidR="00E72219" w:rsidRPr="00E72219" w:rsidRDefault="00E72219" w:rsidP="00634071">
            <w:pPr>
              <w:pStyle w:val="ListParagraph"/>
              <w:numPr>
                <w:ilvl w:val="0"/>
                <w:numId w:val="40"/>
              </w:numPr>
              <w:spacing w:after="120"/>
              <w:ind w:left="306" w:hanging="306"/>
            </w:pPr>
            <w:r w:rsidRPr="00E72219">
              <w:t>complete a knowledge and skill assessment activity</w:t>
            </w:r>
          </w:p>
          <w:p w14:paraId="378249E3" w14:textId="77777777" w:rsidR="00E72219" w:rsidRPr="00634071" w:rsidRDefault="00E72219" w:rsidP="00634071">
            <w:pPr>
              <w:pStyle w:val="ListParagraph"/>
              <w:numPr>
                <w:ilvl w:val="0"/>
                <w:numId w:val="40"/>
              </w:numPr>
              <w:spacing w:after="120"/>
              <w:ind w:left="306" w:hanging="306"/>
              <w:rPr>
                <w:lang w:val="en-US"/>
              </w:rPr>
            </w:pPr>
            <w:r w:rsidRPr="00E72219">
              <w:t>confirm privacy and safety protocols are up to date</w:t>
            </w:r>
          </w:p>
        </w:tc>
        <w:tc>
          <w:tcPr>
            <w:tcW w:w="4678" w:type="dxa"/>
            <w:tcBorders>
              <w:top w:val="single" w:sz="36" w:space="0" w:color="FFFFFF" w:themeColor="accent6"/>
            </w:tcBorders>
            <w:shd w:val="clear" w:color="auto" w:fill="F2F2F2" w:themeFill="accent6" w:themeFillShade="F2"/>
            <w:tcMar>
              <w:left w:w="0" w:type="dxa"/>
              <w:right w:w="0" w:type="dxa"/>
            </w:tcMar>
          </w:tcPr>
          <w:p w14:paraId="1C595B5D" w14:textId="77777777" w:rsidR="00E72219" w:rsidRPr="00E72219" w:rsidRDefault="00E72219" w:rsidP="00722FDB">
            <w:pPr>
              <w:spacing w:before="0" w:after="120"/>
              <w:ind w:left="0"/>
              <w:rPr>
                <w:lang w:val="en-US"/>
              </w:rPr>
            </w:pPr>
            <w:r w:rsidRPr="00E72219">
              <w:rPr>
                <w:noProof/>
                <w:lang w:val="en-US"/>
              </w:rPr>
              <w:drawing>
                <wp:anchor distT="0" distB="0" distL="114300" distR="114300" simplePos="0" relativeHeight="251658243" behindDoc="0" locked="0" layoutInCell="1" allowOverlap="1" wp14:anchorId="1CB81881" wp14:editId="5D90DFF5">
                  <wp:simplePos x="0" y="0"/>
                  <wp:positionH relativeFrom="margin">
                    <wp:posOffset>2541270</wp:posOffset>
                  </wp:positionH>
                  <wp:positionV relativeFrom="margin">
                    <wp:posOffset>0</wp:posOffset>
                  </wp:positionV>
                  <wp:extent cx="396000" cy="396000"/>
                  <wp:effectExtent l="0" t="0" r="0" b="4445"/>
                  <wp:wrapSquare wrapText="bothSides"/>
                  <wp:docPr id="523123542"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23542" name="Graphic 27">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p w14:paraId="2B12C6B8" w14:textId="77777777" w:rsidR="00E72219" w:rsidRPr="00E72219" w:rsidRDefault="00E72219" w:rsidP="00722FDB">
            <w:pPr>
              <w:spacing w:before="0" w:after="120"/>
              <w:ind w:left="0"/>
              <w:rPr>
                <w:lang w:val="en-US"/>
              </w:rPr>
            </w:pPr>
          </w:p>
          <w:p w14:paraId="0A5E42B6" w14:textId="77777777" w:rsidR="00E72219" w:rsidRPr="00E72219" w:rsidRDefault="00E72219" w:rsidP="00722FDB">
            <w:pPr>
              <w:spacing w:before="0" w:after="120"/>
              <w:ind w:left="0"/>
              <w:rPr>
                <w:lang w:val="en-US"/>
              </w:rPr>
            </w:pPr>
          </w:p>
          <w:p w14:paraId="5D31E6A1" w14:textId="77777777" w:rsidR="00E72219" w:rsidRPr="00E72219" w:rsidRDefault="00E72219" w:rsidP="00634071">
            <w:pPr>
              <w:pStyle w:val="ListParagraph"/>
              <w:numPr>
                <w:ilvl w:val="0"/>
                <w:numId w:val="40"/>
              </w:numPr>
              <w:spacing w:after="120"/>
              <w:ind w:left="306" w:hanging="306"/>
            </w:pPr>
            <w:r w:rsidRPr="00E72219">
              <w:t xml:space="preserve">achieve minimum CPD requirements </w:t>
            </w:r>
          </w:p>
          <w:p w14:paraId="5E699643" w14:textId="77777777" w:rsidR="00E72219" w:rsidRPr="00E72219" w:rsidRDefault="00E72219" w:rsidP="00634071">
            <w:pPr>
              <w:pStyle w:val="ListParagraph"/>
              <w:numPr>
                <w:ilvl w:val="0"/>
                <w:numId w:val="40"/>
              </w:numPr>
              <w:spacing w:after="120"/>
              <w:ind w:left="306" w:hanging="306"/>
            </w:pPr>
            <w:r w:rsidRPr="00E72219">
              <w:t xml:space="preserve">have resolved, or be resolving, identified quality issues </w:t>
            </w:r>
          </w:p>
          <w:p w14:paraId="13B67823" w14:textId="77777777" w:rsidR="00E72219" w:rsidRPr="00E72219" w:rsidRDefault="00E72219" w:rsidP="00634071">
            <w:pPr>
              <w:pStyle w:val="ListParagraph"/>
              <w:numPr>
                <w:ilvl w:val="0"/>
                <w:numId w:val="40"/>
              </w:numPr>
              <w:spacing w:after="120"/>
              <w:ind w:left="306" w:hanging="306"/>
              <w:rPr>
                <w:lang w:val="en-US"/>
              </w:rPr>
            </w:pPr>
            <w:r w:rsidRPr="00E72219">
              <w:t>not have an unacceptable history of misconduct</w:t>
            </w:r>
          </w:p>
        </w:tc>
      </w:tr>
    </w:tbl>
    <w:p w14:paraId="47A44E0E" w14:textId="22624109" w:rsidR="00BC6587" w:rsidRDefault="00BC6587" w:rsidP="00B823B0">
      <w:pPr>
        <w:ind w:left="0"/>
      </w:pPr>
      <w:r>
        <w:br w:type="page"/>
      </w:r>
    </w:p>
    <w:p w14:paraId="19EA3F3B" w14:textId="211211EE" w:rsidR="005A7262" w:rsidRPr="004914C4" w:rsidRDefault="000F2C59" w:rsidP="00BF655F">
      <w:pPr>
        <w:pStyle w:val="Heading1"/>
        <w:ind w:hanging="644"/>
      </w:pPr>
      <w:bookmarkStart w:id="9" w:name="_Toc181097585"/>
      <w:bookmarkStart w:id="10" w:name="_Toc222140791"/>
      <w:bookmarkStart w:id="11" w:name="_Toc430782160"/>
      <w:bookmarkEnd w:id="5"/>
      <w:bookmarkEnd w:id="8"/>
      <w:r>
        <w:lastRenderedPageBreak/>
        <w:t>Independent audit</w:t>
      </w:r>
      <w:bookmarkEnd w:id="9"/>
      <w:bookmarkEnd w:id="10"/>
    </w:p>
    <w:p w14:paraId="5BE7B06D" w14:textId="7A43E693" w:rsidR="003C2F1F" w:rsidRPr="00702DA1" w:rsidRDefault="003C2F1F" w:rsidP="00722FDB">
      <w:pPr>
        <w:spacing w:after="120"/>
        <w:ind w:left="0"/>
        <w:rPr>
          <w:rStyle w:val="Strong"/>
        </w:rPr>
      </w:pPr>
      <w:r w:rsidRPr="00702DA1">
        <w:rPr>
          <w:rStyle w:val="Strong"/>
        </w:rPr>
        <w:t xml:space="preserve">Assessments are subject to independent audit to ensure NatHERS </w:t>
      </w:r>
      <w:r w:rsidR="00AD3F55" w:rsidRPr="00702DA1">
        <w:rPr>
          <w:rStyle w:val="Strong"/>
        </w:rPr>
        <w:t xml:space="preserve">for existing homes </w:t>
      </w:r>
      <w:r w:rsidRPr="00702DA1">
        <w:rPr>
          <w:rStyle w:val="Strong"/>
        </w:rPr>
        <w:t xml:space="preserve">assessments are reliable and trusted, and to allow compliance risks to be detected and addressed. </w:t>
      </w:r>
    </w:p>
    <w:p w14:paraId="62683A42" w14:textId="78347252" w:rsidR="003C2F1F" w:rsidRPr="00702DA1" w:rsidRDefault="003C2F1F" w:rsidP="00722FDB">
      <w:pPr>
        <w:spacing w:after="120"/>
        <w:ind w:left="0"/>
        <w:rPr>
          <w:rStyle w:val="Strong"/>
        </w:rPr>
      </w:pPr>
      <w:r w:rsidRPr="004A3548">
        <w:t xml:space="preserve">A key element of the assurance process for existing homes is verifying the quality of assessments. Assessments are selected for desktop audit via risk and data-informed indicators and are assessed by independent experts using a standardised methodology in accordance with the </w:t>
      </w:r>
      <w:r w:rsidRPr="00702DA1">
        <w:rPr>
          <w:rStyle w:val="Strong"/>
        </w:rPr>
        <w:t xml:space="preserve">NatHERS for </w:t>
      </w:r>
      <w:r w:rsidR="00F441F6" w:rsidRPr="00702DA1">
        <w:rPr>
          <w:rStyle w:val="Strong"/>
        </w:rPr>
        <w:t>E</w:t>
      </w:r>
      <w:r w:rsidRPr="00702DA1">
        <w:rPr>
          <w:rStyle w:val="Strong"/>
        </w:rPr>
        <w:t xml:space="preserve">xisting </w:t>
      </w:r>
      <w:r w:rsidR="00F441F6" w:rsidRPr="00702DA1">
        <w:rPr>
          <w:rStyle w:val="Strong"/>
        </w:rPr>
        <w:t>H</w:t>
      </w:r>
      <w:r w:rsidRPr="00702DA1">
        <w:rPr>
          <w:rStyle w:val="Strong"/>
        </w:rPr>
        <w:t xml:space="preserve">omes Audit Policy. </w:t>
      </w:r>
    </w:p>
    <w:p w14:paraId="538FEF0F" w14:textId="77777777" w:rsidR="003C2F1F" w:rsidRPr="004A3548" w:rsidRDefault="003C2F1F" w:rsidP="00722FDB">
      <w:pPr>
        <w:spacing w:after="120"/>
        <w:ind w:left="0"/>
      </w:pPr>
      <w:r w:rsidRPr="004A3548">
        <w:t>The independent audit process verifies assessment inputs against supporting evidence and confirms that they have been interpreted and applied correctly. Results of the desktop audit are communicated to assessors to support their continuous improvement.</w:t>
      </w:r>
    </w:p>
    <w:tbl>
      <w:tblPr>
        <w:tblStyle w:val="TableGrid"/>
        <w:tblW w:w="9356"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CellMar>
          <w:top w:w="85" w:type="dxa"/>
          <w:bottom w:w="85" w:type="dxa"/>
        </w:tblCellMar>
        <w:tblLook w:val="04A0" w:firstRow="1" w:lastRow="0" w:firstColumn="1" w:lastColumn="0" w:noHBand="0" w:noVBand="1"/>
      </w:tblPr>
      <w:tblGrid>
        <w:gridCol w:w="4678"/>
        <w:gridCol w:w="4678"/>
      </w:tblGrid>
      <w:tr w:rsidR="003C2F1F" w:rsidRPr="004A3548" w14:paraId="3BE9455B" w14:textId="77777777" w:rsidTr="00445F72">
        <w:trPr>
          <w:trHeight w:hRule="exact" w:val="2891"/>
        </w:trPr>
        <w:tc>
          <w:tcPr>
            <w:tcW w:w="4678" w:type="dxa"/>
            <w:shd w:val="clear" w:color="auto" w:fill="F2F2F2" w:themeFill="background1" w:themeFillShade="F2"/>
          </w:tcPr>
          <w:p w14:paraId="53D300AB" w14:textId="77777777" w:rsidR="003C2F1F" w:rsidRPr="004A3548" w:rsidRDefault="003C2F1F" w:rsidP="00722FDB">
            <w:pPr>
              <w:spacing w:before="0" w:after="120"/>
              <w:ind w:left="33"/>
              <w:rPr>
                <w:b/>
                <w:bCs/>
                <w:color w:val="00703C"/>
                <w:sz w:val="24"/>
                <w:szCs w:val="24"/>
                <w:lang w:val="en-US"/>
              </w:rPr>
            </w:pPr>
            <w:r w:rsidRPr="004A3548">
              <w:rPr>
                <w:b/>
                <w:bCs/>
                <w:color w:val="00703C"/>
                <w:sz w:val="24"/>
                <w:szCs w:val="24"/>
                <w:lang w:val="en-US"/>
              </w:rPr>
              <w:t>Step 1</w:t>
            </w:r>
            <w:r w:rsidRPr="004A3548">
              <w:rPr>
                <w:b/>
                <w:bCs/>
                <w:noProof/>
                <w:color w:val="00703C"/>
                <w:sz w:val="24"/>
                <w:szCs w:val="24"/>
                <w:lang w:val="en-US"/>
              </w:rPr>
              <w:drawing>
                <wp:anchor distT="0" distB="0" distL="114300" distR="114300" simplePos="0" relativeHeight="251658248" behindDoc="0" locked="0" layoutInCell="1" allowOverlap="1" wp14:anchorId="3A0256D1" wp14:editId="06C96E44">
                  <wp:simplePos x="1358265" y="3657600"/>
                  <wp:positionH relativeFrom="margin">
                    <wp:align>right</wp:align>
                  </wp:positionH>
                  <wp:positionV relativeFrom="margin">
                    <wp:align>top</wp:align>
                  </wp:positionV>
                  <wp:extent cx="395605" cy="395605"/>
                  <wp:effectExtent l="0" t="0" r="0" b="4445"/>
                  <wp:wrapSquare wrapText="bothSides"/>
                  <wp:docPr id="1349600458"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00458" name="Graphic 3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95605" cy="395605"/>
                          </a:xfrm>
                          <a:prstGeom prst="rect">
                            <a:avLst/>
                          </a:prstGeom>
                        </pic:spPr>
                      </pic:pic>
                    </a:graphicData>
                  </a:graphic>
                </wp:anchor>
              </w:drawing>
            </w:r>
          </w:p>
          <w:p w14:paraId="60CD8160" w14:textId="77777777" w:rsidR="003C2F1F" w:rsidRPr="004A3548" w:rsidRDefault="003C2F1F" w:rsidP="00722FDB">
            <w:pPr>
              <w:spacing w:before="0" w:after="120"/>
              <w:ind w:left="33"/>
              <w:rPr>
                <w:b/>
                <w:bCs/>
              </w:rPr>
            </w:pPr>
            <w:r w:rsidRPr="004A3548">
              <w:rPr>
                <w:b/>
                <w:bCs/>
              </w:rPr>
              <w:t>Selection of assessments for audit</w:t>
            </w:r>
          </w:p>
          <w:p w14:paraId="46E9373C" w14:textId="77777777" w:rsidR="003C2F1F" w:rsidRPr="004A3548" w:rsidRDefault="003C2F1F" w:rsidP="00722FDB">
            <w:pPr>
              <w:spacing w:before="0" w:after="120"/>
              <w:ind w:left="33"/>
            </w:pPr>
            <w:r w:rsidRPr="004A3548">
              <w:rPr>
                <w:lang w:val="en-US"/>
              </w:rPr>
              <w:t xml:space="preserve">Assessments may be selected for audit: based on knowledge and skill assessment results; where they contain elements with </w:t>
            </w:r>
            <w:bookmarkStart w:id="12" w:name="_Int_WYLGY87g"/>
            <w:r w:rsidRPr="004A3548">
              <w:rPr>
                <w:lang w:val="en-US"/>
              </w:rPr>
              <w:t>a high risk</w:t>
            </w:r>
            <w:bookmarkEnd w:id="12"/>
            <w:r w:rsidRPr="004A3548">
              <w:rPr>
                <w:lang w:val="en-US"/>
              </w:rPr>
              <w:t xml:space="preserve"> of error or significant variations from norms; where a complaint has been received; or there is history of poor performance.</w:t>
            </w:r>
          </w:p>
        </w:tc>
        <w:tc>
          <w:tcPr>
            <w:tcW w:w="4678" w:type="dxa"/>
            <w:shd w:val="clear" w:color="auto" w:fill="F2F2F2" w:themeFill="background1" w:themeFillShade="F2"/>
          </w:tcPr>
          <w:p w14:paraId="7BF8E032" w14:textId="77777777" w:rsidR="003C2F1F" w:rsidRPr="004A3548" w:rsidRDefault="003C2F1F" w:rsidP="00722FDB">
            <w:pPr>
              <w:spacing w:before="0" w:after="120"/>
              <w:ind w:left="38"/>
              <w:rPr>
                <w:b/>
                <w:bCs/>
                <w:color w:val="00703C"/>
                <w:sz w:val="24"/>
                <w:szCs w:val="24"/>
                <w:lang w:val="en-US"/>
              </w:rPr>
            </w:pPr>
            <w:r w:rsidRPr="004A3548">
              <w:rPr>
                <w:b/>
                <w:bCs/>
                <w:color w:val="00703C"/>
                <w:sz w:val="24"/>
                <w:szCs w:val="24"/>
                <w:lang w:val="en-US"/>
              </w:rPr>
              <w:t>Step 2</w:t>
            </w:r>
            <w:r w:rsidRPr="004A3548">
              <w:rPr>
                <w:b/>
                <w:bCs/>
                <w:noProof/>
                <w:color w:val="00703C"/>
                <w:sz w:val="24"/>
                <w:szCs w:val="24"/>
                <w:lang w:val="en-US"/>
              </w:rPr>
              <w:drawing>
                <wp:anchor distT="0" distB="0" distL="114300" distR="114300" simplePos="0" relativeHeight="251658249" behindDoc="0" locked="0" layoutInCell="1" allowOverlap="1" wp14:anchorId="7897CE1D" wp14:editId="72CB1D34">
                  <wp:simplePos x="4354195" y="3657600"/>
                  <wp:positionH relativeFrom="margin">
                    <wp:align>right</wp:align>
                  </wp:positionH>
                  <wp:positionV relativeFrom="margin">
                    <wp:align>top</wp:align>
                  </wp:positionV>
                  <wp:extent cx="395605" cy="395605"/>
                  <wp:effectExtent l="0" t="0" r="4445" b="4445"/>
                  <wp:wrapSquare wrapText="bothSides"/>
                  <wp:docPr id="573148683"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8683" name="Graphic 3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95605" cy="395605"/>
                          </a:xfrm>
                          <a:prstGeom prst="rect">
                            <a:avLst/>
                          </a:prstGeom>
                        </pic:spPr>
                      </pic:pic>
                    </a:graphicData>
                  </a:graphic>
                </wp:anchor>
              </w:drawing>
            </w:r>
          </w:p>
          <w:p w14:paraId="15BDD17B" w14:textId="77777777" w:rsidR="003C2F1F" w:rsidRPr="004A3548" w:rsidRDefault="003C2F1F" w:rsidP="00722FDB">
            <w:pPr>
              <w:spacing w:before="0" w:after="120"/>
              <w:ind w:left="38"/>
              <w:rPr>
                <w:b/>
                <w:bCs/>
              </w:rPr>
            </w:pPr>
            <w:r w:rsidRPr="004A3548">
              <w:rPr>
                <w:b/>
                <w:bCs/>
              </w:rPr>
              <w:t xml:space="preserve">Independent audit </w:t>
            </w:r>
          </w:p>
          <w:p w14:paraId="2E1A2424" w14:textId="6A6A59FB" w:rsidR="003C2F1F" w:rsidRPr="004A3548" w:rsidRDefault="003C2F1F" w:rsidP="00722FDB">
            <w:pPr>
              <w:spacing w:before="0" w:after="120"/>
              <w:ind w:left="38"/>
            </w:pPr>
            <w:r w:rsidRPr="004A3548">
              <w:rPr>
                <w:lang w:val="en-US"/>
              </w:rPr>
              <w:t xml:space="preserve">Assessments are audited to verify inputs against supporting evidence and technical specifications. They are also checked for compliance with </w:t>
            </w:r>
            <w:r w:rsidR="007D0961" w:rsidRPr="004A3548">
              <w:rPr>
                <w:lang w:val="en-US"/>
              </w:rPr>
              <w:t>the required</w:t>
            </w:r>
            <w:r w:rsidRPr="004A3548">
              <w:rPr>
                <w:lang w:val="en-US"/>
              </w:rPr>
              <w:t xml:space="preserve"> privacy and conflict of interest requirements.</w:t>
            </w:r>
          </w:p>
        </w:tc>
      </w:tr>
      <w:tr w:rsidR="003C2F1F" w:rsidRPr="004A3548" w14:paraId="08C2B8E4" w14:textId="77777777" w:rsidTr="00445F72">
        <w:trPr>
          <w:trHeight w:hRule="exact" w:val="2891"/>
        </w:trPr>
        <w:tc>
          <w:tcPr>
            <w:tcW w:w="4678" w:type="dxa"/>
            <w:shd w:val="clear" w:color="auto" w:fill="F2F2F2" w:themeFill="background1" w:themeFillShade="F2"/>
          </w:tcPr>
          <w:p w14:paraId="7F168A73" w14:textId="77777777" w:rsidR="003C2F1F" w:rsidRPr="004A3548" w:rsidRDefault="003C2F1F" w:rsidP="00722FDB">
            <w:pPr>
              <w:spacing w:before="0" w:after="120"/>
              <w:ind w:left="33"/>
              <w:rPr>
                <w:b/>
                <w:bCs/>
                <w:color w:val="00703C"/>
                <w:sz w:val="24"/>
                <w:szCs w:val="24"/>
                <w:lang w:val="en-US"/>
              </w:rPr>
            </w:pPr>
            <w:r w:rsidRPr="004A3548">
              <w:rPr>
                <w:b/>
                <w:bCs/>
                <w:color w:val="00703C"/>
                <w:sz w:val="24"/>
                <w:szCs w:val="24"/>
                <w:lang w:val="en-US"/>
              </w:rPr>
              <w:t>Step 3</w:t>
            </w:r>
            <w:r w:rsidRPr="004A3548">
              <w:rPr>
                <w:b/>
                <w:bCs/>
                <w:noProof/>
                <w:color w:val="00703C"/>
                <w:sz w:val="24"/>
                <w:szCs w:val="24"/>
                <w:lang w:val="en-US"/>
              </w:rPr>
              <w:drawing>
                <wp:anchor distT="0" distB="0" distL="114300" distR="114300" simplePos="0" relativeHeight="251658250" behindDoc="0" locked="0" layoutInCell="1" allowOverlap="1" wp14:anchorId="752C38AB" wp14:editId="3C86DDCD">
                  <wp:simplePos x="4354195" y="5494655"/>
                  <wp:positionH relativeFrom="margin">
                    <wp:align>right</wp:align>
                  </wp:positionH>
                  <wp:positionV relativeFrom="margin">
                    <wp:align>top</wp:align>
                  </wp:positionV>
                  <wp:extent cx="395605" cy="395605"/>
                  <wp:effectExtent l="0" t="0" r="0" b="4445"/>
                  <wp:wrapSquare wrapText="bothSides"/>
                  <wp:docPr id="818435154"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5154" name="Graphic 3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95605" cy="395605"/>
                          </a:xfrm>
                          <a:prstGeom prst="rect">
                            <a:avLst/>
                          </a:prstGeom>
                        </pic:spPr>
                      </pic:pic>
                    </a:graphicData>
                  </a:graphic>
                </wp:anchor>
              </w:drawing>
            </w:r>
          </w:p>
          <w:p w14:paraId="1ECA482E" w14:textId="77777777" w:rsidR="003C2F1F" w:rsidRPr="004A3548" w:rsidRDefault="003C2F1F" w:rsidP="00722FDB">
            <w:pPr>
              <w:spacing w:before="0" w:after="120"/>
              <w:ind w:left="33"/>
              <w:rPr>
                <w:b/>
                <w:bCs/>
              </w:rPr>
            </w:pPr>
            <w:r w:rsidRPr="004A3548">
              <w:rPr>
                <w:b/>
                <w:bCs/>
              </w:rPr>
              <w:t>Audit Report</w:t>
            </w:r>
          </w:p>
          <w:p w14:paraId="513FBD7D" w14:textId="77777777" w:rsidR="003C2F1F" w:rsidRPr="004A3548" w:rsidRDefault="003C2F1F" w:rsidP="00722FDB">
            <w:pPr>
              <w:spacing w:before="0" w:after="120"/>
              <w:ind w:left="33"/>
              <w:rPr>
                <w:lang w:val="en-US"/>
              </w:rPr>
            </w:pPr>
            <w:r w:rsidRPr="004A3548">
              <w:rPr>
                <w:lang w:val="en-US"/>
              </w:rPr>
              <w:t>Audit outcomes are recorded and reported to the assessor and Assessor Accreditation Service Provider.</w:t>
            </w:r>
          </w:p>
          <w:p w14:paraId="155547C5" w14:textId="77777777" w:rsidR="003C2F1F" w:rsidRPr="004A3548" w:rsidRDefault="003C2F1F" w:rsidP="00722FDB">
            <w:pPr>
              <w:spacing w:before="0" w:after="120"/>
              <w:ind w:left="33"/>
            </w:pPr>
            <w:r w:rsidRPr="004A3548">
              <w:rPr>
                <w:lang w:val="en-US"/>
              </w:rPr>
              <w:t>Audit Reports detail assessment errors and identify areas for improvement</w:t>
            </w:r>
            <w:r w:rsidRPr="004A3548">
              <w:t>.</w:t>
            </w:r>
          </w:p>
        </w:tc>
        <w:tc>
          <w:tcPr>
            <w:tcW w:w="4678" w:type="dxa"/>
            <w:shd w:val="clear" w:color="auto" w:fill="F2F2F2" w:themeFill="background1" w:themeFillShade="F2"/>
          </w:tcPr>
          <w:p w14:paraId="03AEFE80" w14:textId="77777777" w:rsidR="003C2F1F" w:rsidRPr="004A3548" w:rsidRDefault="003C2F1F" w:rsidP="00722FDB">
            <w:pPr>
              <w:spacing w:before="0" w:after="120"/>
              <w:ind w:left="38"/>
              <w:rPr>
                <w:b/>
                <w:bCs/>
                <w:color w:val="00703C"/>
                <w:sz w:val="24"/>
                <w:szCs w:val="24"/>
                <w:lang w:val="en-US"/>
              </w:rPr>
            </w:pPr>
            <w:r w:rsidRPr="004A3548">
              <w:rPr>
                <w:b/>
                <w:bCs/>
                <w:noProof/>
                <w:color w:val="00703C"/>
                <w:sz w:val="24"/>
                <w:szCs w:val="24"/>
                <w:lang w:val="en-US"/>
              </w:rPr>
              <w:drawing>
                <wp:anchor distT="0" distB="0" distL="114300" distR="114300" simplePos="0" relativeHeight="251658251" behindDoc="0" locked="0" layoutInCell="1" allowOverlap="1" wp14:anchorId="1CF7C7AF" wp14:editId="68B43F9E">
                  <wp:simplePos x="1358265" y="7323455"/>
                  <wp:positionH relativeFrom="margin">
                    <wp:align>right</wp:align>
                  </wp:positionH>
                  <wp:positionV relativeFrom="margin">
                    <wp:align>top</wp:align>
                  </wp:positionV>
                  <wp:extent cx="395605" cy="395605"/>
                  <wp:effectExtent l="0" t="0" r="4445" b="4445"/>
                  <wp:wrapSquare wrapText="bothSides"/>
                  <wp:docPr id="12339967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6783" name="Graphic 3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95605" cy="395605"/>
                          </a:xfrm>
                          <a:prstGeom prst="rect">
                            <a:avLst/>
                          </a:prstGeom>
                        </pic:spPr>
                      </pic:pic>
                    </a:graphicData>
                  </a:graphic>
                </wp:anchor>
              </w:drawing>
            </w:r>
            <w:r w:rsidRPr="004A3548">
              <w:rPr>
                <w:b/>
                <w:bCs/>
                <w:color w:val="00703C"/>
                <w:sz w:val="24"/>
                <w:szCs w:val="24"/>
                <w:lang w:val="en-US"/>
              </w:rPr>
              <w:t>Step 4</w:t>
            </w:r>
          </w:p>
          <w:p w14:paraId="6B66353C" w14:textId="77777777" w:rsidR="003C2F1F" w:rsidRPr="004A3548" w:rsidRDefault="003C2F1F" w:rsidP="00722FDB">
            <w:pPr>
              <w:spacing w:before="0" w:after="120"/>
              <w:ind w:left="38"/>
              <w:rPr>
                <w:b/>
                <w:bCs/>
              </w:rPr>
            </w:pPr>
            <w:r w:rsidRPr="004A3548">
              <w:rPr>
                <w:b/>
                <w:bCs/>
              </w:rPr>
              <w:t>Performance improvement action</w:t>
            </w:r>
          </w:p>
          <w:p w14:paraId="4B153C9A" w14:textId="77777777" w:rsidR="003C2F1F" w:rsidRPr="004A3548" w:rsidRDefault="003C2F1F" w:rsidP="00722FDB">
            <w:pPr>
              <w:spacing w:before="0" w:after="120"/>
              <w:ind w:left="38"/>
            </w:pPr>
            <w:r w:rsidRPr="004A3548">
              <w:rPr>
                <w:lang w:val="en-US"/>
              </w:rPr>
              <w:t>Substantial or repeated quality issues require remediation. Audit Reports may prescribe specific performance improvement actions, with or without suspension, to improve assessment quality and compliance.</w:t>
            </w:r>
            <w:r w:rsidRPr="004A3548">
              <w:t xml:space="preserve"> </w:t>
            </w:r>
          </w:p>
        </w:tc>
      </w:tr>
      <w:tr w:rsidR="003C2F1F" w:rsidRPr="004A3548" w14:paraId="2A3E7B06" w14:textId="77777777" w:rsidTr="00445F72">
        <w:trPr>
          <w:trHeight w:hRule="exact" w:val="2891"/>
        </w:trPr>
        <w:tc>
          <w:tcPr>
            <w:tcW w:w="4678" w:type="dxa"/>
            <w:shd w:val="clear" w:color="auto" w:fill="F2F2F2" w:themeFill="background1" w:themeFillShade="F2"/>
          </w:tcPr>
          <w:p w14:paraId="313BA73F" w14:textId="77777777" w:rsidR="003C2F1F" w:rsidRPr="004A3548" w:rsidRDefault="003C2F1F" w:rsidP="00722FDB">
            <w:pPr>
              <w:spacing w:before="0" w:after="120"/>
              <w:ind w:left="33"/>
              <w:rPr>
                <w:b/>
                <w:bCs/>
                <w:color w:val="00703C"/>
                <w:sz w:val="24"/>
                <w:szCs w:val="24"/>
                <w:lang w:val="en-US"/>
              </w:rPr>
            </w:pPr>
            <w:r w:rsidRPr="004A3548">
              <w:rPr>
                <w:b/>
                <w:bCs/>
                <w:noProof/>
                <w:color w:val="00703C"/>
                <w:sz w:val="24"/>
                <w:szCs w:val="24"/>
                <w:lang w:val="en-US"/>
              </w:rPr>
              <w:drawing>
                <wp:anchor distT="0" distB="0" distL="114300" distR="114300" simplePos="0" relativeHeight="251658252" behindDoc="0" locked="0" layoutInCell="1" allowOverlap="1" wp14:anchorId="65F96F55" wp14:editId="2D30EF0A">
                  <wp:simplePos x="4354195" y="7323455"/>
                  <wp:positionH relativeFrom="margin">
                    <wp:align>right</wp:align>
                  </wp:positionH>
                  <wp:positionV relativeFrom="margin">
                    <wp:align>top</wp:align>
                  </wp:positionV>
                  <wp:extent cx="395605" cy="395605"/>
                  <wp:effectExtent l="0" t="0" r="0" b="4445"/>
                  <wp:wrapSquare wrapText="bothSides"/>
                  <wp:docPr id="1860427132"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27132" name="Graphic 40">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95605" cy="395605"/>
                          </a:xfrm>
                          <a:prstGeom prst="rect">
                            <a:avLst/>
                          </a:prstGeom>
                        </pic:spPr>
                      </pic:pic>
                    </a:graphicData>
                  </a:graphic>
                </wp:anchor>
              </w:drawing>
            </w:r>
            <w:r w:rsidRPr="004A3548">
              <w:rPr>
                <w:b/>
                <w:bCs/>
                <w:color w:val="00703C"/>
                <w:sz w:val="24"/>
                <w:szCs w:val="24"/>
                <w:lang w:val="en-US"/>
              </w:rPr>
              <w:t>Step 5</w:t>
            </w:r>
          </w:p>
          <w:p w14:paraId="588BDA00" w14:textId="77777777" w:rsidR="003C2F1F" w:rsidRPr="004A3548" w:rsidRDefault="003C2F1F" w:rsidP="00722FDB">
            <w:pPr>
              <w:spacing w:before="0" w:after="120"/>
              <w:ind w:left="33"/>
              <w:rPr>
                <w:b/>
                <w:bCs/>
              </w:rPr>
            </w:pPr>
            <w:r w:rsidRPr="004A3548">
              <w:rPr>
                <w:b/>
                <w:bCs/>
              </w:rPr>
              <w:t>Maintaining accreditation</w:t>
            </w:r>
          </w:p>
          <w:p w14:paraId="08372219" w14:textId="6F6A65A4" w:rsidR="003C2F1F" w:rsidRPr="004A3548" w:rsidRDefault="003C2F1F" w:rsidP="00722FDB">
            <w:pPr>
              <w:spacing w:before="0" w:after="120"/>
              <w:ind w:left="33"/>
            </w:pPr>
            <w:r w:rsidRPr="004A3548">
              <w:rPr>
                <w:lang w:val="en-US"/>
              </w:rPr>
              <w:t xml:space="preserve">Assessors must satisfactorily complete all performance improvement actions within </w:t>
            </w:r>
            <w:r w:rsidR="007D0961" w:rsidRPr="004A3548">
              <w:rPr>
                <w:lang w:val="en-US"/>
              </w:rPr>
              <w:t>the required</w:t>
            </w:r>
            <w:r w:rsidRPr="004A3548">
              <w:rPr>
                <w:lang w:val="en-US"/>
              </w:rPr>
              <w:t xml:space="preserve"> time limits to maintain accreditation</w:t>
            </w:r>
            <w:r w:rsidRPr="004A3548">
              <w:rPr>
                <w:color w:val="000000" w:themeColor="text1"/>
              </w:rPr>
              <w:t>.</w:t>
            </w:r>
          </w:p>
        </w:tc>
        <w:tc>
          <w:tcPr>
            <w:tcW w:w="4678" w:type="dxa"/>
            <w:shd w:val="clear" w:color="auto" w:fill="00703C"/>
          </w:tcPr>
          <w:p w14:paraId="4623C25E" w14:textId="77777777" w:rsidR="003C2F1F" w:rsidRPr="004A3548" w:rsidRDefault="003C2F1F" w:rsidP="00722FDB">
            <w:pPr>
              <w:spacing w:before="0" w:after="120"/>
              <w:ind w:left="38"/>
              <w:rPr>
                <w:b/>
                <w:bCs/>
                <w:color w:val="FFFFFF" w:themeColor="background1"/>
              </w:rPr>
            </w:pPr>
            <w:r w:rsidRPr="004A3548">
              <w:rPr>
                <w:b/>
                <w:bCs/>
                <w:noProof/>
                <w:color w:val="FFFFFF" w:themeColor="background1"/>
              </w:rPr>
              <w:drawing>
                <wp:anchor distT="0" distB="0" distL="114300" distR="114300" simplePos="0" relativeHeight="251658253" behindDoc="0" locked="0" layoutInCell="1" allowOverlap="1" wp14:anchorId="494F2055" wp14:editId="7B984494">
                  <wp:simplePos x="1436370" y="5494655"/>
                  <wp:positionH relativeFrom="margin">
                    <wp:align>right</wp:align>
                  </wp:positionH>
                  <wp:positionV relativeFrom="margin">
                    <wp:align>top</wp:align>
                  </wp:positionV>
                  <wp:extent cx="395605" cy="395605"/>
                  <wp:effectExtent l="0" t="0" r="4445" b="4445"/>
                  <wp:wrapSquare wrapText="bothSides"/>
                  <wp:docPr id="807039570"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9570" name="Graphic 38">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95605" cy="395605"/>
                          </a:xfrm>
                          <a:prstGeom prst="rect">
                            <a:avLst/>
                          </a:prstGeom>
                        </pic:spPr>
                      </pic:pic>
                    </a:graphicData>
                  </a:graphic>
                </wp:anchor>
              </w:drawing>
            </w:r>
            <w:r w:rsidRPr="004A3548">
              <w:rPr>
                <w:b/>
                <w:bCs/>
                <w:color w:val="FFFFFF" w:themeColor="background1"/>
              </w:rPr>
              <w:t>Suspected serious misconduct or fraud</w:t>
            </w:r>
          </w:p>
          <w:p w14:paraId="64E46D35" w14:textId="71E97600" w:rsidR="003C2F1F" w:rsidRPr="004A3548" w:rsidRDefault="003C2F1F" w:rsidP="00722FDB">
            <w:pPr>
              <w:spacing w:before="0" w:after="120"/>
              <w:ind w:left="38"/>
              <w:rPr>
                <w:color w:val="FFFFFF" w:themeColor="background1"/>
              </w:rPr>
            </w:pPr>
            <w:r w:rsidRPr="004A3548">
              <w:rPr>
                <w:color w:val="FFFFFF" w:themeColor="background1"/>
                <w:lang w:val="en-US"/>
              </w:rPr>
              <w:t>From time to time, audits may give rise to reasonable concerns of serious misconduct or fraud</w:t>
            </w:r>
            <w:r w:rsidR="00110FAA" w:rsidRPr="004A3548">
              <w:rPr>
                <w:color w:val="FFFFFF" w:themeColor="background1"/>
                <w:lang w:val="en-US"/>
              </w:rPr>
              <w:t xml:space="preserve">. </w:t>
            </w:r>
            <w:r w:rsidRPr="004A3548">
              <w:rPr>
                <w:color w:val="FFFFFF" w:themeColor="background1"/>
                <w:lang w:val="en-US"/>
              </w:rPr>
              <w:t>Independent Auditors must report all suspected serious misconduct or fraud to the NatHERS Administrator for further investigation.</w:t>
            </w:r>
          </w:p>
        </w:tc>
      </w:tr>
    </w:tbl>
    <w:p w14:paraId="34E3D35C" w14:textId="3A5728F0" w:rsidR="003C2F1F" w:rsidRDefault="003C2F1F" w:rsidP="003C2F1F">
      <w:pPr>
        <w:pStyle w:val="ListBullet"/>
        <w:numPr>
          <w:ilvl w:val="0"/>
          <w:numId w:val="0"/>
        </w:numPr>
        <w:ind w:left="1276" w:hanging="425"/>
      </w:pPr>
      <w:r>
        <w:br w:type="page"/>
      </w:r>
    </w:p>
    <w:p w14:paraId="2FFDFA8A" w14:textId="01E9CA8E" w:rsidR="003C2F1F" w:rsidRPr="00E22625" w:rsidRDefault="00580535" w:rsidP="00E22625">
      <w:pPr>
        <w:pStyle w:val="Heading1"/>
        <w:ind w:left="709" w:hanging="709"/>
      </w:pPr>
      <w:bookmarkStart w:id="13" w:name="_Toc181097586"/>
      <w:bookmarkStart w:id="14" w:name="_Toc1977567379"/>
      <w:r>
        <w:lastRenderedPageBreak/>
        <w:t>Ethics and integrity</w:t>
      </w:r>
      <w:bookmarkEnd w:id="13"/>
      <w:bookmarkEnd w:id="14"/>
    </w:p>
    <w:p w14:paraId="78A33688" w14:textId="77777777" w:rsidR="00A07579" w:rsidRPr="00702DA1" w:rsidRDefault="00A07579" w:rsidP="00722FDB">
      <w:pPr>
        <w:spacing w:after="120"/>
        <w:ind w:left="0"/>
        <w:rPr>
          <w:rStyle w:val="Strong"/>
        </w:rPr>
      </w:pPr>
      <w:r w:rsidRPr="00702DA1">
        <w:rPr>
          <w:rStyle w:val="Strong"/>
        </w:rPr>
        <w:t xml:space="preserve">Assessors must conduct assessments in a manner that prioritises privacy, and engage with householders in respectful, professional and ethical ways. </w:t>
      </w:r>
    </w:p>
    <w:p w14:paraId="286FE516" w14:textId="77777777" w:rsidR="00A07579" w:rsidRPr="004A3548" w:rsidRDefault="00A07579" w:rsidP="00722FDB">
      <w:pPr>
        <w:spacing w:after="120"/>
        <w:ind w:left="0"/>
      </w:pPr>
      <w:r w:rsidRPr="004A3548">
        <w:t>Undertaking assessments in private homes can be associated with a range of risks to assessors and householders. Assessors must maintain and comply with practices relating to privacy obligations and the collection of data and evidence.</w:t>
      </w:r>
    </w:p>
    <w:p w14:paraId="67B44333" w14:textId="4D29CC44" w:rsidR="00A07579" w:rsidRPr="004A3548" w:rsidRDefault="00A07579" w:rsidP="00722FDB">
      <w:pPr>
        <w:spacing w:after="120"/>
        <w:ind w:left="0"/>
      </w:pPr>
      <w:r w:rsidRPr="004A3548">
        <w:t xml:space="preserve">Assessors must not use their position to mislead or defraud householders or bring NatHERS into disrepute. Assessors must declare material personal interests at </w:t>
      </w:r>
      <w:r w:rsidR="007D0961" w:rsidRPr="004A3548">
        <w:t>accreditation and</w:t>
      </w:r>
      <w:r w:rsidRPr="004A3548">
        <w:t xml:space="preserve"> appropriately record and manage any conflicts with those interests that arise in assessments they undertake.</w:t>
      </w:r>
    </w:p>
    <w:tbl>
      <w:tblPr>
        <w:tblStyle w:val="TableGrid"/>
        <w:tblpPr w:leftFromText="180" w:rightFromText="180" w:vertAnchor="text" w:tblpY="1"/>
        <w:tblOverlap w:val="never"/>
        <w:tblW w:w="9356"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Layout w:type="fixed"/>
        <w:tblCellMar>
          <w:top w:w="113" w:type="dxa"/>
          <w:left w:w="85" w:type="dxa"/>
          <w:bottom w:w="113" w:type="dxa"/>
          <w:right w:w="85" w:type="dxa"/>
        </w:tblCellMar>
        <w:tblLook w:val="04A0" w:firstRow="1" w:lastRow="0" w:firstColumn="1" w:lastColumn="0" w:noHBand="0" w:noVBand="1"/>
      </w:tblPr>
      <w:tblGrid>
        <w:gridCol w:w="3118"/>
        <w:gridCol w:w="3119"/>
        <w:gridCol w:w="3119"/>
      </w:tblGrid>
      <w:tr w:rsidR="007E558E" w:rsidRPr="004A3548" w14:paraId="5E1E1FE2" w14:textId="77777777" w:rsidTr="007E558E">
        <w:trPr>
          <w:trHeight w:val="4422"/>
        </w:trPr>
        <w:tc>
          <w:tcPr>
            <w:tcW w:w="3118" w:type="dxa"/>
            <w:shd w:val="clear" w:color="auto" w:fill="F2F2F2" w:themeFill="accent6" w:themeFillShade="F2"/>
          </w:tcPr>
          <w:p w14:paraId="0982DCF0" w14:textId="77777777" w:rsidR="007E558E" w:rsidRPr="003321AE" w:rsidRDefault="007E558E" w:rsidP="00722FDB">
            <w:pPr>
              <w:spacing w:before="0" w:after="120"/>
              <w:ind w:left="52" w:hanging="52"/>
              <w:jc w:val="center"/>
              <w:rPr>
                <w:color w:val="00703C"/>
                <w:sz w:val="32"/>
                <w:szCs w:val="32"/>
                <w:lang w:val="en-US"/>
              </w:rPr>
            </w:pPr>
            <w:r w:rsidRPr="003321AE">
              <w:rPr>
                <w:color w:val="00703C"/>
                <w:sz w:val="32"/>
                <w:szCs w:val="32"/>
                <w:lang w:val="en-US"/>
              </w:rPr>
              <w:t>Complaints about assessors</w:t>
            </w:r>
          </w:p>
          <w:p w14:paraId="7C629BC1" w14:textId="77777777" w:rsidR="007E558E" w:rsidRPr="004A3548" w:rsidRDefault="007E558E" w:rsidP="00722FDB">
            <w:pPr>
              <w:spacing w:before="0" w:after="120"/>
              <w:ind w:left="61"/>
            </w:pPr>
            <w:r w:rsidRPr="004A3548">
              <w:t xml:space="preserve">Members of the public can make complaints about assessor conduct. </w:t>
            </w:r>
          </w:p>
          <w:p w14:paraId="6DFE40A2" w14:textId="77777777" w:rsidR="007E558E" w:rsidRPr="004A3548" w:rsidRDefault="007E558E" w:rsidP="00722FDB">
            <w:pPr>
              <w:spacing w:before="0" w:after="120"/>
              <w:ind w:left="61"/>
              <w:rPr>
                <w:lang w:val="en-US"/>
              </w:rPr>
            </w:pPr>
            <w:r w:rsidRPr="004A3548">
              <w:rPr>
                <w:lang w:val="en-US"/>
              </w:rPr>
              <w:t xml:space="preserve">These complaints are managed in accordance with the </w:t>
            </w:r>
            <w:r w:rsidRPr="004A3548">
              <w:rPr>
                <w:b/>
                <w:bCs/>
                <w:lang w:val="en-US"/>
              </w:rPr>
              <w:t>NatHERS Complaints Management Policy</w:t>
            </w:r>
            <w:r w:rsidRPr="004A3548">
              <w:rPr>
                <w:lang w:val="en-US"/>
              </w:rPr>
              <w:t>. This ensures that matters raised are resolved at the earliest opportunity and in a manner that is impartial, transparent, and accountable.</w:t>
            </w:r>
          </w:p>
        </w:tc>
        <w:tc>
          <w:tcPr>
            <w:tcW w:w="3119" w:type="dxa"/>
            <w:shd w:val="clear" w:color="auto" w:fill="F2F2F2" w:themeFill="accent6" w:themeFillShade="F2"/>
          </w:tcPr>
          <w:p w14:paraId="670F7771" w14:textId="77777777" w:rsidR="007E558E" w:rsidRPr="003321AE" w:rsidRDefault="007E558E" w:rsidP="00722FDB">
            <w:pPr>
              <w:spacing w:before="0" w:after="120"/>
              <w:ind w:left="52" w:hanging="52"/>
              <w:jc w:val="center"/>
              <w:rPr>
                <w:color w:val="00703C"/>
                <w:sz w:val="32"/>
                <w:szCs w:val="32"/>
                <w:lang w:val="en-US"/>
              </w:rPr>
            </w:pPr>
            <w:r w:rsidRPr="003321AE">
              <w:rPr>
                <w:color w:val="00703C"/>
                <w:sz w:val="32"/>
                <w:szCs w:val="32"/>
                <w:lang w:val="en-US"/>
              </w:rPr>
              <w:t>Managing conflicts of interests</w:t>
            </w:r>
          </w:p>
          <w:p w14:paraId="49CCAAE7" w14:textId="77777777" w:rsidR="007E558E" w:rsidRDefault="007E558E" w:rsidP="00722FDB">
            <w:pPr>
              <w:spacing w:before="0" w:after="120"/>
              <w:ind w:left="61"/>
              <w:rPr>
                <w:lang w:val="en-US"/>
              </w:rPr>
            </w:pPr>
            <w:r w:rsidRPr="004A3548">
              <w:rPr>
                <w:lang w:val="en-US"/>
              </w:rPr>
              <w:t>Assessors must declare at accreditation all material personal interests. Where those interests have an actual or potential conflict with an assessment, assessors must declare this to the householder and record the conflict in the assessment data.</w:t>
            </w:r>
          </w:p>
          <w:p w14:paraId="22E14DDB" w14:textId="5DFE9EFC" w:rsidR="003D6FB7" w:rsidRPr="004A3548" w:rsidRDefault="003D6FB7" w:rsidP="00722FDB">
            <w:pPr>
              <w:spacing w:before="0" w:after="120"/>
              <w:ind w:left="61"/>
              <w:rPr>
                <w:color w:val="00703C"/>
                <w:sz w:val="36"/>
                <w:szCs w:val="36"/>
                <w:lang w:val="en-US"/>
              </w:rPr>
            </w:pPr>
            <w:r>
              <w:rPr>
                <w:lang w:val="en-US"/>
              </w:rPr>
              <w:t xml:space="preserve">Conflicts of interest are managed in accordance with </w:t>
            </w:r>
            <w:r w:rsidRPr="00BF655F">
              <w:rPr>
                <w:b/>
                <w:bCs/>
                <w:lang w:val="en-US"/>
              </w:rPr>
              <w:t xml:space="preserve">the </w:t>
            </w:r>
            <w:r w:rsidR="00BF655F" w:rsidRPr="00BF655F">
              <w:rPr>
                <w:b/>
                <w:bCs/>
                <w:lang w:val="en-US"/>
              </w:rPr>
              <w:t xml:space="preserve">NatHERS for </w:t>
            </w:r>
            <w:r w:rsidR="004B446E">
              <w:rPr>
                <w:b/>
                <w:bCs/>
                <w:lang w:val="en-US"/>
              </w:rPr>
              <w:t>E</w:t>
            </w:r>
            <w:r w:rsidR="00BF655F" w:rsidRPr="00BF655F">
              <w:rPr>
                <w:b/>
                <w:bCs/>
                <w:lang w:val="en-US"/>
              </w:rPr>
              <w:t xml:space="preserve">xisting </w:t>
            </w:r>
            <w:r w:rsidR="004B446E">
              <w:rPr>
                <w:b/>
                <w:bCs/>
                <w:lang w:val="en-US"/>
              </w:rPr>
              <w:t>H</w:t>
            </w:r>
            <w:r w:rsidR="00BF655F" w:rsidRPr="00BF655F">
              <w:rPr>
                <w:b/>
                <w:bCs/>
                <w:lang w:val="en-US"/>
              </w:rPr>
              <w:t xml:space="preserve">omes Assessor Conflict </w:t>
            </w:r>
            <w:r w:rsidR="00BF655F">
              <w:rPr>
                <w:b/>
                <w:bCs/>
                <w:lang w:val="en-US"/>
              </w:rPr>
              <w:t>o</w:t>
            </w:r>
            <w:r w:rsidR="00BF655F" w:rsidRPr="00BF655F">
              <w:rPr>
                <w:b/>
                <w:bCs/>
                <w:lang w:val="en-US"/>
              </w:rPr>
              <w:t xml:space="preserve">f Interest </w:t>
            </w:r>
            <w:r w:rsidR="00BF655F">
              <w:rPr>
                <w:b/>
                <w:bCs/>
                <w:lang w:val="en-US"/>
              </w:rPr>
              <w:t>P</w:t>
            </w:r>
            <w:r w:rsidR="00BF655F" w:rsidRPr="00BF655F">
              <w:rPr>
                <w:b/>
                <w:bCs/>
                <w:lang w:val="en-US"/>
              </w:rPr>
              <w:t>olicy</w:t>
            </w:r>
          </w:p>
        </w:tc>
        <w:tc>
          <w:tcPr>
            <w:tcW w:w="3119" w:type="dxa"/>
            <w:shd w:val="clear" w:color="auto" w:fill="F2F2F2" w:themeFill="accent6" w:themeFillShade="F2"/>
          </w:tcPr>
          <w:p w14:paraId="495C0DB3" w14:textId="579AE514" w:rsidR="007E558E" w:rsidRPr="003321AE" w:rsidRDefault="007E558E" w:rsidP="00722FDB">
            <w:pPr>
              <w:spacing w:before="0" w:after="120"/>
              <w:ind w:left="52" w:hanging="52"/>
              <w:jc w:val="center"/>
              <w:rPr>
                <w:color w:val="00703C"/>
                <w:sz w:val="32"/>
                <w:szCs w:val="32"/>
                <w:lang w:val="en-US"/>
              </w:rPr>
            </w:pPr>
            <w:r w:rsidRPr="003321AE">
              <w:rPr>
                <w:color w:val="00703C"/>
                <w:sz w:val="32"/>
                <w:szCs w:val="32"/>
                <w:lang w:val="en-US"/>
              </w:rPr>
              <w:t>Householder surveys</w:t>
            </w:r>
          </w:p>
          <w:p w14:paraId="6B8660FE" w14:textId="77777777" w:rsidR="007E558E" w:rsidRPr="004A3548" w:rsidRDefault="007E558E" w:rsidP="00722FDB">
            <w:pPr>
              <w:spacing w:before="0" w:after="120"/>
              <w:ind w:left="64" w:hanging="5"/>
              <w:rPr>
                <w:lang w:val="en-US"/>
              </w:rPr>
            </w:pPr>
            <w:r w:rsidRPr="004A3548">
              <w:rPr>
                <w:lang w:val="en-US"/>
              </w:rPr>
              <w:t>Householder surveys provide a broad view of assessor conduct in practice.</w:t>
            </w:r>
          </w:p>
          <w:p w14:paraId="1D43EFBB" w14:textId="77777777" w:rsidR="007E558E" w:rsidRPr="004A3548" w:rsidRDefault="007E558E" w:rsidP="00722FDB">
            <w:pPr>
              <w:spacing w:before="0" w:after="120"/>
              <w:ind w:left="64" w:hanging="5"/>
              <w:rPr>
                <w:lang w:val="en-US"/>
              </w:rPr>
            </w:pPr>
            <w:r w:rsidRPr="004A3548">
              <w:rPr>
                <w:lang w:val="en-US"/>
              </w:rPr>
              <w:t>Surveys enquire about aspects of the assessment relating to integrity.</w:t>
            </w:r>
          </w:p>
          <w:p w14:paraId="0A8B6522" w14:textId="54D77B25" w:rsidR="007E558E" w:rsidRPr="004A3548" w:rsidRDefault="007E558E" w:rsidP="00722FDB">
            <w:pPr>
              <w:spacing w:before="0" w:after="120"/>
              <w:ind w:left="64" w:hanging="5"/>
              <w:rPr>
                <w:color w:val="00703C"/>
                <w:sz w:val="36"/>
                <w:szCs w:val="36"/>
                <w:lang w:val="en-US"/>
              </w:rPr>
            </w:pPr>
            <w:r w:rsidRPr="004A3548">
              <w:rPr>
                <w:lang w:val="en-US"/>
              </w:rPr>
              <w:t>This information is used to identify emerging risks and inform review of assurance settings.</w:t>
            </w:r>
          </w:p>
        </w:tc>
      </w:tr>
    </w:tbl>
    <w:p w14:paraId="488E95B7" w14:textId="3A8A7B3F" w:rsidR="0023345B" w:rsidRPr="000645A3" w:rsidRDefault="0023345B" w:rsidP="000645A3">
      <w:pPr>
        <w:spacing w:after="0" w:line="240" w:lineRule="auto"/>
        <w:rPr>
          <w:sz w:val="6"/>
          <w:szCs w:val="6"/>
        </w:rPr>
      </w:pPr>
    </w:p>
    <w:tbl>
      <w:tblPr>
        <w:tblStyle w:val="TableGrid"/>
        <w:tblW w:w="9361" w:type="dxa"/>
        <w:tblBorders>
          <w:top w:val="none" w:sz="0" w:space="0" w:color="auto"/>
          <w:left w:val="none" w:sz="0" w:space="0" w:color="auto"/>
          <w:bottom w:val="none" w:sz="0" w:space="0" w:color="auto"/>
          <w:right w:val="none" w:sz="0" w:space="0" w:color="auto"/>
          <w:insideH w:val="single" w:sz="36" w:space="0" w:color="FFFFFF" w:themeColor="background1"/>
          <w:insideV w:val="single" w:sz="24" w:space="0" w:color="FFFFFF" w:themeColor="background1"/>
        </w:tblBorders>
        <w:tblLook w:val="04A0" w:firstRow="1" w:lastRow="0" w:firstColumn="1" w:lastColumn="0" w:noHBand="0" w:noVBand="1"/>
      </w:tblPr>
      <w:tblGrid>
        <w:gridCol w:w="3119"/>
        <w:gridCol w:w="6242"/>
      </w:tblGrid>
      <w:tr w:rsidR="005D0B04" w14:paraId="61DDE145" w14:textId="77777777" w:rsidTr="00445F72">
        <w:tc>
          <w:tcPr>
            <w:tcW w:w="3119" w:type="dxa"/>
            <w:shd w:val="clear" w:color="auto" w:fill="00703F"/>
            <w:tcMar>
              <w:left w:w="85" w:type="dxa"/>
              <w:right w:w="85" w:type="dxa"/>
            </w:tcMar>
          </w:tcPr>
          <w:p w14:paraId="32DA004B" w14:textId="69462D1B" w:rsidR="003D12A0" w:rsidRDefault="00202432" w:rsidP="00722FDB">
            <w:pPr>
              <w:spacing w:before="0" w:after="120"/>
              <w:ind w:left="52"/>
            </w:pPr>
            <w:r w:rsidRPr="004A3548">
              <w:rPr>
                <w:color w:val="FFFFFF" w:themeColor="background1"/>
                <w:lang w:val="en-US"/>
              </w:rPr>
              <w:t>People must also be able to raise legitimate concerns about the decisions or quality of services delivered by our service providers.</w:t>
            </w:r>
            <w:r>
              <w:rPr>
                <w:color w:val="FFFFFF" w:themeColor="background1"/>
                <w:lang w:val="en-US"/>
              </w:rPr>
              <w:t xml:space="preserve"> </w:t>
            </w:r>
            <w:r w:rsidRPr="004A3548">
              <w:rPr>
                <w:color w:val="FFFFFF" w:themeColor="background1"/>
                <w:lang w:val="en-US"/>
              </w:rPr>
              <w:t xml:space="preserve">The </w:t>
            </w:r>
            <w:r w:rsidRPr="004A3548">
              <w:rPr>
                <w:b/>
                <w:bCs/>
                <w:color w:val="FFFFFF" w:themeColor="background1"/>
                <w:lang w:val="en-US"/>
              </w:rPr>
              <w:t xml:space="preserve">NatHERS Complaints Management Policy </w:t>
            </w:r>
            <w:r w:rsidRPr="004A3548">
              <w:rPr>
                <w:color w:val="FFFFFF" w:themeColor="background1"/>
                <w:lang w:val="en-US"/>
              </w:rPr>
              <w:t>describes how complaints can be made about service providers.</w:t>
            </w:r>
          </w:p>
        </w:tc>
        <w:tc>
          <w:tcPr>
            <w:tcW w:w="6242" w:type="dxa"/>
            <w:tcMar>
              <w:left w:w="85" w:type="dxa"/>
              <w:right w:w="85" w:type="dxa"/>
            </w:tcMar>
          </w:tcPr>
          <w:p w14:paraId="7049FF8E" w14:textId="0A3BDB7D" w:rsidR="003D12A0" w:rsidRDefault="00202432" w:rsidP="00722FDB">
            <w:pPr>
              <w:spacing w:before="0" w:after="120"/>
              <w:ind w:left="0"/>
            </w:pPr>
            <w:r w:rsidRPr="004A3548">
              <w:rPr>
                <w:noProof/>
              </w:rPr>
              <w:drawing>
                <wp:inline distT="0" distB="0" distL="0" distR="0" wp14:anchorId="355FF92B" wp14:editId="39CADDCB">
                  <wp:extent cx="3614468" cy="2117725"/>
                  <wp:effectExtent l="0" t="0" r="5080" b="0"/>
                  <wp:docPr id="1658502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0234" name="Picture 2">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t="11890" r="-267"/>
                          <a:stretch/>
                        </pic:blipFill>
                        <pic:spPr bwMode="auto">
                          <a:xfrm>
                            <a:off x="0" y="0"/>
                            <a:ext cx="3633923" cy="2129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710401" w14:textId="79108163" w:rsidR="00A32152" w:rsidRPr="00E5672E" w:rsidRDefault="00A32152" w:rsidP="003C2F1F">
      <w:pPr>
        <w:pStyle w:val="ListBullet"/>
        <w:numPr>
          <w:ilvl w:val="0"/>
          <w:numId w:val="0"/>
        </w:numPr>
        <w:ind w:left="1276" w:hanging="425"/>
        <w:rPr>
          <w:bdr w:val="none" w:sz="0" w:space="0" w:color="auto" w:frame="1"/>
        </w:rPr>
      </w:pPr>
      <w:r>
        <w:br w:type="page"/>
      </w:r>
    </w:p>
    <w:p w14:paraId="11D8252B" w14:textId="7875DC46" w:rsidR="000A0129" w:rsidRPr="00160B18" w:rsidRDefault="00160B18" w:rsidP="00160B18">
      <w:pPr>
        <w:pStyle w:val="Heading1"/>
        <w:ind w:left="709" w:hanging="709"/>
      </w:pPr>
      <w:bookmarkStart w:id="15" w:name="_Toc181097587"/>
      <w:bookmarkStart w:id="16" w:name="_Toc470988686"/>
      <w:bookmarkStart w:id="17" w:name="_Toc430782161"/>
      <w:bookmarkEnd w:id="11"/>
      <w:r>
        <w:lastRenderedPageBreak/>
        <w:t xml:space="preserve">Assurance over </w:t>
      </w:r>
      <w:r w:rsidR="3FED48A7">
        <w:t>e</w:t>
      </w:r>
      <w:r w:rsidR="7860D749">
        <w:t>nergy rating tool</w:t>
      </w:r>
      <w:r>
        <w:t>s</w:t>
      </w:r>
      <w:bookmarkEnd w:id="15"/>
      <w:bookmarkEnd w:id="16"/>
    </w:p>
    <w:p w14:paraId="7648A141" w14:textId="5C9066A2" w:rsidR="00914355" w:rsidRPr="00E0102B" w:rsidRDefault="00914355" w:rsidP="00722FDB">
      <w:pPr>
        <w:spacing w:after="120"/>
        <w:ind w:left="0"/>
        <w:rPr>
          <w:rStyle w:val="Strong"/>
        </w:rPr>
      </w:pPr>
      <w:r w:rsidRPr="00E0102B">
        <w:rPr>
          <w:rStyle w:val="Strong"/>
        </w:rPr>
        <w:t>The reliability of</w:t>
      </w:r>
      <w:r w:rsidR="10773125" w:rsidRPr="00E0102B">
        <w:rPr>
          <w:rStyle w:val="Strong"/>
        </w:rPr>
        <w:t xml:space="preserve"> energy rating tool</w:t>
      </w:r>
      <w:r w:rsidRPr="00E0102B">
        <w:rPr>
          <w:rStyle w:val="Strong"/>
        </w:rPr>
        <w:t xml:space="preserve">s plays a critical role in ensuring that </w:t>
      </w:r>
      <w:r w:rsidR="009B0838" w:rsidRPr="00E0102B">
        <w:rPr>
          <w:rStyle w:val="Strong"/>
        </w:rPr>
        <w:t>Home Energy Ratings</w:t>
      </w:r>
      <w:r w:rsidRPr="00E0102B">
        <w:rPr>
          <w:rStyle w:val="Strong"/>
        </w:rPr>
        <w:t xml:space="preserve"> are accurate. </w:t>
      </w:r>
    </w:p>
    <w:p w14:paraId="5B5F3964" w14:textId="2ABE42C6" w:rsidR="00914355" w:rsidRPr="004A3548" w:rsidRDefault="00914355" w:rsidP="00722FDB">
      <w:pPr>
        <w:spacing w:after="120"/>
        <w:ind w:left="0"/>
      </w:pPr>
      <w:r>
        <w:t xml:space="preserve">NatHERS </w:t>
      </w:r>
      <w:r w:rsidR="46809C6C">
        <w:t>e</w:t>
      </w:r>
      <w:r w:rsidR="2E3F8776">
        <w:t>nergy rating tools</w:t>
      </w:r>
      <w:r>
        <w:t xml:space="preserve"> must meet minimum technical, functional, and operational requirements, and be used by accredited assessors in accordance with specified terms and conditions.  </w:t>
      </w:r>
    </w:p>
    <w:p w14:paraId="6F29980D" w14:textId="0456567E" w:rsidR="00914355" w:rsidRPr="004A3548" w:rsidRDefault="002A0C5C" w:rsidP="00722FDB">
      <w:pPr>
        <w:spacing w:after="120"/>
        <w:ind w:left="0"/>
        <w:rPr>
          <w:lang w:val="en-US"/>
        </w:rPr>
      </w:pPr>
      <w:r>
        <w:t>Home Energy Rating</w:t>
      </w:r>
      <w:r w:rsidR="00914355" w:rsidRPr="004A3548">
        <w:t xml:space="preserve"> certificates must only be produced by NatHERS accredited assessors.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tblCellMar>
          <w:top w:w="113" w:type="dxa"/>
          <w:left w:w="85" w:type="dxa"/>
          <w:bottom w:w="113" w:type="dxa"/>
          <w:right w:w="85" w:type="dxa"/>
        </w:tblCellMar>
        <w:tblLook w:val="04A0" w:firstRow="1" w:lastRow="0" w:firstColumn="1" w:lastColumn="0" w:noHBand="0" w:noVBand="1"/>
      </w:tblPr>
      <w:tblGrid>
        <w:gridCol w:w="4678"/>
        <w:gridCol w:w="4678"/>
      </w:tblGrid>
      <w:tr w:rsidR="00914355" w:rsidRPr="004A3548" w14:paraId="421F9198" w14:textId="77777777" w:rsidTr="00445F72">
        <w:trPr>
          <w:trHeight w:val="2494"/>
        </w:trPr>
        <w:tc>
          <w:tcPr>
            <w:tcW w:w="4678" w:type="dxa"/>
            <w:shd w:val="clear" w:color="auto" w:fill="F2F2F2" w:themeFill="background1" w:themeFillShade="F2"/>
          </w:tcPr>
          <w:p w14:paraId="29BB2C0D" w14:textId="77777777" w:rsidR="00914355" w:rsidRPr="004A3548" w:rsidRDefault="00914355" w:rsidP="00722FDB">
            <w:pPr>
              <w:spacing w:before="0" w:after="120"/>
              <w:ind w:left="60"/>
              <w:rPr>
                <w:b/>
                <w:bCs/>
                <w:color w:val="00703C"/>
                <w:sz w:val="24"/>
                <w:szCs w:val="24"/>
                <w:lang w:val="en-US"/>
              </w:rPr>
            </w:pPr>
            <w:r w:rsidRPr="004A3548">
              <w:rPr>
                <w:b/>
                <w:bCs/>
                <w:color w:val="00703C"/>
                <w:sz w:val="24"/>
                <w:szCs w:val="24"/>
                <w:lang w:val="en-US"/>
              </w:rPr>
              <w:t>Step 1</w:t>
            </w:r>
            <w:r w:rsidRPr="004A3548">
              <w:rPr>
                <w:b/>
                <w:bCs/>
                <w:noProof/>
                <w:color w:val="00703C"/>
                <w:sz w:val="24"/>
                <w:szCs w:val="24"/>
                <w:lang w:val="en-US"/>
              </w:rPr>
              <w:drawing>
                <wp:anchor distT="0" distB="0" distL="114300" distR="114300" simplePos="0" relativeHeight="251658254" behindDoc="0" locked="0" layoutInCell="1" allowOverlap="1" wp14:anchorId="502157DF" wp14:editId="2A34F62E">
                  <wp:simplePos x="0" y="0"/>
                  <wp:positionH relativeFrom="margin">
                    <wp:align>right</wp:align>
                  </wp:positionH>
                  <wp:positionV relativeFrom="margin">
                    <wp:align>top</wp:align>
                  </wp:positionV>
                  <wp:extent cx="396000" cy="396000"/>
                  <wp:effectExtent l="0" t="0" r="0" b="4445"/>
                  <wp:wrapSquare wrapText="bothSides"/>
                  <wp:docPr id="1928367705"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7705" name="Graphic 27">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p w14:paraId="0C95B5FC" w14:textId="77777777" w:rsidR="00914355" w:rsidRPr="004A3548" w:rsidRDefault="00914355" w:rsidP="00722FDB">
            <w:pPr>
              <w:spacing w:before="0" w:after="120"/>
              <w:ind w:left="60"/>
              <w:rPr>
                <w:b/>
                <w:bCs/>
              </w:rPr>
            </w:pPr>
            <w:r w:rsidRPr="004A3548">
              <w:rPr>
                <w:b/>
                <w:bCs/>
              </w:rPr>
              <w:t>Accreditation of tools</w:t>
            </w:r>
          </w:p>
          <w:p w14:paraId="66732E0E" w14:textId="17999CB8" w:rsidR="00914355" w:rsidRPr="004A3548" w:rsidRDefault="00914355" w:rsidP="00722FDB">
            <w:pPr>
              <w:spacing w:before="0" w:after="120"/>
              <w:ind w:left="60"/>
              <w:rPr>
                <w:lang w:val="en-US"/>
              </w:rPr>
            </w:pPr>
            <w:r w:rsidRPr="004A3548">
              <w:rPr>
                <w:lang w:val="en-US"/>
              </w:rPr>
              <w:t xml:space="preserve">All user interfaces must be accredited by the NatHERS Administrator in accordance with the </w:t>
            </w:r>
            <w:r w:rsidRPr="004A3548">
              <w:rPr>
                <w:b/>
                <w:bCs/>
                <w:lang w:val="en-US"/>
              </w:rPr>
              <w:t>NatHERS User Interface Protocol.</w:t>
            </w:r>
          </w:p>
        </w:tc>
        <w:tc>
          <w:tcPr>
            <w:tcW w:w="4678" w:type="dxa"/>
            <w:shd w:val="clear" w:color="auto" w:fill="F2F2F2" w:themeFill="background1" w:themeFillShade="F2"/>
          </w:tcPr>
          <w:p w14:paraId="6BBAC10D" w14:textId="77777777" w:rsidR="00914355" w:rsidRPr="004A3548" w:rsidRDefault="00914355" w:rsidP="00722FDB">
            <w:pPr>
              <w:spacing w:before="0" w:after="120"/>
              <w:ind w:left="60"/>
              <w:rPr>
                <w:b/>
                <w:bCs/>
                <w:color w:val="00703C"/>
                <w:sz w:val="24"/>
                <w:szCs w:val="24"/>
                <w:lang w:val="en-US"/>
              </w:rPr>
            </w:pPr>
            <w:r w:rsidRPr="004A3548">
              <w:rPr>
                <w:b/>
                <w:bCs/>
                <w:noProof/>
                <w:color w:val="FFFFFF" w:themeColor="background1"/>
                <w:sz w:val="24"/>
                <w:szCs w:val="24"/>
                <w:lang w:val="en-US"/>
              </w:rPr>
              <w:drawing>
                <wp:anchor distT="0" distB="0" distL="114300" distR="114300" simplePos="0" relativeHeight="251658255" behindDoc="0" locked="0" layoutInCell="1" allowOverlap="1" wp14:anchorId="4CD51954" wp14:editId="26398475">
                  <wp:simplePos x="0" y="0"/>
                  <wp:positionH relativeFrom="margin">
                    <wp:align>right</wp:align>
                  </wp:positionH>
                  <wp:positionV relativeFrom="margin">
                    <wp:align>top</wp:align>
                  </wp:positionV>
                  <wp:extent cx="395605" cy="395605"/>
                  <wp:effectExtent l="0" t="0" r="0" b="4445"/>
                  <wp:wrapSquare wrapText="bothSides"/>
                  <wp:docPr id="1359881160"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81160" name="Graphic 2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4A3548">
              <w:rPr>
                <w:b/>
                <w:bCs/>
                <w:color w:val="00703C"/>
                <w:sz w:val="24"/>
                <w:szCs w:val="24"/>
                <w:lang w:val="en-US"/>
              </w:rPr>
              <w:t>Step 2</w:t>
            </w:r>
          </w:p>
          <w:p w14:paraId="768CF420" w14:textId="77777777" w:rsidR="00914355" w:rsidRPr="004A3548" w:rsidRDefault="00914355" w:rsidP="00722FDB">
            <w:pPr>
              <w:spacing w:before="0" w:after="120"/>
              <w:ind w:left="60"/>
              <w:rPr>
                <w:b/>
                <w:bCs/>
              </w:rPr>
            </w:pPr>
            <w:r w:rsidRPr="004A3548">
              <w:rPr>
                <w:b/>
                <w:bCs/>
              </w:rPr>
              <w:t>User terms and conditions</w:t>
            </w:r>
          </w:p>
          <w:p w14:paraId="187E58C1" w14:textId="0D9494FC" w:rsidR="00914355" w:rsidRPr="004A3548" w:rsidRDefault="00914355" w:rsidP="00722FDB">
            <w:pPr>
              <w:spacing w:before="0" w:after="120"/>
              <w:ind w:left="60"/>
            </w:pPr>
            <w:r w:rsidRPr="004A3548">
              <w:t xml:space="preserve">NatHERS tool providers are required to impose, and monitor compliance with, minimum terms and conditions for use of tools for the purpose of providing a </w:t>
            </w:r>
            <w:r w:rsidR="009B0838" w:rsidRPr="009B0838">
              <w:t>Home Energy Rating</w:t>
            </w:r>
            <w:r w:rsidRPr="004A3548">
              <w:t xml:space="preserve">. </w:t>
            </w:r>
          </w:p>
        </w:tc>
      </w:tr>
    </w:tbl>
    <w:p w14:paraId="5FC55FE1" w14:textId="42C48265" w:rsidR="00914355" w:rsidRPr="00160B18" w:rsidRDefault="00914355" w:rsidP="00914355">
      <w:pPr>
        <w:pStyle w:val="Heading1"/>
        <w:ind w:left="709" w:hanging="709"/>
      </w:pPr>
      <w:bookmarkStart w:id="18" w:name="_Toc16784093"/>
      <w:r>
        <w:t xml:space="preserve">Assurance over </w:t>
      </w:r>
      <w:r w:rsidR="008A046A">
        <w:t>service providers</w:t>
      </w:r>
      <w:bookmarkEnd w:id="18"/>
    </w:p>
    <w:p w14:paraId="1A365027" w14:textId="60146B50" w:rsidR="00A575E8" w:rsidRPr="00E0102B" w:rsidRDefault="00A575E8" w:rsidP="00722FDB">
      <w:pPr>
        <w:spacing w:after="120"/>
        <w:ind w:left="0"/>
        <w:rPr>
          <w:rStyle w:val="Strong"/>
        </w:rPr>
      </w:pPr>
      <w:r w:rsidRPr="00E0102B">
        <w:rPr>
          <w:rStyle w:val="Strong"/>
        </w:rPr>
        <w:t xml:space="preserve">Third party organisations approved by the NatHERS Administrator to deliver assessor accreditation, independent audits, and </w:t>
      </w:r>
      <w:r w:rsidR="3D7F3B88" w:rsidRPr="00E0102B">
        <w:rPr>
          <w:rStyle w:val="Strong"/>
        </w:rPr>
        <w:t>energy rating</w:t>
      </w:r>
      <w:r w:rsidRPr="00E0102B">
        <w:rPr>
          <w:rStyle w:val="Strong"/>
        </w:rPr>
        <w:t xml:space="preserve"> tools must deliver high quality services to </w:t>
      </w:r>
      <w:r w:rsidR="007D0961" w:rsidRPr="00E0102B">
        <w:rPr>
          <w:rStyle w:val="Strong"/>
        </w:rPr>
        <w:t>assessors and</w:t>
      </w:r>
      <w:r w:rsidRPr="00E0102B">
        <w:rPr>
          <w:rStyle w:val="Strong"/>
        </w:rPr>
        <w:t xml:space="preserve"> effectively fulfil their assurance and compliance functions.</w:t>
      </w:r>
    </w:p>
    <w:p w14:paraId="30ADA277" w14:textId="77777777" w:rsidR="00A575E8" w:rsidRPr="004A3548" w:rsidRDefault="00A575E8" w:rsidP="00722FDB">
      <w:pPr>
        <w:spacing w:after="120"/>
        <w:ind w:left="0"/>
        <w:rPr>
          <w:sz w:val="24"/>
          <w:szCs w:val="24"/>
        </w:rPr>
      </w:pPr>
      <w:r w:rsidRPr="004A3548">
        <w:t>Assessors must have the opportunity to access clear, timely information that enables their compliance. It is essential that providers deliver services and fulfil their functions to a high standard.</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single" w:sz="36" w:space="0" w:color="FFFFFF" w:themeColor="background1"/>
        </w:tblBorders>
        <w:tblCellMar>
          <w:top w:w="113" w:type="dxa"/>
          <w:left w:w="85" w:type="dxa"/>
          <w:bottom w:w="113" w:type="dxa"/>
          <w:right w:w="85" w:type="dxa"/>
        </w:tblCellMar>
        <w:tblLook w:val="04A0" w:firstRow="1" w:lastRow="0" w:firstColumn="1" w:lastColumn="0" w:noHBand="0" w:noVBand="1"/>
      </w:tblPr>
      <w:tblGrid>
        <w:gridCol w:w="4678"/>
        <w:gridCol w:w="4678"/>
      </w:tblGrid>
      <w:tr w:rsidR="00A575E8" w:rsidRPr="004A3548" w14:paraId="6ACE6412" w14:textId="77777777" w:rsidTr="00445F72">
        <w:trPr>
          <w:trHeight w:val="4082"/>
        </w:trPr>
        <w:tc>
          <w:tcPr>
            <w:tcW w:w="4678" w:type="dxa"/>
            <w:shd w:val="clear" w:color="auto" w:fill="F2F2F2" w:themeFill="background1" w:themeFillShade="F2"/>
          </w:tcPr>
          <w:p w14:paraId="103E6ED9" w14:textId="77777777" w:rsidR="00A575E8" w:rsidRPr="004A3548" w:rsidRDefault="00A575E8" w:rsidP="00722FDB">
            <w:pPr>
              <w:spacing w:before="0" w:after="120"/>
              <w:ind w:left="60"/>
              <w:rPr>
                <w:b/>
                <w:bCs/>
                <w:color w:val="00703C"/>
                <w:sz w:val="24"/>
                <w:szCs w:val="24"/>
                <w:lang w:val="en-US"/>
              </w:rPr>
            </w:pPr>
            <w:r w:rsidRPr="004A3548">
              <w:rPr>
                <w:b/>
                <w:bCs/>
                <w:color w:val="00703C"/>
                <w:sz w:val="24"/>
                <w:szCs w:val="24"/>
                <w:lang w:val="en-US"/>
              </w:rPr>
              <w:t>Step 1</w:t>
            </w:r>
            <w:r w:rsidRPr="004A3548">
              <w:rPr>
                <w:b/>
                <w:bCs/>
                <w:noProof/>
                <w:color w:val="00703C"/>
                <w:sz w:val="24"/>
                <w:szCs w:val="24"/>
                <w:lang w:val="en-US"/>
              </w:rPr>
              <w:drawing>
                <wp:anchor distT="0" distB="0" distL="114300" distR="114300" simplePos="0" relativeHeight="251658256" behindDoc="0" locked="0" layoutInCell="1" allowOverlap="1" wp14:anchorId="0AE1E913" wp14:editId="17B72BFC">
                  <wp:simplePos x="0" y="0"/>
                  <wp:positionH relativeFrom="margin">
                    <wp:align>right</wp:align>
                  </wp:positionH>
                  <wp:positionV relativeFrom="margin">
                    <wp:align>top</wp:align>
                  </wp:positionV>
                  <wp:extent cx="396000" cy="396000"/>
                  <wp:effectExtent l="0" t="0" r="0" b="4445"/>
                  <wp:wrapSquare wrapText="bothSides"/>
                  <wp:docPr id="176505861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58617" name="Graphic 27">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p w14:paraId="462F367A" w14:textId="77777777" w:rsidR="00A575E8" w:rsidRPr="004A3548" w:rsidRDefault="00A575E8" w:rsidP="00722FDB">
            <w:pPr>
              <w:spacing w:before="0" w:after="120"/>
              <w:ind w:left="60"/>
              <w:rPr>
                <w:b/>
                <w:bCs/>
              </w:rPr>
            </w:pPr>
            <w:r w:rsidRPr="004A3548">
              <w:rPr>
                <w:b/>
                <w:bCs/>
              </w:rPr>
              <w:t>Appointment of providers</w:t>
            </w:r>
          </w:p>
          <w:p w14:paraId="1C49B047" w14:textId="77777777" w:rsidR="00A575E8" w:rsidRPr="004A3548" w:rsidRDefault="00A575E8" w:rsidP="00722FDB">
            <w:pPr>
              <w:spacing w:before="0" w:after="120"/>
              <w:ind w:left="60"/>
              <w:rPr>
                <w:lang w:val="en-US"/>
              </w:rPr>
            </w:pPr>
            <w:r w:rsidRPr="004A3548">
              <w:rPr>
                <w:lang w:val="en-US"/>
              </w:rPr>
              <w:t xml:space="preserve">The NatHERS Administrator appoints third party providers to deliver services. </w:t>
            </w:r>
          </w:p>
          <w:p w14:paraId="51FC51FC" w14:textId="77777777" w:rsidR="00A575E8" w:rsidRPr="004A3548" w:rsidRDefault="00A575E8" w:rsidP="00722FDB">
            <w:pPr>
              <w:spacing w:before="0" w:after="120"/>
              <w:ind w:left="60"/>
              <w:rPr>
                <w:lang w:val="en-US"/>
              </w:rPr>
            </w:pPr>
            <w:r w:rsidRPr="004A3548">
              <w:rPr>
                <w:lang w:val="en-US"/>
              </w:rPr>
              <w:t>Applicants undergo due diligence checks, must demonstrate appropriate skills and experience in the relevant function, have appropriate privacy, cyber security, and insurance arrangements, and declare all related business interests.</w:t>
            </w:r>
          </w:p>
          <w:p w14:paraId="57E2013E" w14:textId="77777777" w:rsidR="00A575E8" w:rsidRPr="004A3548" w:rsidRDefault="00A575E8" w:rsidP="00722FDB">
            <w:pPr>
              <w:spacing w:before="0" w:after="120"/>
              <w:ind w:left="60"/>
              <w:rPr>
                <w:lang w:val="en-US"/>
              </w:rPr>
            </w:pPr>
            <w:r w:rsidRPr="004A3548">
              <w:rPr>
                <w:lang w:val="en-US"/>
              </w:rPr>
              <w:t>Approved providers enter into formal agreements with the NatHERS Administrator and agree to key performance measures.</w:t>
            </w:r>
          </w:p>
        </w:tc>
        <w:tc>
          <w:tcPr>
            <w:tcW w:w="4678" w:type="dxa"/>
            <w:shd w:val="clear" w:color="auto" w:fill="F2F2F2" w:themeFill="background1" w:themeFillShade="F2"/>
          </w:tcPr>
          <w:p w14:paraId="1456996B" w14:textId="77777777" w:rsidR="00A575E8" w:rsidRPr="004A3548" w:rsidRDefault="00A575E8" w:rsidP="00722FDB">
            <w:pPr>
              <w:spacing w:before="0" w:after="120"/>
              <w:ind w:left="60"/>
              <w:rPr>
                <w:b/>
                <w:bCs/>
                <w:color w:val="00703C"/>
                <w:sz w:val="24"/>
                <w:szCs w:val="24"/>
                <w:lang w:val="en-US"/>
              </w:rPr>
            </w:pPr>
            <w:r w:rsidRPr="004A3548">
              <w:rPr>
                <w:b/>
                <w:bCs/>
                <w:color w:val="00703C"/>
                <w:sz w:val="24"/>
                <w:szCs w:val="24"/>
                <w:lang w:val="en-US"/>
              </w:rPr>
              <w:t>Step 2</w:t>
            </w:r>
            <w:r w:rsidRPr="004A3548">
              <w:rPr>
                <w:b/>
                <w:bCs/>
                <w:noProof/>
                <w:color w:val="FFFFFF" w:themeColor="background1"/>
                <w:sz w:val="24"/>
                <w:szCs w:val="24"/>
                <w:lang w:val="en-US"/>
              </w:rPr>
              <w:drawing>
                <wp:anchor distT="0" distB="0" distL="114300" distR="114300" simplePos="0" relativeHeight="251658257" behindDoc="0" locked="0" layoutInCell="1" allowOverlap="1" wp14:anchorId="691F3138" wp14:editId="6CB026E7">
                  <wp:simplePos x="0" y="0"/>
                  <wp:positionH relativeFrom="margin">
                    <wp:align>right</wp:align>
                  </wp:positionH>
                  <wp:positionV relativeFrom="margin">
                    <wp:align>top</wp:align>
                  </wp:positionV>
                  <wp:extent cx="396000" cy="396000"/>
                  <wp:effectExtent l="0" t="0" r="0" b="4445"/>
                  <wp:wrapSquare wrapText="bothSides"/>
                  <wp:docPr id="435277684"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77684" name="Graphic 2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p>
          <w:p w14:paraId="594854F1" w14:textId="77777777" w:rsidR="00A575E8" w:rsidRPr="004A3548" w:rsidRDefault="00A575E8" w:rsidP="00722FDB">
            <w:pPr>
              <w:spacing w:before="0" w:after="120"/>
              <w:ind w:left="60"/>
              <w:rPr>
                <w:b/>
                <w:bCs/>
              </w:rPr>
            </w:pPr>
            <w:r w:rsidRPr="004A3548">
              <w:rPr>
                <w:b/>
                <w:bCs/>
              </w:rPr>
              <w:t>Performance monitoring and audit</w:t>
            </w:r>
          </w:p>
          <w:p w14:paraId="46EF8ECC" w14:textId="77777777" w:rsidR="00A575E8" w:rsidRPr="004A3548" w:rsidRDefault="00A575E8" w:rsidP="00722FDB">
            <w:pPr>
              <w:spacing w:before="0" w:after="120"/>
              <w:ind w:left="60"/>
              <w:rPr>
                <w:lang w:val="en-US"/>
              </w:rPr>
            </w:pPr>
            <w:r w:rsidRPr="004A3548">
              <w:rPr>
                <w:lang w:val="en-US"/>
              </w:rPr>
              <w:t>Providers are required to periodically report on outcomes against performance measures and remedy any performance issues as required by the NatHERS Administrator.</w:t>
            </w:r>
          </w:p>
          <w:p w14:paraId="6F45FB81" w14:textId="72442167" w:rsidR="00A575E8" w:rsidRPr="004A3548" w:rsidRDefault="00A575E8" w:rsidP="00722FDB">
            <w:pPr>
              <w:spacing w:before="0" w:after="120"/>
              <w:ind w:left="60"/>
              <w:rPr>
                <w:lang w:val="en-US"/>
              </w:rPr>
            </w:pPr>
            <w:r w:rsidRPr="004A3548">
              <w:rPr>
                <w:lang w:val="en-US"/>
              </w:rPr>
              <w:t xml:space="preserve">The NatHERS Administrator may verify the compliance of providers with formal agreements and related processes. Verification of service providers is undertaken in accordance with </w:t>
            </w:r>
            <w:r w:rsidR="00BF655F">
              <w:rPr>
                <w:lang w:val="en-US"/>
              </w:rPr>
              <w:t>those agreements</w:t>
            </w:r>
            <w:r w:rsidRPr="004A3548">
              <w:rPr>
                <w:lang w:val="en-US"/>
              </w:rPr>
              <w:t>.</w:t>
            </w:r>
          </w:p>
        </w:tc>
      </w:tr>
    </w:tbl>
    <w:p w14:paraId="0BC02264" w14:textId="77777777" w:rsidR="000A0129" w:rsidRDefault="000A0129" w:rsidP="00A575E8">
      <w:r>
        <w:br w:type="page"/>
      </w:r>
    </w:p>
    <w:p w14:paraId="07AEC13A" w14:textId="77777777" w:rsidR="00052229" w:rsidRPr="00052229" w:rsidRDefault="00052229" w:rsidP="00052229">
      <w:pPr>
        <w:pStyle w:val="Heading1"/>
        <w:ind w:left="709" w:hanging="709"/>
      </w:pPr>
      <w:bookmarkStart w:id="19" w:name="_Toc181097589"/>
      <w:bookmarkStart w:id="20" w:name="_Toc1490559063"/>
      <w:r>
        <w:lastRenderedPageBreak/>
        <w:t>Management of non-compliance</w:t>
      </w:r>
      <w:bookmarkEnd w:id="19"/>
      <w:bookmarkEnd w:id="20"/>
    </w:p>
    <w:p w14:paraId="56377B07" w14:textId="77777777" w:rsidR="00052229" w:rsidRPr="00E0102B" w:rsidRDefault="00052229" w:rsidP="00722FDB">
      <w:pPr>
        <w:spacing w:after="120"/>
        <w:ind w:left="0"/>
        <w:rPr>
          <w:rStyle w:val="Strong"/>
        </w:rPr>
      </w:pPr>
      <w:r w:rsidRPr="00E0102B">
        <w:rPr>
          <w:rStyle w:val="Strong"/>
        </w:rPr>
        <w:t>Matters of non-compliance must be addressed quickly and effectively, and in a manner that is proportional to its actual or potential impacts.</w:t>
      </w:r>
    </w:p>
    <w:p w14:paraId="297794C9" w14:textId="1411C47D" w:rsidR="00052229" w:rsidRPr="00052229" w:rsidRDefault="00052229" w:rsidP="00722FDB">
      <w:pPr>
        <w:spacing w:after="120"/>
        <w:ind w:left="0"/>
        <w:rPr>
          <w:lang w:val="en-US"/>
        </w:rPr>
      </w:pPr>
      <w:r w:rsidRPr="00052229">
        <w:rPr>
          <w:lang w:val="en-US"/>
        </w:rPr>
        <w:t xml:space="preserve">Non-compliance with scheme rules undermines public confidence in NatHERS </w:t>
      </w:r>
      <w:r w:rsidR="004E1DBD" w:rsidRPr="00052229">
        <w:rPr>
          <w:lang w:val="en-US"/>
        </w:rPr>
        <w:t xml:space="preserve">for existing homes </w:t>
      </w:r>
      <w:r w:rsidRPr="00052229">
        <w:rPr>
          <w:lang w:val="en-US"/>
        </w:rPr>
        <w:t>ratings. Where non-compliance is detected or suspected, service providers must act in accordance with formal agreements and associated processes and cooperate with compliance responses initiated by the NatHERS Administrator.</w:t>
      </w:r>
    </w:p>
    <w:p w14:paraId="6B93A34E" w14:textId="34AC659E" w:rsidR="00052229" w:rsidRPr="00052229" w:rsidRDefault="00052229" w:rsidP="00722FDB">
      <w:pPr>
        <w:spacing w:after="120"/>
        <w:ind w:left="0"/>
        <w:rPr>
          <w:b/>
          <w:bCs/>
          <w:lang w:val="en-US"/>
        </w:rPr>
      </w:pPr>
      <w:r w:rsidRPr="00052229">
        <w:rPr>
          <w:lang w:val="en-US"/>
        </w:rPr>
        <w:t xml:space="preserve">Management of non-compliance is proportionate to the level of actual or potential harm and considers the behaviour behind the non-compliance. It is guided by the </w:t>
      </w:r>
      <w:r w:rsidRPr="00E0102B">
        <w:rPr>
          <w:rStyle w:val="Strong"/>
        </w:rPr>
        <w:t xml:space="preserve">NatHERS for </w:t>
      </w:r>
      <w:r w:rsidR="00F441F6" w:rsidRPr="00E0102B">
        <w:rPr>
          <w:rStyle w:val="Strong"/>
        </w:rPr>
        <w:t xml:space="preserve">Existing Homes </w:t>
      </w:r>
      <w:r w:rsidRPr="00E0102B">
        <w:rPr>
          <w:rStyle w:val="Strong"/>
        </w:rPr>
        <w:t xml:space="preserve">Audit Policy and </w:t>
      </w:r>
      <w:r w:rsidR="00BF655F" w:rsidRPr="00E0102B">
        <w:rPr>
          <w:rStyle w:val="Strong"/>
        </w:rPr>
        <w:t xml:space="preserve">NatHERS for </w:t>
      </w:r>
      <w:r w:rsidR="00F441F6" w:rsidRPr="00E0102B">
        <w:rPr>
          <w:rStyle w:val="Strong"/>
        </w:rPr>
        <w:t>Existing Homes</w:t>
      </w:r>
      <w:r w:rsidR="00BF655F" w:rsidRPr="00E0102B">
        <w:rPr>
          <w:rStyle w:val="Strong"/>
        </w:rPr>
        <w:t xml:space="preserve"> </w:t>
      </w:r>
      <w:r w:rsidRPr="00E0102B">
        <w:rPr>
          <w:rStyle w:val="Strong"/>
        </w:rPr>
        <w:t>Assessor Performance Management Policy.</w:t>
      </w:r>
    </w:p>
    <w:tbl>
      <w:tblPr>
        <w:tblStyle w:val="TableGrid"/>
        <w:tblW w:w="9356" w:type="dxa"/>
        <w:tblBorders>
          <w:top w:val="none" w:sz="0" w:space="0" w:color="auto"/>
          <w:left w:val="none" w:sz="0" w:space="0" w:color="auto"/>
          <w:bottom w:val="none" w:sz="0" w:space="0" w:color="auto"/>
          <w:right w:val="single" w:sz="36" w:space="0" w:color="FFFFFF" w:themeColor="background1"/>
          <w:insideH w:val="single" w:sz="36" w:space="0" w:color="FFFFFF" w:themeColor="background1"/>
          <w:insideV w:val="single" w:sz="36" w:space="0" w:color="FFFFFF" w:themeColor="background1"/>
        </w:tblBorders>
        <w:tblCellMar>
          <w:top w:w="28" w:type="dxa"/>
          <w:left w:w="57" w:type="dxa"/>
          <w:bottom w:w="28" w:type="dxa"/>
          <w:right w:w="57" w:type="dxa"/>
        </w:tblCellMar>
        <w:tblLook w:val="04A0" w:firstRow="1" w:lastRow="0" w:firstColumn="1" w:lastColumn="0" w:noHBand="0" w:noVBand="1"/>
      </w:tblPr>
      <w:tblGrid>
        <w:gridCol w:w="2608"/>
        <w:gridCol w:w="1687"/>
        <w:gridCol w:w="1687"/>
        <w:gridCol w:w="1687"/>
        <w:gridCol w:w="1687"/>
      </w:tblGrid>
      <w:tr w:rsidR="009B68C0" w:rsidRPr="00052229" w14:paraId="1BBCF8A7" w14:textId="77777777" w:rsidTr="00445F72">
        <w:trPr>
          <w:trHeight w:val="397"/>
        </w:trPr>
        <w:tc>
          <w:tcPr>
            <w:tcW w:w="2608" w:type="dxa"/>
            <w:shd w:val="clear" w:color="auto" w:fill="D9D9D9" w:themeFill="background1" w:themeFillShade="D9"/>
            <w:vAlign w:val="center"/>
          </w:tcPr>
          <w:p w14:paraId="2E381326" w14:textId="2DD8D94D" w:rsidR="009B68C0" w:rsidRPr="00052229" w:rsidRDefault="009B68C0" w:rsidP="009B68C0">
            <w:pPr>
              <w:spacing w:after="0"/>
              <w:ind w:left="0"/>
              <w:rPr>
                <w:b/>
                <w:bCs/>
                <w:color w:val="FFFFFF" w:themeColor="background1"/>
                <w:lang w:val="en-US"/>
              </w:rPr>
            </w:pPr>
            <w:r w:rsidRPr="00052229">
              <w:rPr>
                <w:lang w:val="en-US"/>
              </w:rPr>
              <w:t>Non-compliance features</w:t>
            </w:r>
          </w:p>
        </w:tc>
        <w:tc>
          <w:tcPr>
            <w:tcW w:w="1687" w:type="dxa"/>
            <w:vAlign w:val="center"/>
          </w:tcPr>
          <w:p w14:paraId="3843695A" w14:textId="77777777" w:rsidR="009B68C0" w:rsidRPr="00052229" w:rsidRDefault="009B68C0" w:rsidP="009B68C0">
            <w:pPr>
              <w:spacing w:after="0"/>
              <w:ind w:left="0"/>
              <w:jc w:val="center"/>
              <w:rPr>
                <w:lang w:val="en-US"/>
              </w:rPr>
            </w:pPr>
          </w:p>
        </w:tc>
        <w:tc>
          <w:tcPr>
            <w:tcW w:w="1687" w:type="dxa"/>
            <w:vAlign w:val="center"/>
          </w:tcPr>
          <w:p w14:paraId="0D2D85A7" w14:textId="77777777" w:rsidR="009B68C0" w:rsidRPr="00052229" w:rsidRDefault="009B68C0" w:rsidP="009B68C0">
            <w:pPr>
              <w:spacing w:after="0"/>
              <w:ind w:left="0"/>
              <w:jc w:val="center"/>
              <w:rPr>
                <w:lang w:val="en-US"/>
              </w:rPr>
            </w:pPr>
          </w:p>
        </w:tc>
        <w:tc>
          <w:tcPr>
            <w:tcW w:w="1687" w:type="dxa"/>
            <w:vAlign w:val="center"/>
          </w:tcPr>
          <w:p w14:paraId="266D16FC" w14:textId="77777777" w:rsidR="009B68C0" w:rsidRPr="00052229" w:rsidRDefault="009B68C0" w:rsidP="009B68C0">
            <w:pPr>
              <w:spacing w:after="0"/>
              <w:ind w:left="0"/>
              <w:jc w:val="center"/>
              <w:rPr>
                <w:lang w:val="en-US"/>
              </w:rPr>
            </w:pPr>
          </w:p>
        </w:tc>
        <w:tc>
          <w:tcPr>
            <w:tcW w:w="1687" w:type="dxa"/>
            <w:vAlign w:val="center"/>
          </w:tcPr>
          <w:p w14:paraId="421787AE" w14:textId="77777777" w:rsidR="009B68C0" w:rsidRPr="00052229" w:rsidRDefault="009B68C0" w:rsidP="009B68C0">
            <w:pPr>
              <w:spacing w:after="0"/>
              <w:ind w:left="0"/>
              <w:jc w:val="center"/>
              <w:rPr>
                <w:lang w:val="en-US"/>
              </w:rPr>
            </w:pPr>
          </w:p>
        </w:tc>
      </w:tr>
      <w:tr w:rsidR="00052229" w:rsidRPr="00052229" w14:paraId="2BD1AE97" w14:textId="77777777" w:rsidTr="00445F72">
        <w:trPr>
          <w:trHeight w:val="1247"/>
        </w:trPr>
        <w:tc>
          <w:tcPr>
            <w:tcW w:w="2608" w:type="dxa"/>
            <w:shd w:val="clear" w:color="auto" w:fill="00703C"/>
            <w:vAlign w:val="center"/>
          </w:tcPr>
          <w:p w14:paraId="704BD69F" w14:textId="77777777"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Low level harms</w:t>
            </w:r>
          </w:p>
          <w:p w14:paraId="28758B5F" w14:textId="77777777"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 xml:space="preserve">Accidental </w:t>
            </w:r>
          </w:p>
          <w:p w14:paraId="40708DDC" w14:textId="77777777"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Once-off or infrequent non-compliance</w:t>
            </w:r>
          </w:p>
          <w:p w14:paraId="38FEFC4D" w14:textId="77777777" w:rsidR="00052229" w:rsidRPr="00052229" w:rsidRDefault="00052229" w:rsidP="009B68C0">
            <w:pPr>
              <w:spacing w:before="0" w:after="80"/>
              <w:ind w:left="0"/>
              <w:rPr>
                <w:lang w:val="en-US"/>
              </w:rPr>
            </w:pPr>
            <w:r w:rsidRPr="00052229">
              <w:rPr>
                <w:b/>
                <w:bCs/>
                <w:color w:val="FFFFFF" w:themeColor="background1"/>
                <w:lang w:val="en-US"/>
              </w:rPr>
              <w:t>Willing to comply</w:t>
            </w:r>
          </w:p>
        </w:tc>
        <w:tc>
          <w:tcPr>
            <w:tcW w:w="1687" w:type="dxa"/>
            <w:shd w:val="clear" w:color="auto" w:fill="F2F2F2" w:themeFill="background1" w:themeFillShade="F2"/>
            <w:vAlign w:val="center"/>
          </w:tcPr>
          <w:p w14:paraId="2921E579" w14:textId="77777777" w:rsidR="00052229" w:rsidRPr="00052229" w:rsidRDefault="00052229" w:rsidP="009B68C0">
            <w:pPr>
              <w:spacing w:before="0" w:after="80"/>
              <w:ind w:left="0"/>
              <w:jc w:val="center"/>
              <w:rPr>
                <w:lang w:val="en-US"/>
              </w:rPr>
            </w:pPr>
            <w:r w:rsidRPr="00052229">
              <w:rPr>
                <w:lang w:val="en-US"/>
              </w:rPr>
              <w:t xml:space="preserve">Mentoring </w:t>
            </w:r>
          </w:p>
        </w:tc>
        <w:tc>
          <w:tcPr>
            <w:tcW w:w="1687" w:type="dxa"/>
            <w:shd w:val="clear" w:color="auto" w:fill="F2F2F2" w:themeFill="background1" w:themeFillShade="F2"/>
            <w:vAlign w:val="center"/>
          </w:tcPr>
          <w:p w14:paraId="146D2216" w14:textId="77777777" w:rsidR="00052229" w:rsidRPr="00052229" w:rsidRDefault="00052229" w:rsidP="009B68C0">
            <w:pPr>
              <w:spacing w:before="0" w:after="80"/>
              <w:ind w:left="0"/>
              <w:jc w:val="center"/>
              <w:rPr>
                <w:lang w:val="en-US"/>
              </w:rPr>
            </w:pPr>
            <w:r w:rsidRPr="00052229">
              <w:rPr>
                <w:lang w:val="en-US"/>
              </w:rPr>
              <w:t>Training or education</w:t>
            </w:r>
          </w:p>
        </w:tc>
        <w:tc>
          <w:tcPr>
            <w:tcW w:w="1687" w:type="dxa"/>
            <w:shd w:val="clear" w:color="auto" w:fill="F2F2F2" w:themeFill="background1" w:themeFillShade="F2"/>
            <w:vAlign w:val="center"/>
          </w:tcPr>
          <w:p w14:paraId="39C15247" w14:textId="77777777" w:rsidR="00052229" w:rsidRPr="00052229" w:rsidRDefault="00052229" w:rsidP="009B68C0">
            <w:pPr>
              <w:spacing w:before="0" w:after="80"/>
              <w:ind w:left="0"/>
              <w:jc w:val="center"/>
              <w:rPr>
                <w:lang w:val="en-US"/>
              </w:rPr>
            </w:pPr>
            <w:r w:rsidRPr="00052229">
              <w:rPr>
                <w:lang w:val="en-US"/>
              </w:rPr>
              <w:t>Remediation of non-compliance</w:t>
            </w:r>
          </w:p>
        </w:tc>
        <w:tc>
          <w:tcPr>
            <w:tcW w:w="1687" w:type="dxa"/>
            <w:vAlign w:val="center"/>
          </w:tcPr>
          <w:p w14:paraId="487E2EAE" w14:textId="77777777" w:rsidR="00052229" w:rsidRPr="00052229" w:rsidRDefault="00052229" w:rsidP="009B68C0">
            <w:pPr>
              <w:spacing w:before="0" w:after="80"/>
              <w:ind w:left="0"/>
              <w:jc w:val="center"/>
              <w:rPr>
                <w:lang w:val="en-US"/>
              </w:rPr>
            </w:pPr>
          </w:p>
        </w:tc>
      </w:tr>
      <w:tr w:rsidR="00052229" w:rsidRPr="00052229" w14:paraId="5573829B" w14:textId="77777777" w:rsidTr="00445F72">
        <w:trPr>
          <w:trHeight w:hRule="exact" w:val="1490"/>
        </w:trPr>
        <w:tc>
          <w:tcPr>
            <w:tcW w:w="2608" w:type="dxa"/>
            <w:shd w:val="clear" w:color="auto" w:fill="FFC000"/>
            <w:tcMar>
              <w:top w:w="28" w:type="dxa"/>
              <w:bottom w:w="28" w:type="dxa"/>
              <w:right w:w="57" w:type="dxa"/>
            </w:tcMar>
            <w:vAlign w:val="center"/>
          </w:tcPr>
          <w:p w14:paraId="2623A77B" w14:textId="77777777" w:rsidR="00052229" w:rsidRPr="00052229" w:rsidRDefault="00052229" w:rsidP="009B68C0">
            <w:pPr>
              <w:spacing w:before="0" w:after="80"/>
              <w:ind w:left="0"/>
              <w:rPr>
                <w:b/>
                <w:bCs/>
                <w:lang w:val="en-US"/>
              </w:rPr>
            </w:pPr>
            <w:r w:rsidRPr="00052229">
              <w:rPr>
                <w:b/>
                <w:bCs/>
                <w:lang w:val="en-US"/>
              </w:rPr>
              <w:t>Moderate harms</w:t>
            </w:r>
          </w:p>
          <w:p w14:paraId="40DCDE3E" w14:textId="77777777" w:rsidR="00052229" w:rsidRPr="00052229" w:rsidRDefault="00052229" w:rsidP="009B68C0">
            <w:pPr>
              <w:spacing w:before="0" w:after="80"/>
              <w:ind w:left="0"/>
              <w:rPr>
                <w:b/>
                <w:bCs/>
                <w:lang w:val="en-US"/>
              </w:rPr>
            </w:pPr>
            <w:r w:rsidRPr="00052229">
              <w:rPr>
                <w:b/>
                <w:bCs/>
                <w:lang w:val="en-US"/>
              </w:rPr>
              <w:t xml:space="preserve">Accidental or opportunistic </w:t>
            </w:r>
          </w:p>
          <w:p w14:paraId="7446D214" w14:textId="77777777" w:rsidR="00052229" w:rsidRPr="00052229" w:rsidRDefault="00052229" w:rsidP="009B68C0">
            <w:pPr>
              <w:spacing w:before="0" w:after="80"/>
              <w:ind w:left="0"/>
              <w:rPr>
                <w:b/>
                <w:bCs/>
                <w:lang w:val="en-US"/>
              </w:rPr>
            </w:pPr>
            <w:r w:rsidRPr="00052229">
              <w:rPr>
                <w:b/>
                <w:bCs/>
                <w:lang w:val="en-US"/>
              </w:rPr>
              <w:t>Repeated non-compliance</w:t>
            </w:r>
          </w:p>
          <w:p w14:paraId="5BF63623" w14:textId="77777777" w:rsidR="00052229" w:rsidRPr="00052229" w:rsidRDefault="00052229" w:rsidP="009B68C0">
            <w:pPr>
              <w:spacing w:before="0" w:after="80"/>
              <w:ind w:left="0"/>
              <w:rPr>
                <w:lang w:val="en-US"/>
              </w:rPr>
            </w:pPr>
            <w:r w:rsidRPr="00052229">
              <w:rPr>
                <w:b/>
                <w:bCs/>
                <w:lang w:val="en-US"/>
              </w:rPr>
              <w:t>Reluctance to comply</w:t>
            </w:r>
          </w:p>
        </w:tc>
        <w:tc>
          <w:tcPr>
            <w:tcW w:w="1687" w:type="dxa"/>
            <w:shd w:val="clear" w:color="auto" w:fill="F2F2F2" w:themeFill="background1" w:themeFillShade="F2"/>
            <w:vAlign w:val="center"/>
          </w:tcPr>
          <w:p w14:paraId="0F87B3B6" w14:textId="77777777" w:rsidR="00052229" w:rsidRPr="00052229" w:rsidRDefault="00052229" w:rsidP="009B68C0">
            <w:pPr>
              <w:spacing w:before="0" w:after="80"/>
              <w:ind w:left="0"/>
              <w:jc w:val="center"/>
              <w:rPr>
                <w:lang w:val="en-US"/>
              </w:rPr>
            </w:pPr>
            <w:r w:rsidRPr="00052229">
              <w:rPr>
                <w:lang w:val="en-US"/>
              </w:rPr>
              <w:t>Mentoring or training or education</w:t>
            </w:r>
          </w:p>
        </w:tc>
        <w:tc>
          <w:tcPr>
            <w:tcW w:w="1687" w:type="dxa"/>
            <w:shd w:val="clear" w:color="auto" w:fill="F2F2F2" w:themeFill="background1" w:themeFillShade="F2"/>
            <w:vAlign w:val="center"/>
          </w:tcPr>
          <w:p w14:paraId="6405FC2C" w14:textId="77777777" w:rsidR="00052229" w:rsidRPr="00052229" w:rsidRDefault="00052229" w:rsidP="009B68C0">
            <w:pPr>
              <w:spacing w:before="0" w:after="80"/>
              <w:ind w:left="0"/>
              <w:jc w:val="center"/>
              <w:rPr>
                <w:lang w:val="en-US"/>
              </w:rPr>
            </w:pPr>
            <w:r w:rsidRPr="00052229">
              <w:rPr>
                <w:lang w:val="en-US"/>
              </w:rPr>
              <w:t>Disclosure to affected parties</w:t>
            </w:r>
          </w:p>
        </w:tc>
        <w:tc>
          <w:tcPr>
            <w:tcW w:w="1687" w:type="dxa"/>
            <w:shd w:val="clear" w:color="auto" w:fill="F2F2F2" w:themeFill="background1" w:themeFillShade="F2"/>
            <w:vAlign w:val="center"/>
          </w:tcPr>
          <w:p w14:paraId="54A80085" w14:textId="77777777" w:rsidR="00052229" w:rsidRPr="00052229" w:rsidRDefault="00052229" w:rsidP="009B68C0">
            <w:pPr>
              <w:spacing w:before="0" w:after="80"/>
              <w:ind w:left="0"/>
              <w:jc w:val="center"/>
              <w:rPr>
                <w:lang w:val="en-US"/>
              </w:rPr>
            </w:pPr>
            <w:r w:rsidRPr="00052229">
              <w:rPr>
                <w:lang w:val="en-US"/>
              </w:rPr>
              <w:t>Increased assurance over assessments</w:t>
            </w:r>
          </w:p>
        </w:tc>
        <w:tc>
          <w:tcPr>
            <w:tcW w:w="1687" w:type="dxa"/>
            <w:shd w:val="clear" w:color="auto" w:fill="F2F2F2" w:themeFill="background1" w:themeFillShade="F2"/>
            <w:vAlign w:val="center"/>
          </w:tcPr>
          <w:p w14:paraId="4C28D4AB" w14:textId="77777777" w:rsidR="00052229" w:rsidRPr="00052229" w:rsidRDefault="00052229" w:rsidP="009B68C0">
            <w:pPr>
              <w:spacing w:before="0" w:after="80"/>
              <w:ind w:left="0"/>
              <w:jc w:val="center"/>
              <w:rPr>
                <w:lang w:val="en-US"/>
              </w:rPr>
            </w:pPr>
            <w:r w:rsidRPr="00052229">
              <w:rPr>
                <w:lang w:val="en-US"/>
              </w:rPr>
              <w:t>Suspension pending remediation of non-compliance</w:t>
            </w:r>
          </w:p>
        </w:tc>
      </w:tr>
      <w:tr w:rsidR="00052229" w:rsidRPr="00052229" w14:paraId="519A6B45" w14:textId="77777777" w:rsidTr="00445F72">
        <w:trPr>
          <w:trHeight w:val="1247"/>
        </w:trPr>
        <w:tc>
          <w:tcPr>
            <w:tcW w:w="2608" w:type="dxa"/>
            <w:shd w:val="clear" w:color="auto" w:fill="B00000"/>
            <w:vAlign w:val="center"/>
          </w:tcPr>
          <w:p w14:paraId="4B665005" w14:textId="77777777"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Major harms</w:t>
            </w:r>
          </w:p>
          <w:p w14:paraId="2F18B63F" w14:textId="7F6F0C5D"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 xml:space="preserve">Opportunistic or </w:t>
            </w:r>
            <w:r w:rsidR="00110FAA" w:rsidRPr="00052229">
              <w:rPr>
                <w:b/>
                <w:bCs/>
                <w:color w:val="FFFFFF" w:themeColor="background1"/>
                <w:lang w:val="en-US"/>
              </w:rPr>
              <w:t>deliberate.</w:t>
            </w:r>
            <w:r w:rsidRPr="00052229">
              <w:rPr>
                <w:b/>
                <w:bCs/>
                <w:color w:val="FFFFFF" w:themeColor="background1"/>
                <w:lang w:val="en-US"/>
              </w:rPr>
              <w:t xml:space="preserve"> </w:t>
            </w:r>
          </w:p>
          <w:p w14:paraId="62144DF9" w14:textId="77777777" w:rsidR="00052229" w:rsidRPr="00052229" w:rsidRDefault="00052229" w:rsidP="009B68C0">
            <w:pPr>
              <w:spacing w:before="0" w:after="80"/>
              <w:ind w:left="0"/>
              <w:rPr>
                <w:b/>
                <w:bCs/>
                <w:color w:val="FFFFFF" w:themeColor="background1"/>
                <w:lang w:val="en-US"/>
              </w:rPr>
            </w:pPr>
            <w:r w:rsidRPr="00052229">
              <w:rPr>
                <w:b/>
                <w:bCs/>
                <w:color w:val="FFFFFF" w:themeColor="background1"/>
                <w:lang w:val="en-US"/>
              </w:rPr>
              <w:t>Repeated non-compliance</w:t>
            </w:r>
          </w:p>
          <w:p w14:paraId="40004769" w14:textId="77777777" w:rsidR="00052229" w:rsidRPr="00052229" w:rsidRDefault="00052229" w:rsidP="009B68C0">
            <w:pPr>
              <w:spacing w:before="0" w:after="80"/>
              <w:ind w:left="0"/>
              <w:rPr>
                <w:lang w:val="en-US"/>
              </w:rPr>
            </w:pPr>
            <w:r w:rsidRPr="00052229">
              <w:rPr>
                <w:b/>
                <w:bCs/>
                <w:color w:val="FFFFFF" w:themeColor="background1"/>
                <w:lang w:val="en-US"/>
              </w:rPr>
              <w:t>Refusal to comply</w:t>
            </w:r>
          </w:p>
        </w:tc>
        <w:tc>
          <w:tcPr>
            <w:tcW w:w="1687" w:type="dxa"/>
            <w:shd w:val="clear" w:color="auto" w:fill="F2F2F2" w:themeFill="background1" w:themeFillShade="F2"/>
            <w:vAlign w:val="center"/>
          </w:tcPr>
          <w:p w14:paraId="65C06DF2" w14:textId="77777777" w:rsidR="00052229" w:rsidRPr="00052229" w:rsidRDefault="00052229" w:rsidP="009B68C0">
            <w:pPr>
              <w:spacing w:before="0" w:after="80"/>
              <w:ind w:left="0"/>
              <w:jc w:val="center"/>
              <w:rPr>
                <w:lang w:val="en-US"/>
              </w:rPr>
            </w:pPr>
            <w:r w:rsidRPr="00052229">
              <w:rPr>
                <w:lang w:val="en-US"/>
              </w:rPr>
              <w:t>Increased assurance over assessments</w:t>
            </w:r>
          </w:p>
        </w:tc>
        <w:tc>
          <w:tcPr>
            <w:tcW w:w="1687" w:type="dxa"/>
            <w:shd w:val="clear" w:color="auto" w:fill="F2F2F2" w:themeFill="background1" w:themeFillShade="F2"/>
            <w:vAlign w:val="center"/>
          </w:tcPr>
          <w:p w14:paraId="2246BED9" w14:textId="77777777" w:rsidR="00052229" w:rsidRPr="00052229" w:rsidRDefault="00052229" w:rsidP="009B68C0">
            <w:pPr>
              <w:spacing w:before="0" w:after="80"/>
              <w:ind w:left="0"/>
              <w:jc w:val="center"/>
              <w:rPr>
                <w:lang w:val="en-US"/>
              </w:rPr>
            </w:pPr>
            <w:r w:rsidRPr="00052229">
              <w:rPr>
                <w:lang w:val="en-US"/>
              </w:rPr>
              <w:t>Disclosure to affected parties</w:t>
            </w:r>
          </w:p>
        </w:tc>
        <w:tc>
          <w:tcPr>
            <w:tcW w:w="1687" w:type="dxa"/>
            <w:shd w:val="clear" w:color="auto" w:fill="F2F2F2" w:themeFill="background1" w:themeFillShade="F2"/>
            <w:vAlign w:val="center"/>
          </w:tcPr>
          <w:p w14:paraId="0F144DD2" w14:textId="77777777" w:rsidR="00052229" w:rsidRPr="00052229" w:rsidRDefault="00052229" w:rsidP="009B68C0">
            <w:pPr>
              <w:spacing w:before="0" w:after="80"/>
              <w:ind w:left="0"/>
              <w:jc w:val="center"/>
              <w:rPr>
                <w:lang w:val="en-US"/>
              </w:rPr>
            </w:pPr>
            <w:r w:rsidRPr="00052229">
              <w:rPr>
                <w:lang w:val="en-US"/>
              </w:rPr>
              <w:t>Suspension pending remediation of non-compliance</w:t>
            </w:r>
          </w:p>
        </w:tc>
        <w:tc>
          <w:tcPr>
            <w:tcW w:w="1687" w:type="dxa"/>
            <w:shd w:val="clear" w:color="auto" w:fill="F2F2F2" w:themeFill="background1" w:themeFillShade="F2"/>
            <w:vAlign w:val="center"/>
          </w:tcPr>
          <w:p w14:paraId="18FA339A" w14:textId="4901EF4C" w:rsidR="00052229" w:rsidRPr="00052229" w:rsidRDefault="00052229" w:rsidP="009B68C0">
            <w:pPr>
              <w:spacing w:before="0" w:after="80"/>
              <w:ind w:left="0"/>
              <w:jc w:val="center"/>
              <w:rPr>
                <w:lang w:val="en-US"/>
              </w:rPr>
            </w:pPr>
            <w:r>
              <w:rPr>
                <w:lang w:val="en-US"/>
              </w:rPr>
              <w:t>Cancellation</w:t>
            </w:r>
            <w:r w:rsidRPr="00052229">
              <w:rPr>
                <w:lang w:val="en-US"/>
              </w:rPr>
              <w:t xml:space="preserve"> of accreditation</w:t>
            </w:r>
          </w:p>
        </w:tc>
      </w:tr>
    </w:tbl>
    <w:p w14:paraId="2C12051E" w14:textId="54DE6741" w:rsidR="00052229" w:rsidRPr="00052229" w:rsidRDefault="00052229" w:rsidP="000645A3">
      <w:pPr>
        <w:spacing w:before="120" w:after="120"/>
        <w:ind w:left="0"/>
        <w:rPr>
          <w:lang w:val="en-US"/>
        </w:rPr>
      </w:pPr>
      <w:r w:rsidRPr="00052229">
        <w:rPr>
          <w:lang w:val="en-US"/>
        </w:rPr>
        <w:t xml:space="preserve">NatHERS </w:t>
      </w:r>
      <w:r w:rsidR="004E1DBD" w:rsidRPr="00052229">
        <w:rPr>
          <w:lang w:val="en-US"/>
        </w:rPr>
        <w:t xml:space="preserve">for existing homes </w:t>
      </w:r>
      <w:r w:rsidRPr="00052229">
        <w:rPr>
          <w:lang w:val="en-US"/>
        </w:rPr>
        <w:t xml:space="preserve">assessments are not underpinned by Commonwealth legislation, and the NatHERS Administrator does not have formal compliance powers such as investigations, penalties, or injunctions. </w:t>
      </w:r>
    </w:p>
    <w:p w14:paraId="4A5B1B93" w14:textId="5257F937" w:rsidR="00052229" w:rsidRPr="00052229" w:rsidRDefault="00052229" w:rsidP="00722FDB">
      <w:pPr>
        <w:spacing w:after="120"/>
        <w:ind w:left="0"/>
        <w:rPr>
          <w:lang w:val="en-US"/>
        </w:rPr>
      </w:pPr>
      <w:r w:rsidRPr="00052229">
        <w:rPr>
          <w:rFonts w:cstheme="minorHAnsi"/>
          <w:noProof/>
        </w:rPr>
        <w:drawing>
          <wp:anchor distT="0" distB="0" distL="114300" distR="114300" simplePos="0" relativeHeight="251658258" behindDoc="1" locked="0" layoutInCell="1" allowOverlap="1" wp14:anchorId="6BED6C55" wp14:editId="41F87B20">
            <wp:simplePos x="0" y="0"/>
            <wp:positionH relativeFrom="margin">
              <wp:align>left</wp:align>
            </wp:positionH>
            <wp:positionV relativeFrom="paragraph">
              <wp:posOffset>654390</wp:posOffset>
            </wp:positionV>
            <wp:extent cx="2080648" cy="1318306"/>
            <wp:effectExtent l="0" t="0" r="0" b="0"/>
            <wp:wrapNone/>
            <wp:docPr id="10720560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56027" name="Picture 2">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l="1443" b="6441"/>
                    <a:stretch/>
                  </pic:blipFill>
                  <pic:spPr bwMode="auto">
                    <a:xfrm>
                      <a:off x="0" y="0"/>
                      <a:ext cx="2081530" cy="131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229">
        <w:rPr>
          <w:lang w:val="en-US"/>
        </w:rPr>
        <w:t xml:space="preserve">Where the NatHERS Administrator has information about activity or conduct we believe may be a contravention of </w:t>
      </w:r>
      <w:r w:rsidR="007D0961" w:rsidRPr="00052229">
        <w:rPr>
          <w:lang w:val="en-US"/>
        </w:rPr>
        <w:t>Commonwealth</w:t>
      </w:r>
      <w:r w:rsidRPr="00052229">
        <w:rPr>
          <w:lang w:val="en-US"/>
        </w:rPr>
        <w:t>, state or territory law or regulation, the NatHERS Administrator will refer the information to the appropriate law enforcement or regulatory authority for their review.</w:t>
      </w:r>
    </w:p>
    <w:tbl>
      <w:tblPr>
        <w:tblStyle w:val="TableGrid"/>
        <w:tblW w:w="59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3C"/>
        <w:tblCellMar>
          <w:top w:w="85" w:type="dxa"/>
          <w:left w:w="57" w:type="dxa"/>
          <w:bottom w:w="85" w:type="dxa"/>
          <w:right w:w="85" w:type="dxa"/>
        </w:tblCellMar>
        <w:tblLook w:val="04A0" w:firstRow="1" w:lastRow="0" w:firstColumn="1" w:lastColumn="0" w:noHBand="0" w:noVBand="1"/>
      </w:tblPr>
      <w:tblGrid>
        <w:gridCol w:w="5953"/>
      </w:tblGrid>
      <w:tr w:rsidR="00052229" w:rsidRPr="00052229" w14:paraId="56007DF8" w14:textId="77777777" w:rsidTr="00445F72">
        <w:trPr>
          <w:trHeight w:val="511"/>
          <w:jc w:val="right"/>
        </w:trPr>
        <w:tc>
          <w:tcPr>
            <w:tcW w:w="5953" w:type="dxa"/>
            <w:shd w:val="clear" w:color="auto" w:fill="00703C"/>
            <w:tcMar>
              <w:top w:w="57" w:type="dxa"/>
              <w:bottom w:w="57" w:type="dxa"/>
            </w:tcMar>
            <w:vAlign w:val="center"/>
          </w:tcPr>
          <w:p w14:paraId="243DC1C7" w14:textId="77777777" w:rsidR="00052229" w:rsidRPr="00052229" w:rsidRDefault="00052229" w:rsidP="00722FDB">
            <w:pPr>
              <w:spacing w:before="0" w:after="120"/>
              <w:ind w:left="0"/>
              <w:jc w:val="right"/>
              <w:rPr>
                <w:b/>
                <w:bCs/>
                <w:color w:val="FFFFFF" w:themeColor="background1"/>
              </w:rPr>
            </w:pPr>
            <w:r w:rsidRPr="00052229">
              <w:rPr>
                <w:b/>
                <w:bCs/>
                <w:color w:val="FFFFFF" w:themeColor="background1"/>
              </w:rPr>
              <w:t xml:space="preserve">State and territory governments that rely on NatHERS for existing homes in regulatory or financial schemes should establish powers to respond to serious non-compliance. </w:t>
            </w:r>
          </w:p>
          <w:p w14:paraId="703FADEE" w14:textId="77777777" w:rsidR="00052229" w:rsidRPr="00052229" w:rsidRDefault="00052229" w:rsidP="00722FDB">
            <w:pPr>
              <w:spacing w:before="0" w:after="120"/>
              <w:ind w:left="0"/>
              <w:jc w:val="right"/>
              <w:rPr>
                <w:b/>
                <w:bCs/>
                <w:lang w:val="en-US"/>
              </w:rPr>
            </w:pPr>
            <w:r w:rsidRPr="00052229">
              <w:rPr>
                <w:b/>
                <w:bCs/>
                <w:color w:val="FFFFFF" w:themeColor="background1"/>
              </w:rPr>
              <w:t>Private market products and programs that rely on NatHERS for existing homes should establish internal processes to verify the authenticity of the certificates they accept.</w:t>
            </w:r>
          </w:p>
        </w:tc>
      </w:tr>
    </w:tbl>
    <w:p w14:paraId="7CF56B40" w14:textId="77777777" w:rsidR="00055C7C" w:rsidRPr="00055C7C" w:rsidRDefault="00055C7C" w:rsidP="00055C7C">
      <w:pPr>
        <w:pStyle w:val="Heading1"/>
        <w:ind w:left="709" w:hanging="709"/>
      </w:pPr>
      <w:bookmarkStart w:id="21" w:name="_Toc181097590"/>
      <w:bookmarkStart w:id="22" w:name="_Toc138646395"/>
      <w:r>
        <w:lastRenderedPageBreak/>
        <w:t>Continuous improvement</w:t>
      </w:r>
      <w:bookmarkEnd w:id="21"/>
      <w:bookmarkEnd w:id="22"/>
      <w:r>
        <w:t xml:space="preserve"> </w:t>
      </w:r>
    </w:p>
    <w:p w14:paraId="6E205F86" w14:textId="77777777" w:rsidR="00055C7C" w:rsidRPr="00055C7C" w:rsidRDefault="00055C7C" w:rsidP="00722FDB">
      <w:pPr>
        <w:spacing w:after="120"/>
        <w:ind w:left="0"/>
        <w:rPr>
          <w:lang w:val="en-US"/>
        </w:rPr>
      </w:pPr>
      <w:r w:rsidRPr="00055C7C">
        <w:rPr>
          <w:lang w:val="en-US"/>
        </w:rPr>
        <w:t xml:space="preserve">NatHERS for existing homes is committed to ensuring that our </w:t>
      </w:r>
      <w:bookmarkStart w:id="23" w:name="_Int_mYX6tzyC"/>
      <w:r w:rsidRPr="00055C7C">
        <w:rPr>
          <w:lang w:val="en-US"/>
        </w:rPr>
        <w:t>assurance</w:t>
      </w:r>
      <w:bookmarkEnd w:id="23"/>
      <w:r w:rsidRPr="00055C7C">
        <w:rPr>
          <w:lang w:val="en-US"/>
        </w:rPr>
        <w:t xml:space="preserve"> practices are responsive to changes in the operating environment. We use data and information to review our assurance settings and make changes that improve the integrity of the scheme and maintain public confidence.</w:t>
      </w:r>
    </w:p>
    <w:p w14:paraId="6AFD7975" w14:textId="77777777" w:rsidR="00055C7C" w:rsidRPr="00055C7C" w:rsidRDefault="00055C7C" w:rsidP="009904E3">
      <w:pPr>
        <w:pStyle w:val="Heading2"/>
        <w:ind w:left="993" w:hanging="993"/>
        <w:rPr>
          <w:bdr w:val="none" w:sz="0" w:space="0" w:color="auto" w:frame="1"/>
          <w:lang w:val="en-US"/>
        </w:rPr>
      </w:pPr>
      <w:bookmarkStart w:id="24" w:name="_Toc181097591"/>
      <w:bookmarkStart w:id="25" w:name="_Toc36297290"/>
      <w:r w:rsidRPr="00055C7C">
        <w:rPr>
          <w:bdr w:val="none" w:sz="0" w:space="0" w:color="auto" w:frame="1"/>
          <w:lang w:val="en-US"/>
        </w:rPr>
        <w:t>Data and information sources</w:t>
      </w:r>
      <w:bookmarkEnd w:id="24"/>
      <w:bookmarkEnd w:id="25"/>
    </w:p>
    <w:tbl>
      <w:tblPr>
        <w:tblStyle w:val="TableGrid"/>
        <w:tblW w:w="9356"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CellMar>
          <w:left w:w="57" w:type="dxa"/>
          <w:right w:w="57" w:type="dxa"/>
        </w:tblCellMar>
        <w:tblLook w:val="04A0" w:firstRow="1" w:lastRow="0" w:firstColumn="1" w:lastColumn="0" w:noHBand="0" w:noVBand="1"/>
      </w:tblPr>
      <w:tblGrid>
        <w:gridCol w:w="4678"/>
        <w:gridCol w:w="4678"/>
      </w:tblGrid>
      <w:tr w:rsidR="00055C7C" w:rsidRPr="00055C7C" w14:paraId="0651DA75" w14:textId="77777777" w:rsidTr="00445F72">
        <w:trPr>
          <w:trHeight w:val="454"/>
        </w:trPr>
        <w:tc>
          <w:tcPr>
            <w:tcW w:w="4678" w:type="dxa"/>
            <w:shd w:val="clear" w:color="auto" w:fill="F2F2F2" w:themeFill="background1" w:themeFillShade="F2"/>
            <w:vAlign w:val="center"/>
          </w:tcPr>
          <w:p w14:paraId="19297F5B" w14:textId="77777777" w:rsidR="00055C7C" w:rsidRPr="00055C7C" w:rsidRDefault="00055C7C" w:rsidP="00722FDB">
            <w:pPr>
              <w:spacing w:before="0" w:after="0"/>
              <w:ind w:left="0"/>
              <w:jc w:val="center"/>
              <w:rPr>
                <w:lang w:val="en-US"/>
              </w:rPr>
            </w:pPr>
            <w:r w:rsidRPr="00055C7C">
              <w:rPr>
                <w:lang w:val="en-US"/>
              </w:rPr>
              <w:t>Assessor audit outcomes</w:t>
            </w:r>
          </w:p>
        </w:tc>
        <w:tc>
          <w:tcPr>
            <w:tcW w:w="4678" w:type="dxa"/>
            <w:shd w:val="clear" w:color="auto" w:fill="F2F2F2" w:themeFill="background1" w:themeFillShade="F2"/>
            <w:vAlign w:val="center"/>
          </w:tcPr>
          <w:p w14:paraId="680797A7" w14:textId="77777777" w:rsidR="00055C7C" w:rsidRPr="00055C7C" w:rsidRDefault="00055C7C" w:rsidP="00722FDB">
            <w:pPr>
              <w:spacing w:before="0" w:after="0"/>
              <w:ind w:left="0"/>
              <w:jc w:val="center"/>
              <w:rPr>
                <w:lang w:val="en-US"/>
              </w:rPr>
            </w:pPr>
            <w:r w:rsidRPr="00055C7C">
              <w:rPr>
                <w:lang w:val="en-US"/>
              </w:rPr>
              <w:t>Assessor compliance outcomes</w:t>
            </w:r>
          </w:p>
        </w:tc>
      </w:tr>
      <w:tr w:rsidR="00055C7C" w:rsidRPr="00055C7C" w14:paraId="4686D8E2" w14:textId="77777777" w:rsidTr="00445F72">
        <w:trPr>
          <w:trHeight w:val="454"/>
        </w:trPr>
        <w:tc>
          <w:tcPr>
            <w:tcW w:w="4678" w:type="dxa"/>
            <w:shd w:val="clear" w:color="auto" w:fill="F2F2F2" w:themeFill="background1" w:themeFillShade="F2"/>
            <w:vAlign w:val="center"/>
          </w:tcPr>
          <w:p w14:paraId="0D36667E" w14:textId="77777777" w:rsidR="00055C7C" w:rsidRPr="00055C7C" w:rsidRDefault="00055C7C" w:rsidP="00722FDB">
            <w:pPr>
              <w:spacing w:before="0" w:after="0"/>
              <w:ind w:left="0"/>
              <w:jc w:val="center"/>
              <w:rPr>
                <w:lang w:val="en-US"/>
              </w:rPr>
            </w:pPr>
            <w:r w:rsidRPr="00055C7C">
              <w:rPr>
                <w:lang w:val="en-US"/>
              </w:rPr>
              <w:t>Complaints</w:t>
            </w:r>
          </w:p>
        </w:tc>
        <w:tc>
          <w:tcPr>
            <w:tcW w:w="4678" w:type="dxa"/>
            <w:shd w:val="clear" w:color="auto" w:fill="F2F2F2" w:themeFill="background1" w:themeFillShade="F2"/>
            <w:vAlign w:val="center"/>
          </w:tcPr>
          <w:p w14:paraId="7B0694C9" w14:textId="1400A759" w:rsidR="00055C7C" w:rsidRPr="00055C7C" w:rsidRDefault="00055C7C" w:rsidP="00722FDB">
            <w:pPr>
              <w:spacing w:before="0" w:after="0"/>
              <w:ind w:left="0"/>
              <w:jc w:val="center"/>
              <w:rPr>
                <w:lang w:val="en-US"/>
              </w:rPr>
            </w:pPr>
            <w:r w:rsidRPr="00055C7C">
              <w:rPr>
                <w:lang w:val="en-US"/>
              </w:rPr>
              <w:t>Householder surveys</w:t>
            </w:r>
          </w:p>
        </w:tc>
      </w:tr>
      <w:tr w:rsidR="00055C7C" w:rsidRPr="00055C7C" w14:paraId="337261A0" w14:textId="77777777" w:rsidTr="00445F72">
        <w:trPr>
          <w:trHeight w:val="454"/>
        </w:trPr>
        <w:tc>
          <w:tcPr>
            <w:tcW w:w="4678" w:type="dxa"/>
            <w:shd w:val="clear" w:color="auto" w:fill="F2F2F2" w:themeFill="background1" w:themeFillShade="F2"/>
            <w:vAlign w:val="center"/>
          </w:tcPr>
          <w:p w14:paraId="3E3B254D" w14:textId="77777777" w:rsidR="00055C7C" w:rsidRPr="00055C7C" w:rsidRDefault="00055C7C" w:rsidP="00722FDB">
            <w:pPr>
              <w:spacing w:before="0" w:after="0"/>
              <w:ind w:left="0"/>
              <w:jc w:val="center"/>
              <w:rPr>
                <w:lang w:val="en-US"/>
              </w:rPr>
            </w:pPr>
            <w:r w:rsidRPr="00055C7C">
              <w:rPr>
                <w:lang w:val="en-US"/>
              </w:rPr>
              <w:t>Risk assessments</w:t>
            </w:r>
          </w:p>
        </w:tc>
        <w:tc>
          <w:tcPr>
            <w:tcW w:w="4678" w:type="dxa"/>
            <w:shd w:val="clear" w:color="auto" w:fill="F2F2F2" w:themeFill="background1" w:themeFillShade="F2"/>
            <w:vAlign w:val="center"/>
          </w:tcPr>
          <w:p w14:paraId="7E12D495" w14:textId="77777777" w:rsidR="00055C7C" w:rsidRPr="00055C7C" w:rsidRDefault="00055C7C" w:rsidP="00722FDB">
            <w:pPr>
              <w:spacing w:before="0" w:after="0"/>
              <w:ind w:left="0"/>
              <w:jc w:val="center"/>
              <w:rPr>
                <w:lang w:val="en-US"/>
              </w:rPr>
            </w:pPr>
            <w:r w:rsidRPr="00055C7C">
              <w:rPr>
                <w:lang w:val="en-US"/>
              </w:rPr>
              <w:t>Provider verification and performance reviews</w:t>
            </w:r>
          </w:p>
        </w:tc>
      </w:tr>
      <w:tr w:rsidR="00055C7C" w:rsidRPr="00055C7C" w14:paraId="7DB7A04A" w14:textId="77777777" w:rsidTr="00445F72">
        <w:trPr>
          <w:trHeight w:val="454"/>
        </w:trPr>
        <w:tc>
          <w:tcPr>
            <w:tcW w:w="4678" w:type="dxa"/>
            <w:shd w:val="clear" w:color="auto" w:fill="F2F2F2" w:themeFill="background1" w:themeFillShade="F2"/>
            <w:vAlign w:val="center"/>
          </w:tcPr>
          <w:p w14:paraId="4617F697" w14:textId="77777777" w:rsidR="00055C7C" w:rsidRPr="00055C7C" w:rsidRDefault="00055C7C" w:rsidP="00722FDB">
            <w:pPr>
              <w:spacing w:before="0" w:after="0"/>
              <w:ind w:left="0"/>
              <w:jc w:val="center"/>
              <w:rPr>
                <w:lang w:val="en-US"/>
              </w:rPr>
            </w:pPr>
            <w:r w:rsidRPr="00055C7C">
              <w:rPr>
                <w:lang w:val="en-US"/>
              </w:rPr>
              <w:t>Formal reviews, reports, and inquiries</w:t>
            </w:r>
          </w:p>
        </w:tc>
        <w:tc>
          <w:tcPr>
            <w:tcW w:w="4678" w:type="dxa"/>
            <w:shd w:val="clear" w:color="auto" w:fill="00703C"/>
            <w:vAlign w:val="center"/>
          </w:tcPr>
          <w:p w14:paraId="205BD2ED" w14:textId="77777777" w:rsidR="00055C7C" w:rsidRPr="00055C7C" w:rsidRDefault="00055C7C" w:rsidP="00722FDB">
            <w:pPr>
              <w:spacing w:before="0" w:after="0"/>
              <w:ind w:left="0"/>
              <w:jc w:val="center"/>
              <w:rPr>
                <w:lang w:val="en-US"/>
              </w:rPr>
            </w:pPr>
            <w:r w:rsidRPr="00055C7C">
              <w:rPr>
                <w:color w:val="FFFFFF" w:themeColor="background1"/>
                <w:lang w:val="en-US"/>
              </w:rPr>
              <w:t>Stakeholder engagement</w:t>
            </w:r>
          </w:p>
        </w:tc>
      </w:tr>
    </w:tbl>
    <w:p w14:paraId="088D410E" w14:textId="77777777" w:rsidR="00055C7C" w:rsidRPr="00055C7C" w:rsidRDefault="00055C7C" w:rsidP="009904E3">
      <w:pPr>
        <w:pStyle w:val="Heading2"/>
        <w:ind w:left="993" w:hanging="993"/>
        <w:rPr>
          <w:bdr w:val="none" w:sz="0" w:space="0" w:color="auto" w:frame="1"/>
          <w:lang w:val="en-US"/>
        </w:rPr>
      </w:pPr>
      <w:bookmarkStart w:id="26" w:name="_Toc181097592"/>
      <w:bookmarkStart w:id="27" w:name="_Toc452458771"/>
      <w:r w:rsidRPr="00055C7C">
        <w:rPr>
          <w:bdr w:val="none" w:sz="0" w:space="0" w:color="auto" w:frame="1"/>
          <w:lang w:val="en-US"/>
        </w:rPr>
        <w:t>Our key stakeholders</w:t>
      </w:r>
      <w:bookmarkEnd w:id="26"/>
      <w:bookmarkEnd w:id="27"/>
      <w:r w:rsidRPr="00055C7C">
        <w:rPr>
          <w:bdr w:val="none" w:sz="0" w:space="0" w:color="auto" w:frame="1"/>
          <w:lang w:val="en-US"/>
        </w:rPr>
        <w:t xml:space="preserve"> </w:t>
      </w:r>
    </w:p>
    <w:tbl>
      <w:tblPr>
        <w:tblStyle w:val="TableGrid"/>
        <w:tblW w:w="9356"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Layout w:type="fixed"/>
        <w:tblCellMar>
          <w:left w:w="57" w:type="dxa"/>
          <w:right w:w="57" w:type="dxa"/>
        </w:tblCellMar>
        <w:tblLook w:val="04A0" w:firstRow="1" w:lastRow="0" w:firstColumn="1" w:lastColumn="0" w:noHBand="0" w:noVBand="1"/>
      </w:tblPr>
      <w:tblGrid>
        <w:gridCol w:w="4678"/>
        <w:gridCol w:w="4678"/>
      </w:tblGrid>
      <w:tr w:rsidR="00055C7C" w:rsidRPr="00055C7C" w14:paraId="79C029FF" w14:textId="77777777" w:rsidTr="00A760E2">
        <w:trPr>
          <w:cantSplit/>
          <w:trHeight w:val="394"/>
        </w:trPr>
        <w:tc>
          <w:tcPr>
            <w:tcW w:w="4678" w:type="dxa"/>
            <w:shd w:val="clear" w:color="auto" w:fill="00703C"/>
            <w:vAlign w:val="center"/>
          </w:tcPr>
          <w:p w14:paraId="2E056777" w14:textId="77777777" w:rsidR="00055C7C" w:rsidRPr="00055C7C" w:rsidRDefault="00055C7C" w:rsidP="00722FDB">
            <w:pPr>
              <w:spacing w:before="0" w:after="120"/>
              <w:ind w:left="0"/>
              <w:jc w:val="center"/>
              <w:rPr>
                <w:color w:val="FFFFFF" w:themeColor="background1"/>
                <w:lang w:val="en-US"/>
              </w:rPr>
            </w:pPr>
            <w:r w:rsidRPr="00055C7C">
              <w:rPr>
                <w:rFonts w:ascii="Calibri" w:hAnsi="Calibri" w:cs="Calibri"/>
                <w:color w:val="FFFFFF" w:themeColor="background1"/>
                <w:kern w:val="24"/>
                <w:lang w:val="en-US"/>
              </w:rPr>
              <w:t>State and Territory governments</w:t>
            </w:r>
          </w:p>
        </w:tc>
        <w:tc>
          <w:tcPr>
            <w:tcW w:w="4678" w:type="dxa"/>
            <w:shd w:val="clear" w:color="auto" w:fill="00703C"/>
            <w:vAlign w:val="center"/>
          </w:tcPr>
          <w:p w14:paraId="205F0E9C" w14:textId="77777777" w:rsidR="00055C7C" w:rsidRPr="00055C7C" w:rsidRDefault="00055C7C" w:rsidP="00722FDB">
            <w:pPr>
              <w:spacing w:before="0" w:after="120"/>
              <w:ind w:left="0"/>
              <w:jc w:val="center"/>
              <w:rPr>
                <w:rFonts w:ascii="Calibri" w:hAnsi="Calibri" w:cs="Calibri"/>
                <w:color w:val="FFFFFF" w:themeColor="background1"/>
                <w:kern w:val="24"/>
                <w:lang w:val="en-US"/>
              </w:rPr>
            </w:pPr>
            <w:r w:rsidRPr="00055C7C">
              <w:rPr>
                <w:rFonts w:ascii="Calibri" w:hAnsi="Calibri" w:cs="Calibri"/>
                <w:color w:val="FFFFFF" w:themeColor="background1"/>
                <w:kern w:val="24"/>
                <w:lang w:val="en-US"/>
              </w:rPr>
              <w:t>Regulatory authorities</w:t>
            </w:r>
          </w:p>
        </w:tc>
      </w:tr>
      <w:tr w:rsidR="00055C7C" w:rsidRPr="00055C7C" w14:paraId="56951DF0" w14:textId="77777777" w:rsidTr="00A760E2">
        <w:trPr>
          <w:cantSplit/>
          <w:trHeight w:val="394"/>
        </w:trPr>
        <w:tc>
          <w:tcPr>
            <w:tcW w:w="4678" w:type="dxa"/>
            <w:shd w:val="clear" w:color="auto" w:fill="00703C"/>
            <w:vAlign w:val="center"/>
          </w:tcPr>
          <w:p w14:paraId="5C1805BC" w14:textId="77777777" w:rsidR="00055C7C" w:rsidRPr="00055C7C" w:rsidRDefault="00055C7C" w:rsidP="00722FDB">
            <w:pPr>
              <w:spacing w:before="0" w:after="0"/>
              <w:ind w:left="0"/>
              <w:jc w:val="center"/>
              <w:rPr>
                <w:rFonts w:ascii="Calibri" w:hAnsi="Calibri" w:cs="Calibri"/>
                <w:color w:val="FFFFFF" w:themeColor="background1"/>
                <w:kern w:val="24"/>
                <w:lang w:val="en-US"/>
              </w:rPr>
            </w:pPr>
            <w:r w:rsidRPr="00055C7C">
              <w:rPr>
                <w:rFonts w:ascii="Calibri" w:hAnsi="Calibri" w:cs="Calibri"/>
                <w:color w:val="FFFFFF" w:themeColor="background1"/>
                <w:kern w:val="24"/>
                <w:lang w:val="en-US"/>
              </w:rPr>
              <w:t>Industry groups and peak bodies</w:t>
            </w:r>
          </w:p>
        </w:tc>
        <w:tc>
          <w:tcPr>
            <w:tcW w:w="4678" w:type="dxa"/>
            <w:shd w:val="clear" w:color="auto" w:fill="00703C"/>
            <w:vAlign w:val="center"/>
          </w:tcPr>
          <w:p w14:paraId="20A0DEEE" w14:textId="77777777" w:rsidR="00055C7C" w:rsidRPr="00055C7C" w:rsidRDefault="00055C7C" w:rsidP="00722FDB">
            <w:pPr>
              <w:spacing w:before="0" w:after="0"/>
              <w:ind w:left="0"/>
              <w:jc w:val="center"/>
              <w:rPr>
                <w:rFonts w:ascii="Calibri" w:hAnsi="Calibri" w:cs="Calibri"/>
                <w:color w:val="FFFFFF" w:themeColor="background1"/>
                <w:kern w:val="24"/>
                <w:lang w:val="en-US"/>
              </w:rPr>
            </w:pPr>
            <w:r w:rsidRPr="00055C7C">
              <w:rPr>
                <w:rFonts w:ascii="Calibri" w:hAnsi="Calibri" w:cs="Calibri"/>
                <w:color w:val="FFFFFF" w:themeColor="background1"/>
                <w:kern w:val="24"/>
                <w:lang w:val="en-US"/>
              </w:rPr>
              <w:t>Registered Training Organisations</w:t>
            </w:r>
          </w:p>
        </w:tc>
      </w:tr>
      <w:tr w:rsidR="00055C7C" w:rsidRPr="00055C7C" w14:paraId="696A85A5" w14:textId="77777777" w:rsidTr="00A760E2">
        <w:trPr>
          <w:cantSplit/>
          <w:trHeight w:val="394"/>
        </w:trPr>
        <w:tc>
          <w:tcPr>
            <w:tcW w:w="4678" w:type="dxa"/>
            <w:shd w:val="clear" w:color="auto" w:fill="00703C"/>
            <w:vAlign w:val="center"/>
          </w:tcPr>
          <w:p w14:paraId="31AA52FC" w14:textId="77777777" w:rsidR="00055C7C" w:rsidRPr="00055C7C" w:rsidRDefault="00055C7C" w:rsidP="00722FDB">
            <w:pPr>
              <w:spacing w:before="0" w:after="0"/>
              <w:ind w:left="0"/>
              <w:jc w:val="center"/>
              <w:rPr>
                <w:rFonts w:ascii="Calibri" w:hAnsi="Calibri" w:cs="Calibri"/>
                <w:color w:val="FFFFFF" w:themeColor="background1"/>
                <w:kern w:val="24"/>
                <w:lang w:val="en-US"/>
              </w:rPr>
            </w:pPr>
            <w:r w:rsidRPr="00055C7C">
              <w:rPr>
                <w:rFonts w:ascii="Calibri" w:hAnsi="Calibri" w:cs="Calibri"/>
                <w:color w:val="FFFFFF" w:themeColor="background1"/>
                <w:kern w:val="24"/>
                <w:lang w:val="en-US"/>
              </w:rPr>
              <w:t>Assessor Accreditation Service Providers</w:t>
            </w:r>
          </w:p>
        </w:tc>
        <w:tc>
          <w:tcPr>
            <w:tcW w:w="4678" w:type="dxa"/>
            <w:shd w:val="clear" w:color="auto" w:fill="00703C"/>
            <w:vAlign w:val="center"/>
          </w:tcPr>
          <w:p w14:paraId="6E3E5C5E" w14:textId="77777777" w:rsidR="00055C7C" w:rsidRPr="00055C7C" w:rsidRDefault="00055C7C" w:rsidP="00722FDB">
            <w:pPr>
              <w:spacing w:before="0" w:after="0"/>
              <w:ind w:left="0"/>
              <w:jc w:val="center"/>
              <w:rPr>
                <w:rFonts w:ascii="Calibri" w:hAnsi="Calibri" w:cs="Calibri"/>
                <w:color w:val="FFFFFF" w:themeColor="background1"/>
                <w:kern w:val="24"/>
                <w:lang w:val="en-US"/>
              </w:rPr>
            </w:pPr>
            <w:r w:rsidRPr="00055C7C">
              <w:rPr>
                <w:rFonts w:ascii="Calibri" w:hAnsi="Calibri" w:cs="Calibri"/>
                <w:color w:val="FFFFFF" w:themeColor="background1"/>
                <w:kern w:val="24"/>
                <w:lang w:val="en-US"/>
              </w:rPr>
              <w:t>Software providers</w:t>
            </w:r>
          </w:p>
        </w:tc>
      </w:tr>
    </w:tbl>
    <w:p w14:paraId="369602C1" w14:textId="77777777" w:rsidR="00055C7C" w:rsidRPr="00055C7C" w:rsidRDefault="00055C7C" w:rsidP="009904E3">
      <w:pPr>
        <w:pStyle w:val="Heading1"/>
        <w:tabs>
          <w:tab w:val="clear" w:pos="709"/>
          <w:tab w:val="left" w:pos="851"/>
        </w:tabs>
        <w:ind w:left="851" w:hanging="851"/>
      </w:pPr>
      <w:bookmarkStart w:id="28" w:name="_Toc181097593"/>
      <w:bookmarkStart w:id="29" w:name="_Toc649530132"/>
      <w:r>
        <w:t>Assurance that scales with risk</w:t>
      </w:r>
      <w:bookmarkEnd w:id="28"/>
      <w:bookmarkEnd w:id="29"/>
      <w:r>
        <w:t xml:space="preserve"> </w:t>
      </w:r>
    </w:p>
    <w:p w14:paraId="33F46A99" w14:textId="43D90249" w:rsidR="00055C7C" w:rsidRPr="00055C7C" w:rsidRDefault="00055C7C" w:rsidP="00722FDB">
      <w:pPr>
        <w:spacing w:after="120"/>
        <w:ind w:left="0"/>
        <w:rPr>
          <w:lang w:val="en-US"/>
        </w:rPr>
      </w:pPr>
      <w:r w:rsidRPr="00055C7C">
        <w:rPr>
          <w:lang w:val="en-US"/>
        </w:rPr>
        <w:t xml:space="preserve">As </w:t>
      </w:r>
      <w:r w:rsidR="007D0961" w:rsidRPr="00055C7C">
        <w:rPr>
          <w:lang w:val="en-US"/>
        </w:rPr>
        <w:t>demand</w:t>
      </w:r>
      <w:r w:rsidRPr="00055C7C">
        <w:rPr>
          <w:lang w:val="en-US"/>
        </w:rPr>
        <w:t xml:space="preserve"> for existing homes </w:t>
      </w:r>
      <w:r w:rsidR="007D0961">
        <w:rPr>
          <w:lang w:val="en-US"/>
        </w:rPr>
        <w:t xml:space="preserve">assessments </w:t>
      </w:r>
      <w:r w:rsidRPr="00055C7C">
        <w:rPr>
          <w:lang w:val="en-US"/>
        </w:rPr>
        <w:t>increases, the risks of non-compliance increase with it. We are continually exploring ways to ensure that our assurance remains fit-for-purpose. Future options may include:</w:t>
      </w:r>
    </w:p>
    <w:tbl>
      <w:tblPr>
        <w:tblStyle w:val="TableGrid"/>
        <w:tblW w:w="9356" w:type="dxa"/>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CellMar>
          <w:left w:w="0" w:type="dxa"/>
          <w:right w:w="0" w:type="dxa"/>
        </w:tblCellMar>
        <w:tblLook w:val="04A0" w:firstRow="1" w:lastRow="0" w:firstColumn="1" w:lastColumn="0" w:noHBand="0" w:noVBand="1"/>
      </w:tblPr>
      <w:tblGrid>
        <w:gridCol w:w="1247"/>
        <w:gridCol w:w="2027"/>
        <w:gridCol w:w="2027"/>
        <w:gridCol w:w="2027"/>
        <w:gridCol w:w="2028"/>
      </w:tblGrid>
      <w:tr w:rsidR="00055C7C" w:rsidRPr="00055C7C" w14:paraId="4A53DB0E" w14:textId="77777777" w:rsidTr="00445F72">
        <w:trPr>
          <w:trHeight w:val="1134"/>
        </w:trPr>
        <w:tc>
          <w:tcPr>
            <w:tcW w:w="1247" w:type="dxa"/>
            <w:tcBorders>
              <w:bottom w:val="single" w:sz="36" w:space="0" w:color="FFFFFF" w:themeColor="accent6"/>
            </w:tcBorders>
            <w:shd w:val="clear" w:color="auto" w:fill="F2F2F2" w:themeFill="accent6" w:themeFillShade="F2"/>
            <w:tcMar>
              <w:top w:w="113" w:type="dxa"/>
              <w:left w:w="85" w:type="dxa"/>
              <w:bottom w:w="113" w:type="dxa"/>
              <w:right w:w="85" w:type="dxa"/>
            </w:tcMar>
            <w:vAlign w:val="center"/>
          </w:tcPr>
          <w:p w14:paraId="42AA4A2C" w14:textId="77777777" w:rsidR="00055C7C" w:rsidRPr="00055C7C" w:rsidRDefault="00055C7C" w:rsidP="000645A3">
            <w:pPr>
              <w:spacing w:before="0" w:after="120"/>
              <w:ind w:left="0"/>
              <w:jc w:val="center"/>
              <w:rPr>
                <w:b/>
                <w:bCs/>
                <w:lang w:val="en-US"/>
              </w:rPr>
            </w:pPr>
            <w:r w:rsidRPr="00055C7C">
              <w:rPr>
                <w:b/>
                <w:bCs/>
                <w:lang w:val="en-US"/>
              </w:rPr>
              <w:t>What we are exploring</w:t>
            </w:r>
          </w:p>
        </w:tc>
        <w:tc>
          <w:tcPr>
            <w:tcW w:w="2027" w:type="dxa"/>
            <w:tcBorders>
              <w:bottom w:val="single" w:sz="36" w:space="0" w:color="FFFFFF" w:themeColor="accent6"/>
            </w:tcBorders>
            <w:shd w:val="clear" w:color="auto" w:fill="F2F2F2" w:themeFill="accent6" w:themeFillShade="F2"/>
            <w:tcMar>
              <w:top w:w="113" w:type="dxa"/>
              <w:left w:w="85" w:type="dxa"/>
              <w:bottom w:w="113" w:type="dxa"/>
              <w:right w:w="85" w:type="dxa"/>
            </w:tcMar>
            <w:vAlign w:val="center"/>
          </w:tcPr>
          <w:p w14:paraId="19EC449E" w14:textId="77777777" w:rsidR="00055C7C" w:rsidRPr="00055C7C" w:rsidRDefault="00055C7C" w:rsidP="000645A3">
            <w:pPr>
              <w:spacing w:before="0" w:after="120"/>
              <w:ind w:left="0"/>
              <w:jc w:val="center"/>
              <w:rPr>
                <w:lang w:val="en-US"/>
              </w:rPr>
            </w:pPr>
            <w:r w:rsidRPr="00055C7C">
              <w:rPr>
                <w:lang w:val="en-US"/>
              </w:rPr>
              <w:t>Agreements with regulators for collaborative compliance</w:t>
            </w:r>
          </w:p>
        </w:tc>
        <w:tc>
          <w:tcPr>
            <w:tcW w:w="2027" w:type="dxa"/>
            <w:tcBorders>
              <w:bottom w:val="single" w:sz="36" w:space="0" w:color="FFFFFF" w:themeColor="accent6"/>
            </w:tcBorders>
            <w:shd w:val="clear" w:color="auto" w:fill="F2F2F2" w:themeFill="accent6" w:themeFillShade="F2"/>
            <w:tcMar>
              <w:top w:w="113" w:type="dxa"/>
              <w:left w:w="85" w:type="dxa"/>
              <w:bottom w:w="113" w:type="dxa"/>
              <w:right w:w="85" w:type="dxa"/>
            </w:tcMar>
            <w:vAlign w:val="center"/>
          </w:tcPr>
          <w:p w14:paraId="18111195" w14:textId="0A65BD8C" w:rsidR="00055C7C" w:rsidRPr="00055C7C" w:rsidRDefault="00055C7C" w:rsidP="000645A3">
            <w:pPr>
              <w:spacing w:before="0" w:after="120"/>
              <w:ind w:left="0"/>
              <w:jc w:val="center"/>
              <w:rPr>
                <w:lang w:val="en-US"/>
              </w:rPr>
            </w:pPr>
            <w:r w:rsidRPr="43436012">
              <w:rPr>
                <w:lang w:val="en-US"/>
              </w:rPr>
              <w:t>In-</w:t>
            </w:r>
            <w:r w:rsidR="2B3E19B4" w:rsidRPr="43436012">
              <w:rPr>
                <w:lang w:val="en-US"/>
              </w:rPr>
              <w:t>energy rating</w:t>
            </w:r>
            <w:r w:rsidRPr="43436012">
              <w:rPr>
                <w:lang w:val="en-US"/>
              </w:rPr>
              <w:t xml:space="preserve"> tool data validation</w:t>
            </w:r>
          </w:p>
        </w:tc>
        <w:tc>
          <w:tcPr>
            <w:tcW w:w="2027" w:type="dxa"/>
            <w:tcBorders>
              <w:bottom w:val="single" w:sz="36" w:space="0" w:color="FFFFFF" w:themeColor="accent6"/>
            </w:tcBorders>
            <w:shd w:val="clear" w:color="auto" w:fill="F2F2F2" w:themeFill="accent6" w:themeFillShade="F2"/>
            <w:tcMar>
              <w:top w:w="113" w:type="dxa"/>
              <w:left w:w="85" w:type="dxa"/>
              <w:bottom w:w="113" w:type="dxa"/>
              <w:right w:w="85" w:type="dxa"/>
            </w:tcMar>
            <w:vAlign w:val="center"/>
          </w:tcPr>
          <w:p w14:paraId="61DC2CBC" w14:textId="77777777" w:rsidR="00055C7C" w:rsidRPr="00055C7C" w:rsidRDefault="00055C7C" w:rsidP="000645A3">
            <w:pPr>
              <w:spacing w:before="0" w:after="120"/>
              <w:ind w:left="0"/>
              <w:jc w:val="center"/>
              <w:rPr>
                <w:lang w:val="en-US"/>
              </w:rPr>
            </w:pPr>
            <w:r w:rsidRPr="00055C7C">
              <w:rPr>
                <w:lang w:val="en-US"/>
              </w:rPr>
              <w:t>Integrity supporting technologies e.g., multifactor authentication</w:t>
            </w:r>
          </w:p>
        </w:tc>
        <w:tc>
          <w:tcPr>
            <w:tcW w:w="2028" w:type="dxa"/>
            <w:tcBorders>
              <w:bottom w:val="single" w:sz="36" w:space="0" w:color="FFFFFF" w:themeColor="accent6"/>
            </w:tcBorders>
            <w:shd w:val="clear" w:color="auto" w:fill="F2F2F2" w:themeFill="accent6" w:themeFillShade="F2"/>
            <w:tcMar>
              <w:top w:w="113" w:type="dxa"/>
              <w:left w:w="85" w:type="dxa"/>
              <w:bottom w:w="113" w:type="dxa"/>
              <w:right w:w="85" w:type="dxa"/>
            </w:tcMar>
            <w:vAlign w:val="center"/>
          </w:tcPr>
          <w:p w14:paraId="56AD1D8F" w14:textId="77777777" w:rsidR="00055C7C" w:rsidRPr="00055C7C" w:rsidRDefault="00055C7C" w:rsidP="000645A3">
            <w:pPr>
              <w:spacing w:before="0" w:after="120"/>
              <w:ind w:left="0"/>
              <w:jc w:val="center"/>
              <w:rPr>
                <w:lang w:val="en-US"/>
              </w:rPr>
            </w:pPr>
            <w:r w:rsidRPr="00055C7C">
              <w:rPr>
                <w:lang w:val="en-US"/>
              </w:rPr>
              <w:t>Public register of accredited assessors</w:t>
            </w:r>
          </w:p>
        </w:tc>
      </w:tr>
      <w:tr w:rsidR="00055C7C" w:rsidRPr="00055C7C" w14:paraId="56B36122" w14:textId="77777777" w:rsidTr="00445F72">
        <w:trPr>
          <w:trHeight w:val="1977"/>
        </w:trPr>
        <w:tc>
          <w:tcPr>
            <w:tcW w:w="1247" w:type="dxa"/>
            <w:tcBorders>
              <w:top w:val="single" w:sz="36" w:space="0" w:color="FFFFFF" w:themeColor="accent6"/>
              <w:bottom w:val="nil"/>
            </w:tcBorders>
            <w:shd w:val="clear" w:color="auto" w:fill="D9D9D9" w:themeFill="accent6" w:themeFillShade="D9"/>
            <w:tcMar>
              <w:top w:w="113" w:type="dxa"/>
              <w:left w:w="85" w:type="dxa"/>
              <w:bottom w:w="113" w:type="dxa"/>
              <w:right w:w="85" w:type="dxa"/>
            </w:tcMar>
            <w:vAlign w:val="center"/>
          </w:tcPr>
          <w:p w14:paraId="0E077557" w14:textId="77777777" w:rsidR="00055C7C" w:rsidRPr="00055C7C" w:rsidRDefault="00055C7C" w:rsidP="000645A3">
            <w:pPr>
              <w:spacing w:before="0" w:after="120"/>
              <w:ind w:left="0"/>
              <w:jc w:val="center"/>
              <w:rPr>
                <w:b/>
                <w:bCs/>
                <w:lang w:val="en-US"/>
              </w:rPr>
            </w:pPr>
            <w:r w:rsidRPr="00055C7C">
              <w:rPr>
                <w:b/>
                <w:bCs/>
                <w:color w:val="000000" w:themeColor="text1"/>
                <w:lang w:val="en-US"/>
              </w:rPr>
              <w:t>Why we are exploring it</w:t>
            </w:r>
          </w:p>
        </w:tc>
        <w:tc>
          <w:tcPr>
            <w:tcW w:w="2027" w:type="dxa"/>
            <w:tcBorders>
              <w:top w:val="single" w:sz="36" w:space="0" w:color="FFFFFF" w:themeColor="accent6"/>
              <w:bottom w:val="nil"/>
            </w:tcBorders>
            <w:shd w:val="clear" w:color="auto" w:fill="D9D9D9" w:themeFill="accent6" w:themeFillShade="D9"/>
            <w:tcMar>
              <w:top w:w="28" w:type="dxa"/>
              <w:left w:w="57" w:type="dxa"/>
              <w:bottom w:w="28" w:type="dxa"/>
              <w:right w:w="57" w:type="dxa"/>
            </w:tcMar>
            <w:vAlign w:val="center"/>
          </w:tcPr>
          <w:p w14:paraId="4F2D487F" w14:textId="77777777" w:rsidR="00055C7C" w:rsidRPr="00055C7C" w:rsidRDefault="00055C7C" w:rsidP="000645A3">
            <w:pPr>
              <w:spacing w:before="0" w:after="120"/>
              <w:ind w:left="0"/>
              <w:jc w:val="center"/>
              <w:rPr>
                <w:color w:val="000000" w:themeColor="text1"/>
                <w:sz w:val="20"/>
                <w:szCs w:val="20"/>
                <w:lang w:val="en-US"/>
              </w:rPr>
            </w:pPr>
            <w:r w:rsidRPr="00055C7C">
              <w:rPr>
                <w:color w:val="000000" w:themeColor="text1"/>
                <w:lang w:val="en-US"/>
              </w:rPr>
              <w:t>Bad operators should not be able to move from one place to another to avoid scrutiny or consequences</w:t>
            </w:r>
          </w:p>
        </w:tc>
        <w:tc>
          <w:tcPr>
            <w:tcW w:w="2027" w:type="dxa"/>
            <w:tcBorders>
              <w:top w:val="single" w:sz="36" w:space="0" w:color="FFFFFF" w:themeColor="accent6"/>
              <w:bottom w:val="nil"/>
            </w:tcBorders>
            <w:shd w:val="clear" w:color="auto" w:fill="D9D9D9" w:themeFill="accent6" w:themeFillShade="D9"/>
            <w:tcMar>
              <w:top w:w="28" w:type="dxa"/>
              <w:left w:w="57" w:type="dxa"/>
              <w:bottom w:w="28" w:type="dxa"/>
              <w:right w:w="57" w:type="dxa"/>
            </w:tcMar>
            <w:vAlign w:val="center"/>
          </w:tcPr>
          <w:p w14:paraId="17430B54" w14:textId="77777777" w:rsidR="00055C7C" w:rsidRPr="00055C7C" w:rsidRDefault="00055C7C" w:rsidP="000645A3">
            <w:pPr>
              <w:spacing w:before="0" w:after="120"/>
              <w:ind w:left="0"/>
              <w:jc w:val="center"/>
              <w:rPr>
                <w:color w:val="000000" w:themeColor="text1"/>
                <w:sz w:val="20"/>
                <w:szCs w:val="20"/>
              </w:rPr>
            </w:pPr>
            <w:r w:rsidRPr="00055C7C">
              <w:rPr>
                <w:color w:val="000000" w:themeColor="text1"/>
              </w:rPr>
              <w:t>In-tool validation reduces risks of accidental error, and supports assessor compliance</w:t>
            </w:r>
          </w:p>
        </w:tc>
        <w:tc>
          <w:tcPr>
            <w:tcW w:w="2027" w:type="dxa"/>
            <w:tcBorders>
              <w:top w:val="single" w:sz="36" w:space="0" w:color="FFFFFF" w:themeColor="accent6"/>
              <w:bottom w:val="nil"/>
            </w:tcBorders>
            <w:shd w:val="clear" w:color="auto" w:fill="D9D9D9" w:themeFill="accent6" w:themeFillShade="D9"/>
            <w:tcMar>
              <w:top w:w="28" w:type="dxa"/>
              <w:left w:w="57" w:type="dxa"/>
              <w:bottom w:w="28" w:type="dxa"/>
              <w:right w:w="57" w:type="dxa"/>
            </w:tcMar>
            <w:vAlign w:val="center"/>
          </w:tcPr>
          <w:p w14:paraId="02164B2B" w14:textId="77777777" w:rsidR="00055C7C" w:rsidRPr="00055C7C" w:rsidRDefault="00055C7C" w:rsidP="000645A3">
            <w:pPr>
              <w:spacing w:before="0" w:after="120"/>
              <w:ind w:left="0"/>
              <w:jc w:val="center"/>
              <w:rPr>
                <w:color w:val="000000" w:themeColor="text1"/>
                <w:sz w:val="20"/>
                <w:szCs w:val="20"/>
              </w:rPr>
            </w:pPr>
            <w:r w:rsidRPr="00055C7C">
              <w:rPr>
                <w:color w:val="000000" w:themeColor="text1"/>
              </w:rPr>
              <w:t>Only accredited people must be able to produce Home Energy Rating certificates</w:t>
            </w:r>
          </w:p>
        </w:tc>
        <w:tc>
          <w:tcPr>
            <w:tcW w:w="2028" w:type="dxa"/>
            <w:tcBorders>
              <w:top w:val="single" w:sz="36" w:space="0" w:color="FFFFFF" w:themeColor="accent6"/>
              <w:bottom w:val="nil"/>
            </w:tcBorders>
            <w:shd w:val="clear" w:color="auto" w:fill="D9D9D9" w:themeFill="accent6" w:themeFillShade="D9"/>
            <w:tcMar>
              <w:top w:w="28" w:type="dxa"/>
              <w:left w:w="57" w:type="dxa"/>
              <w:bottom w:w="28" w:type="dxa"/>
              <w:right w:w="57" w:type="dxa"/>
            </w:tcMar>
            <w:vAlign w:val="center"/>
          </w:tcPr>
          <w:p w14:paraId="2C4E6632" w14:textId="77777777" w:rsidR="00055C7C" w:rsidRPr="00055C7C" w:rsidRDefault="00055C7C" w:rsidP="000645A3">
            <w:pPr>
              <w:spacing w:before="0" w:after="120"/>
              <w:ind w:left="0"/>
              <w:jc w:val="center"/>
              <w:rPr>
                <w:color w:val="000000" w:themeColor="text1"/>
                <w:sz w:val="20"/>
                <w:szCs w:val="20"/>
                <w:lang w:val="en-US"/>
              </w:rPr>
            </w:pPr>
            <w:r w:rsidRPr="00055C7C">
              <w:rPr>
                <w:color w:val="000000" w:themeColor="text1"/>
              </w:rPr>
              <w:t>Householders should be confident their assessment and rating is provided by an accredited assessor</w:t>
            </w:r>
          </w:p>
        </w:tc>
      </w:tr>
    </w:tbl>
    <w:p w14:paraId="217734F3" w14:textId="77777777" w:rsidR="00307E4C" w:rsidRDefault="00307E4C" w:rsidP="009F29CB">
      <w:r>
        <w:br w:type="page"/>
      </w:r>
    </w:p>
    <w:p w14:paraId="51B52C2F" w14:textId="15D015BC" w:rsidR="009B119F" w:rsidRDefault="009B119F" w:rsidP="004914C4">
      <w:pPr>
        <w:pStyle w:val="Heading4"/>
      </w:pPr>
      <w:bookmarkStart w:id="30" w:name="_Toc2071328283"/>
      <w:r>
        <w:lastRenderedPageBreak/>
        <w:t>Related Information</w:t>
      </w:r>
      <w:bookmarkEnd w:id="30"/>
    </w:p>
    <w:p w14:paraId="3AF61610" w14:textId="6117A4E8" w:rsidR="00EC46F1" w:rsidRPr="00EC46F1" w:rsidRDefault="00EC46F1" w:rsidP="00722FDB">
      <w:pPr>
        <w:pStyle w:val="ListBullet"/>
        <w:spacing w:before="0"/>
        <w:ind w:left="284" w:hanging="284"/>
        <w:rPr>
          <w:rStyle w:val="normaltextrun"/>
          <w:bdr w:val="none" w:sz="0" w:space="0" w:color="auto" w:frame="1"/>
        </w:rPr>
      </w:pPr>
      <w:r w:rsidRPr="00EC46F1">
        <w:t xml:space="preserve">NatHERS for </w:t>
      </w:r>
      <w:r w:rsidR="00F441F6" w:rsidRPr="00EC46F1">
        <w:t xml:space="preserve">Existing Homes </w:t>
      </w:r>
      <w:r w:rsidRPr="00EC46F1">
        <w:t>Assessor Accreditation Information and Application Pack</w:t>
      </w:r>
      <w:r w:rsidRPr="00EC46F1">
        <w:rPr>
          <w:rStyle w:val="normaltextrun"/>
          <w:bdr w:val="none" w:sz="0" w:space="0" w:color="auto" w:frame="1"/>
        </w:rPr>
        <w:t xml:space="preserve"> </w:t>
      </w:r>
    </w:p>
    <w:p w14:paraId="05E41068" w14:textId="77777777" w:rsidR="000B0731" w:rsidRDefault="000B0731" w:rsidP="000B0731">
      <w:pPr>
        <w:pStyle w:val="ListBullet"/>
        <w:spacing w:before="0"/>
        <w:ind w:left="284" w:hanging="284"/>
        <w:rPr>
          <w:rStyle w:val="normaltextrun"/>
          <w:bdr w:val="none" w:sz="0" w:space="0" w:color="auto" w:frame="1"/>
        </w:rPr>
      </w:pPr>
      <w:r>
        <w:rPr>
          <w:rStyle w:val="normaltextrun"/>
          <w:bdr w:val="none" w:sz="0" w:space="0" w:color="auto" w:frame="1"/>
        </w:rPr>
        <w:t>NatHERS for Existing Homes Code of Practice</w:t>
      </w:r>
    </w:p>
    <w:p w14:paraId="20BB512B" w14:textId="1BC59AC9" w:rsidR="009B119F" w:rsidRDefault="00EC46F1" w:rsidP="00722FDB">
      <w:pPr>
        <w:pStyle w:val="ListBullet"/>
        <w:spacing w:before="0"/>
        <w:ind w:left="284" w:hanging="284"/>
        <w:rPr>
          <w:rStyle w:val="normaltextrun"/>
          <w:bdr w:val="none" w:sz="0" w:space="0" w:color="auto" w:frame="1"/>
        </w:rPr>
      </w:pPr>
      <w:r>
        <w:rPr>
          <w:rStyle w:val="normaltextrun"/>
          <w:bdr w:val="none" w:sz="0" w:space="0" w:color="auto" w:frame="1"/>
        </w:rPr>
        <w:t xml:space="preserve">NatHERS for </w:t>
      </w:r>
      <w:r w:rsidR="00F441F6">
        <w:rPr>
          <w:rStyle w:val="normaltextrun"/>
          <w:bdr w:val="none" w:sz="0" w:space="0" w:color="auto" w:frame="1"/>
        </w:rPr>
        <w:t xml:space="preserve">Existing Homes </w:t>
      </w:r>
      <w:r w:rsidR="001C6DC3">
        <w:rPr>
          <w:rStyle w:val="normaltextrun"/>
          <w:bdr w:val="none" w:sz="0" w:space="0" w:color="auto" w:frame="1"/>
        </w:rPr>
        <w:t>Assessor Performance Management Policy</w:t>
      </w:r>
    </w:p>
    <w:p w14:paraId="75F8541C" w14:textId="6D69DA05" w:rsidR="001C6DC3" w:rsidRDefault="001C6DC3" w:rsidP="00722FDB">
      <w:pPr>
        <w:pStyle w:val="ListBullet"/>
        <w:spacing w:before="0"/>
        <w:ind w:left="284" w:hanging="284"/>
        <w:rPr>
          <w:rStyle w:val="normaltextrun"/>
          <w:bdr w:val="none" w:sz="0" w:space="0" w:color="auto" w:frame="1"/>
        </w:rPr>
      </w:pPr>
      <w:r>
        <w:rPr>
          <w:rStyle w:val="normaltextrun"/>
          <w:bdr w:val="none" w:sz="0" w:space="0" w:color="auto" w:frame="1"/>
        </w:rPr>
        <w:t xml:space="preserve">NatHERS for </w:t>
      </w:r>
      <w:r w:rsidR="00F441F6">
        <w:rPr>
          <w:rStyle w:val="normaltextrun"/>
          <w:bdr w:val="none" w:sz="0" w:space="0" w:color="auto" w:frame="1"/>
        </w:rPr>
        <w:t xml:space="preserve">Existing Homes </w:t>
      </w:r>
      <w:r>
        <w:rPr>
          <w:rStyle w:val="normaltextrun"/>
          <w:bdr w:val="none" w:sz="0" w:space="0" w:color="auto" w:frame="1"/>
        </w:rPr>
        <w:t>Audit Policy</w:t>
      </w:r>
    </w:p>
    <w:p w14:paraId="3FCF1637" w14:textId="2EFEF30C" w:rsidR="001C6DC3" w:rsidRDefault="001C6DC3" w:rsidP="00722FDB">
      <w:pPr>
        <w:pStyle w:val="ListBullet"/>
        <w:spacing w:before="0"/>
        <w:ind w:left="284" w:hanging="284"/>
        <w:rPr>
          <w:rStyle w:val="normaltextrun"/>
          <w:bdr w:val="none" w:sz="0" w:space="0" w:color="auto" w:frame="1"/>
        </w:rPr>
      </w:pPr>
      <w:r>
        <w:rPr>
          <w:rStyle w:val="normaltextrun"/>
          <w:bdr w:val="none" w:sz="0" w:space="0" w:color="auto" w:frame="1"/>
        </w:rPr>
        <w:t xml:space="preserve">NatHERS for </w:t>
      </w:r>
      <w:r w:rsidR="00F441F6">
        <w:rPr>
          <w:rStyle w:val="normaltextrun"/>
          <w:bdr w:val="none" w:sz="0" w:space="0" w:color="auto" w:frame="1"/>
        </w:rPr>
        <w:t xml:space="preserve">Existing Homes </w:t>
      </w:r>
      <w:r w:rsidR="001E7B86">
        <w:rPr>
          <w:rStyle w:val="normaltextrun"/>
          <w:bdr w:val="none" w:sz="0" w:space="0" w:color="auto" w:frame="1"/>
        </w:rPr>
        <w:t>Character Check Policy</w:t>
      </w:r>
    </w:p>
    <w:p w14:paraId="27B1012E" w14:textId="06C164AC" w:rsidR="001E7B86" w:rsidRDefault="001E7B86" w:rsidP="00722FDB">
      <w:pPr>
        <w:pStyle w:val="ListBullet"/>
        <w:spacing w:before="0"/>
        <w:ind w:left="284" w:hanging="284"/>
        <w:rPr>
          <w:rStyle w:val="normaltextrun"/>
          <w:bdr w:val="none" w:sz="0" w:space="0" w:color="auto" w:frame="1"/>
        </w:rPr>
      </w:pPr>
      <w:r>
        <w:rPr>
          <w:rStyle w:val="normaltextrun"/>
          <w:bdr w:val="none" w:sz="0" w:space="0" w:color="auto" w:frame="1"/>
        </w:rPr>
        <w:t xml:space="preserve">NatHERS for </w:t>
      </w:r>
      <w:r w:rsidR="00F441F6">
        <w:rPr>
          <w:rStyle w:val="normaltextrun"/>
          <w:bdr w:val="none" w:sz="0" w:space="0" w:color="auto" w:frame="1"/>
        </w:rPr>
        <w:t xml:space="preserve">Existing Homes </w:t>
      </w:r>
      <w:r>
        <w:rPr>
          <w:rStyle w:val="normaltextrun"/>
          <w:bdr w:val="none" w:sz="0" w:space="0" w:color="auto" w:frame="1"/>
        </w:rPr>
        <w:t>Conflict of Interest Policy</w:t>
      </w:r>
    </w:p>
    <w:p w14:paraId="66E86C0A" w14:textId="200836E6" w:rsidR="001E7B86" w:rsidRDefault="001E7B86" w:rsidP="00722FDB">
      <w:pPr>
        <w:pStyle w:val="ListBullet"/>
        <w:spacing w:before="0"/>
        <w:ind w:left="284" w:hanging="284"/>
        <w:rPr>
          <w:rStyle w:val="normaltextrun"/>
          <w:bdr w:val="none" w:sz="0" w:space="0" w:color="auto" w:frame="1"/>
        </w:rPr>
      </w:pPr>
      <w:r>
        <w:rPr>
          <w:rStyle w:val="normaltextrun"/>
          <w:bdr w:val="none" w:sz="0" w:space="0" w:color="auto" w:frame="1"/>
        </w:rPr>
        <w:t>NatHERS Complaint Management Policy</w:t>
      </w:r>
    </w:p>
    <w:p w14:paraId="12E7D7F7" w14:textId="1982E116" w:rsidR="001E7B86" w:rsidRDefault="001E7B86" w:rsidP="00722FDB">
      <w:pPr>
        <w:pStyle w:val="ListBullet"/>
        <w:spacing w:before="0"/>
        <w:ind w:left="284" w:hanging="284"/>
        <w:rPr>
          <w:rStyle w:val="normaltextrun"/>
          <w:bdr w:val="none" w:sz="0" w:space="0" w:color="auto" w:frame="1"/>
        </w:rPr>
      </w:pPr>
      <w:r>
        <w:rPr>
          <w:rStyle w:val="normaltextrun"/>
          <w:bdr w:val="none" w:sz="0" w:space="0" w:color="auto" w:frame="1"/>
        </w:rPr>
        <w:t>NatHERS User Interface Protocol</w:t>
      </w:r>
    </w:p>
    <w:p w14:paraId="67DB4135" w14:textId="198EB4BE" w:rsidR="0043566D" w:rsidRDefault="0043566D" w:rsidP="00722FDB">
      <w:pPr>
        <w:pStyle w:val="ListBullet"/>
        <w:spacing w:before="0"/>
        <w:ind w:left="284" w:hanging="284"/>
        <w:rPr>
          <w:rStyle w:val="normaltextrun"/>
          <w:bdr w:val="none" w:sz="0" w:space="0" w:color="auto" w:frame="1"/>
        </w:rPr>
      </w:pPr>
      <w:r>
        <w:rPr>
          <w:rStyle w:val="normaltextrun"/>
          <w:bdr w:val="none" w:sz="0" w:space="0" w:color="auto" w:frame="1"/>
        </w:rPr>
        <w:t>NatHERS User Interface Protocol Terms and Conditions</w:t>
      </w:r>
    </w:p>
    <w:p w14:paraId="1741E3DC" w14:textId="42791AA3" w:rsidR="00764D6A" w:rsidRPr="00A6102E" w:rsidRDefault="00E91D72" w:rsidP="004914C4">
      <w:pPr>
        <w:pStyle w:val="Heading4"/>
      </w:pPr>
      <w:bookmarkStart w:id="31" w:name="_Toc2084729778"/>
      <w:r>
        <w:t>Glossary</w:t>
      </w:r>
      <w:bookmarkEnd w:id="17"/>
      <w:bookmarkEnd w:id="31"/>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339"/>
        <w:gridCol w:w="7016"/>
      </w:tblGrid>
      <w:tr w:rsidR="00625A70" w:rsidRPr="004A3548" w14:paraId="7422DDA5" w14:textId="77777777" w:rsidTr="00445F72">
        <w:trPr>
          <w:cantSplit/>
          <w:tblHeader/>
        </w:trPr>
        <w:tc>
          <w:tcPr>
            <w:tcW w:w="1250" w:type="pct"/>
            <w:tcMar>
              <w:left w:w="108" w:type="dxa"/>
              <w:right w:w="108" w:type="dxa"/>
            </w:tcMar>
          </w:tcPr>
          <w:p w14:paraId="3D247DF1" w14:textId="77777777" w:rsidR="00625A70" w:rsidRPr="00722FDB" w:rsidRDefault="00625A70" w:rsidP="00722FDB">
            <w:pPr>
              <w:pStyle w:val="TableHeading"/>
              <w:spacing w:before="0" w:after="120" w:line="259" w:lineRule="auto"/>
              <w:ind w:left="37" w:hanging="3"/>
              <w:rPr>
                <w:sz w:val="20"/>
                <w:szCs w:val="24"/>
              </w:rPr>
            </w:pPr>
            <w:bookmarkStart w:id="32" w:name="Title_Glossary"/>
            <w:bookmarkEnd w:id="32"/>
            <w:r w:rsidRPr="00722FDB">
              <w:rPr>
                <w:sz w:val="20"/>
                <w:szCs w:val="24"/>
              </w:rPr>
              <w:t>Term</w:t>
            </w:r>
          </w:p>
        </w:tc>
        <w:tc>
          <w:tcPr>
            <w:tcW w:w="3750" w:type="pct"/>
            <w:tcMar>
              <w:left w:w="108" w:type="dxa"/>
              <w:right w:w="108" w:type="dxa"/>
            </w:tcMar>
          </w:tcPr>
          <w:p w14:paraId="3C005753" w14:textId="77777777" w:rsidR="00625A70" w:rsidRPr="00722FDB" w:rsidRDefault="00625A70" w:rsidP="00722FDB">
            <w:pPr>
              <w:pStyle w:val="TableHeading"/>
              <w:spacing w:before="0" w:after="120" w:line="259" w:lineRule="auto"/>
              <w:ind w:left="37" w:hanging="3"/>
              <w:rPr>
                <w:sz w:val="20"/>
                <w:szCs w:val="24"/>
              </w:rPr>
            </w:pPr>
            <w:r w:rsidRPr="00722FDB">
              <w:rPr>
                <w:sz w:val="20"/>
                <w:szCs w:val="24"/>
              </w:rPr>
              <w:t>Definition</w:t>
            </w:r>
          </w:p>
        </w:tc>
      </w:tr>
      <w:tr w:rsidR="00625A70" w:rsidRPr="004A3548" w14:paraId="6023E1C6"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789E029E"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AASP </w:t>
            </w:r>
          </w:p>
        </w:tc>
        <w:tc>
          <w:tcPr>
            <w:tcW w:w="3750" w:type="pct"/>
            <w:tcBorders>
              <w:top w:val="single" w:sz="4" w:space="0" w:color="auto"/>
              <w:bottom w:val="single" w:sz="4" w:space="0" w:color="auto"/>
            </w:tcBorders>
            <w:tcMar>
              <w:left w:w="108" w:type="dxa"/>
              <w:right w:w="108" w:type="dxa"/>
            </w:tcMar>
          </w:tcPr>
          <w:p w14:paraId="3FE570C4" w14:textId="66F3E0B9" w:rsidR="00625A70" w:rsidRPr="00722FDB" w:rsidRDefault="43B2E41D" w:rsidP="00722FDB">
            <w:pPr>
              <w:pStyle w:val="TableText"/>
              <w:spacing w:before="0" w:after="120" w:line="259" w:lineRule="auto"/>
              <w:ind w:left="37" w:hanging="3"/>
              <w:rPr>
                <w:sz w:val="20"/>
                <w:szCs w:val="20"/>
              </w:rPr>
            </w:pPr>
            <w:r w:rsidRPr="43436012">
              <w:rPr>
                <w:sz w:val="20"/>
                <w:szCs w:val="20"/>
              </w:rPr>
              <w:t>T</w:t>
            </w:r>
            <w:r w:rsidR="69D2F063" w:rsidRPr="43436012">
              <w:rPr>
                <w:sz w:val="20"/>
                <w:szCs w:val="20"/>
              </w:rPr>
              <w:t>he assessor accreditation service provider (AASP) is the entity that manages the accreditation of NatHERS for existing homes assessors.</w:t>
            </w:r>
          </w:p>
        </w:tc>
      </w:tr>
      <w:tr w:rsidR="00625A70" w:rsidRPr="004A3548" w14:paraId="3C5762E3" w14:textId="77777777" w:rsidTr="00445F72">
        <w:trPr>
          <w:trHeight w:val="570"/>
        </w:trPr>
        <w:tc>
          <w:tcPr>
            <w:tcW w:w="1250" w:type="pct"/>
            <w:tcBorders>
              <w:top w:val="single" w:sz="4" w:space="0" w:color="auto"/>
              <w:bottom w:val="single" w:sz="4" w:space="0" w:color="auto"/>
              <w:right w:val="single" w:sz="4" w:space="0" w:color="auto"/>
            </w:tcBorders>
            <w:tcMar>
              <w:left w:w="108" w:type="dxa"/>
              <w:right w:w="108" w:type="dxa"/>
            </w:tcMar>
          </w:tcPr>
          <w:p w14:paraId="229A861E" w14:textId="35010029" w:rsidR="00625A70" w:rsidRPr="00722FDB" w:rsidRDefault="385C7E99" w:rsidP="00722FDB">
            <w:pPr>
              <w:pStyle w:val="TableText"/>
              <w:spacing w:before="0" w:after="120" w:line="259" w:lineRule="auto"/>
              <w:ind w:left="37" w:hanging="3"/>
              <w:rPr>
                <w:sz w:val="20"/>
                <w:szCs w:val="20"/>
              </w:rPr>
            </w:pPr>
            <w:r w:rsidRPr="43436012">
              <w:rPr>
                <w:sz w:val="20"/>
                <w:szCs w:val="20"/>
              </w:rPr>
              <w:t xml:space="preserve">Energy rating tools </w:t>
            </w:r>
          </w:p>
        </w:tc>
        <w:tc>
          <w:tcPr>
            <w:tcW w:w="3750" w:type="pct"/>
            <w:tcBorders>
              <w:top w:val="single" w:sz="4" w:space="0" w:color="auto"/>
              <w:bottom w:val="single" w:sz="4" w:space="0" w:color="auto"/>
            </w:tcBorders>
            <w:tcMar>
              <w:left w:w="108" w:type="dxa"/>
              <w:right w:w="108" w:type="dxa"/>
            </w:tcMar>
          </w:tcPr>
          <w:p w14:paraId="1D17FD26" w14:textId="026FEE67" w:rsidR="00625A70" w:rsidRPr="00722FDB" w:rsidRDefault="242CDDF5" w:rsidP="00722FDB">
            <w:pPr>
              <w:pStyle w:val="TableText"/>
              <w:spacing w:before="0" w:after="120" w:line="259" w:lineRule="auto"/>
              <w:ind w:left="37" w:hanging="3"/>
              <w:rPr>
                <w:sz w:val="20"/>
                <w:szCs w:val="20"/>
              </w:rPr>
            </w:pPr>
            <w:r w:rsidRPr="43436012">
              <w:rPr>
                <w:sz w:val="20"/>
                <w:szCs w:val="20"/>
              </w:rPr>
              <w:t>Software tools used to interpret design or dwelling data to produce NatHERS energy ratings and certificates. This includes both desktop and cloud-based tools and third-party accredited tools.</w:t>
            </w:r>
          </w:p>
        </w:tc>
      </w:tr>
      <w:tr w:rsidR="00625A70" w:rsidRPr="004A3548" w14:paraId="295C2AC5"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7F796E43"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Software Provider</w:t>
            </w:r>
          </w:p>
        </w:tc>
        <w:tc>
          <w:tcPr>
            <w:tcW w:w="3750" w:type="pct"/>
            <w:tcBorders>
              <w:top w:val="single" w:sz="4" w:space="0" w:color="auto"/>
              <w:bottom w:val="single" w:sz="4" w:space="0" w:color="auto"/>
            </w:tcBorders>
            <w:tcMar>
              <w:left w:w="108" w:type="dxa"/>
              <w:right w:w="108" w:type="dxa"/>
            </w:tcMar>
          </w:tcPr>
          <w:p w14:paraId="7087EB56" w14:textId="28892127" w:rsidR="00625A70" w:rsidRPr="00722FDB" w:rsidRDefault="00625A70" w:rsidP="00722FDB">
            <w:pPr>
              <w:pStyle w:val="TableText"/>
              <w:spacing w:before="0" w:after="120" w:line="259" w:lineRule="auto"/>
              <w:ind w:left="37" w:hanging="3"/>
              <w:rPr>
                <w:sz w:val="20"/>
                <w:szCs w:val="24"/>
              </w:rPr>
            </w:pPr>
            <w:r w:rsidRPr="00722FDB">
              <w:rPr>
                <w:sz w:val="20"/>
                <w:szCs w:val="24"/>
              </w:rPr>
              <w:t xml:space="preserve">A party who is responsible for a benchmark tool or </w:t>
            </w:r>
            <w:r w:rsidR="00BD647E">
              <w:rPr>
                <w:sz w:val="20"/>
                <w:szCs w:val="24"/>
              </w:rPr>
              <w:t>energy rating tool</w:t>
            </w:r>
            <w:r w:rsidRPr="00722FDB">
              <w:rPr>
                <w:sz w:val="20"/>
                <w:szCs w:val="24"/>
              </w:rPr>
              <w:t xml:space="preserve"> accredited under the NatHERS U</w:t>
            </w:r>
            <w:r w:rsidR="00BD647E">
              <w:rPr>
                <w:sz w:val="20"/>
                <w:szCs w:val="24"/>
              </w:rPr>
              <w:t xml:space="preserve">ser </w:t>
            </w:r>
            <w:r w:rsidRPr="00722FDB">
              <w:rPr>
                <w:sz w:val="20"/>
                <w:szCs w:val="24"/>
              </w:rPr>
              <w:t>I</w:t>
            </w:r>
            <w:r w:rsidR="00BD647E">
              <w:rPr>
                <w:sz w:val="20"/>
                <w:szCs w:val="24"/>
              </w:rPr>
              <w:t xml:space="preserve">nterface </w:t>
            </w:r>
            <w:r w:rsidRPr="00722FDB">
              <w:rPr>
                <w:sz w:val="20"/>
                <w:szCs w:val="24"/>
              </w:rPr>
              <w:t>P</w:t>
            </w:r>
            <w:r w:rsidR="00BD647E">
              <w:rPr>
                <w:sz w:val="20"/>
                <w:szCs w:val="24"/>
              </w:rPr>
              <w:t>rotocol</w:t>
            </w:r>
            <w:r w:rsidRPr="00722FDB">
              <w:rPr>
                <w:sz w:val="20"/>
                <w:szCs w:val="24"/>
              </w:rPr>
              <w:t>.  </w:t>
            </w:r>
          </w:p>
        </w:tc>
      </w:tr>
      <w:tr w:rsidR="00625A70" w:rsidRPr="004A3548" w14:paraId="30ED01A5"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4FE18A07"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Benchmark tool</w:t>
            </w:r>
          </w:p>
        </w:tc>
        <w:tc>
          <w:tcPr>
            <w:tcW w:w="3750" w:type="pct"/>
            <w:tcBorders>
              <w:top w:val="single" w:sz="4" w:space="0" w:color="auto"/>
              <w:bottom w:val="single" w:sz="4" w:space="0" w:color="auto"/>
            </w:tcBorders>
            <w:tcMar>
              <w:left w:w="108" w:type="dxa"/>
              <w:right w:w="108" w:type="dxa"/>
            </w:tcMar>
          </w:tcPr>
          <w:p w14:paraId="1A790CCE" w14:textId="2411EFBD" w:rsidR="00625A70" w:rsidRPr="00722FDB" w:rsidRDefault="00625A70" w:rsidP="00722FDB">
            <w:pPr>
              <w:pStyle w:val="TableText"/>
              <w:spacing w:before="0" w:after="120" w:line="259" w:lineRule="auto"/>
              <w:ind w:left="37" w:hanging="3"/>
              <w:rPr>
                <w:sz w:val="20"/>
                <w:szCs w:val="24"/>
              </w:rPr>
            </w:pPr>
            <w:r w:rsidRPr="00722FDB">
              <w:rPr>
                <w:sz w:val="20"/>
                <w:szCs w:val="24"/>
              </w:rPr>
              <w:t xml:space="preserve">The </w:t>
            </w:r>
            <w:r w:rsidR="00BD647E">
              <w:rPr>
                <w:sz w:val="20"/>
                <w:szCs w:val="24"/>
              </w:rPr>
              <w:t>NatHERS b</w:t>
            </w:r>
            <w:r w:rsidRPr="00722FDB">
              <w:rPr>
                <w:sz w:val="20"/>
                <w:szCs w:val="24"/>
              </w:rPr>
              <w:t xml:space="preserve">enchmark </w:t>
            </w:r>
            <w:r w:rsidR="00BD647E">
              <w:rPr>
                <w:sz w:val="20"/>
                <w:szCs w:val="24"/>
              </w:rPr>
              <w:t>t</w:t>
            </w:r>
            <w:r w:rsidRPr="00722FDB">
              <w:rPr>
                <w:sz w:val="20"/>
                <w:szCs w:val="24"/>
              </w:rPr>
              <w:t>ool for existing homes assessments and ratings will be AccuRate Enterprise (existing homes mode), produced by CSIRO.  </w:t>
            </w:r>
          </w:p>
        </w:tc>
      </w:tr>
      <w:tr w:rsidR="00625A70" w:rsidRPr="004A3548" w14:paraId="63D53779"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0F64E35F"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NatHERS  </w:t>
            </w:r>
          </w:p>
        </w:tc>
        <w:tc>
          <w:tcPr>
            <w:tcW w:w="3750" w:type="pct"/>
            <w:tcBorders>
              <w:top w:val="single" w:sz="4" w:space="0" w:color="auto"/>
              <w:bottom w:val="single" w:sz="4" w:space="0" w:color="auto"/>
            </w:tcBorders>
            <w:tcMar>
              <w:left w:w="108" w:type="dxa"/>
              <w:right w:w="108" w:type="dxa"/>
            </w:tcMar>
          </w:tcPr>
          <w:p w14:paraId="2C73717B"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Nationwide House Energy Rating Scheme</w:t>
            </w:r>
          </w:p>
        </w:tc>
      </w:tr>
      <w:tr w:rsidR="00625A70" w:rsidRPr="004A3548" w14:paraId="14075C78"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05BE1B37"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NatHERS Administrator  </w:t>
            </w:r>
          </w:p>
        </w:tc>
        <w:tc>
          <w:tcPr>
            <w:tcW w:w="3750" w:type="pct"/>
            <w:tcBorders>
              <w:top w:val="single" w:sz="4" w:space="0" w:color="auto"/>
              <w:bottom w:val="single" w:sz="4" w:space="0" w:color="auto"/>
            </w:tcBorders>
            <w:tcMar>
              <w:left w:w="108" w:type="dxa"/>
              <w:right w:w="108" w:type="dxa"/>
            </w:tcMar>
          </w:tcPr>
          <w:p w14:paraId="426F09D1" w14:textId="7672A1E5" w:rsidR="00625A70" w:rsidRDefault="6DD11F80" w:rsidP="00AE492E">
            <w:pPr>
              <w:spacing w:after="120"/>
              <w:ind w:left="0"/>
              <w:rPr>
                <w:sz w:val="20"/>
                <w:szCs w:val="20"/>
              </w:rPr>
            </w:pPr>
            <w:r w:rsidRPr="43436012">
              <w:rPr>
                <w:sz w:val="20"/>
                <w:szCs w:val="20"/>
              </w:rPr>
              <w:t>NatHERS is administered by the Australian Government on behalf of all states and territories. The role of NatHERS Administrator is a function of the Australian Government Department of Climate Change, Energy, the Environment and Water (DCCEEW), or any subsequent Australian Government department that assumes responsibility for residential energy efficiency.</w:t>
            </w:r>
          </w:p>
          <w:p w14:paraId="0370A8C6" w14:textId="26B9BBD0" w:rsidR="00625A70" w:rsidRPr="00722FDB" w:rsidRDefault="00625A70" w:rsidP="43436012">
            <w:pPr>
              <w:pStyle w:val="TableText"/>
              <w:spacing w:before="0" w:after="120" w:line="259" w:lineRule="auto"/>
              <w:ind w:left="0"/>
              <w:rPr>
                <w:sz w:val="20"/>
                <w:szCs w:val="20"/>
              </w:rPr>
            </w:pPr>
          </w:p>
        </w:tc>
      </w:tr>
      <w:tr w:rsidR="00625A70" w:rsidRPr="00E46561" w14:paraId="3C4DC31A" w14:textId="77777777" w:rsidTr="00445F72">
        <w:tc>
          <w:tcPr>
            <w:tcW w:w="1250" w:type="pct"/>
            <w:tcBorders>
              <w:top w:val="single" w:sz="4" w:space="0" w:color="auto"/>
              <w:bottom w:val="single" w:sz="4" w:space="0" w:color="auto"/>
              <w:right w:val="single" w:sz="4" w:space="0" w:color="auto"/>
            </w:tcBorders>
            <w:tcMar>
              <w:left w:w="108" w:type="dxa"/>
              <w:right w:w="108" w:type="dxa"/>
            </w:tcMar>
          </w:tcPr>
          <w:p w14:paraId="79732555" w14:textId="77777777" w:rsidR="00625A70" w:rsidRPr="00722FDB" w:rsidRDefault="00625A70" w:rsidP="00722FDB">
            <w:pPr>
              <w:pStyle w:val="TableText"/>
              <w:spacing w:before="0" w:after="120" w:line="259" w:lineRule="auto"/>
              <w:ind w:left="37" w:hanging="3"/>
              <w:rPr>
                <w:sz w:val="20"/>
                <w:szCs w:val="24"/>
              </w:rPr>
            </w:pPr>
            <w:r w:rsidRPr="00722FDB">
              <w:rPr>
                <w:sz w:val="20"/>
                <w:szCs w:val="24"/>
              </w:rPr>
              <w:t xml:space="preserve">Home Energy Rating Certificate  </w:t>
            </w:r>
          </w:p>
        </w:tc>
        <w:tc>
          <w:tcPr>
            <w:tcW w:w="3750" w:type="pct"/>
            <w:tcBorders>
              <w:top w:val="single" w:sz="4" w:space="0" w:color="auto"/>
              <w:bottom w:val="single" w:sz="4" w:space="0" w:color="auto"/>
            </w:tcBorders>
            <w:tcMar>
              <w:left w:w="108" w:type="dxa"/>
              <w:right w:w="108" w:type="dxa"/>
            </w:tcMar>
          </w:tcPr>
          <w:p w14:paraId="516C217E" w14:textId="432FC512" w:rsidR="00625A70" w:rsidRPr="00722FDB" w:rsidRDefault="580CA463" w:rsidP="00722FDB">
            <w:pPr>
              <w:pStyle w:val="TableText"/>
              <w:spacing w:before="0" w:after="120" w:line="259" w:lineRule="auto"/>
              <w:ind w:left="37" w:hanging="3"/>
              <w:rPr>
                <w:sz w:val="20"/>
                <w:szCs w:val="20"/>
              </w:rPr>
            </w:pPr>
            <w:r w:rsidRPr="1525AC84">
              <w:rPr>
                <w:sz w:val="20"/>
                <w:szCs w:val="20"/>
              </w:rPr>
              <w:t>The certificate generated by NatHERS energy rating tools for an existing home Assessment. A Home Energy Rating Certificate includes a Home Energy Rating, a Star Rating, as well as other key information including details on a home’s emissions.</w:t>
            </w:r>
          </w:p>
        </w:tc>
      </w:tr>
    </w:tbl>
    <w:p w14:paraId="1A685182" w14:textId="77777777" w:rsidR="004D6E20" w:rsidRPr="00625A70" w:rsidRDefault="004D6E20" w:rsidP="00625A70">
      <w:pPr>
        <w:spacing w:after="0" w:line="240" w:lineRule="auto"/>
        <w:ind w:left="0"/>
        <w:rPr>
          <w:sz w:val="12"/>
          <w:szCs w:val="12"/>
        </w:rPr>
      </w:pPr>
    </w:p>
    <w:sectPr w:rsidR="004D6E20" w:rsidRPr="00625A70" w:rsidSect="006E401A">
      <w:pgSz w:w="11906" w:h="16838"/>
      <w:pgMar w:top="1134" w:right="1133" w:bottom="1418" w:left="1418" w:header="709"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971C4" w14:textId="77777777" w:rsidR="008475DF" w:rsidRDefault="008475DF" w:rsidP="007459A2">
      <w:r>
        <w:separator/>
      </w:r>
    </w:p>
    <w:p w14:paraId="1AEE4FA3" w14:textId="77777777" w:rsidR="008475DF" w:rsidRDefault="008475DF" w:rsidP="007459A2"/>
    <w:p w14:paraId="4371D530" w14:textId="77777777" w:rsidR="008475DF" w:rsidRDefault="008475DF" w:rsidP="007459A2"/>
  </w:endnote>
  <w:endnote w:type="continuationSeparator" w:id="0">
    <w:p w14:paraId="570CB5A9" w14:textId="77777777" w:rsidR="008475DF" w:rsidRDefault="008475DF" w:rsidP="007459A2">
      <w:r>
        <w:continuationSeparator/>
      </w:r>
    </w:p>
    <w:p w14:paraId="1DA1EA1E" w14:textId="77777777" w:rsidR="008475DF" w:rsidRDefault="008475DF" w:rsidP="007459A2"/>
    <w:p w14:paraId="679F380B" w14:textId="77777777" w:rsidR="008475DF" w:rsidRDefault="008475DF" w:rsidP="007459A2"/>
  </w:endnote>
  <w:endnote w:type="continuationNotice" w:id="1">
    <w:p w14:paraId="4A99D0E4" w14:textId="77777777" w:rsidR="008475DF" w:rsidRDefault="008475DF" w:rsidP="007459A2">
      <w:pPr>
        <w:pStyle w:val="Footer"/>
      </w:pPr>
    </w:p>
    <w:p w14:paraId="09EF9B6A" w14:textId="77777777" w:rsidR="008475DF" w:rsidRDefault="008475DF" w:rsidP="007459A2"/>
    <w:p w14:paraId="4829EA27" w14:textId="77777777" w:rsidR="008475DF" w:rsidRDefault="008475DF" w:rsidP="0074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5336" w14:textId="77777777" w:rsidR="00865555" w:rsidRDefault="00865555" w:rsidP="007459A2">
    <w:pPr>
      <w:pStyle w:val="Footer"/>
    </w:pPr>
    <w:r>
      <w:rPr>
        <w:noProof/>
      </w:rPr>
      <mc:AlternateContent>
        <mc:Choice Requires="wps">
          <w:drawing>
            <wp:anchor distT="0" distB="0" distL="0" distR="0" simplePos="0" relativeHeight="251658241" behindDoc="0" locked="0" layoutInCell="1" allowOverlap="1" wp14:anchorId="056B09CA" wp14:editId="766344C0">
              <wp:simplePos x="0" y="0"/>
              <wp:positionH relativeFrom="margin">
                <wp:posOffset>2367915</wp:posOffset>
              </wp:positionH>
              <wp:positionV relativeFrom="page">
                <wp:posOffset>10231120</wp:posOffset>
              </wp:positionV>
              <wp:extent cx="1096645" cy="215900"/>
              <wp:effectExtent l="0" t="0" r="8255" b="12700"/>
              <wp:wrapNone/>
              <wp:docPr id="184530696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7D931E53" w14:textId="77777777" w:rsidR="00865555" w:rsidRPr="005F3AD0" w:rsidRDefault="00865555" w:rsidP="000C3DB0">
                          <w:pPr>
                            <w:spacing w:after="0" w:line="240" w:lineRule="auto"/>
                            <w:ind w:left="0"/>
                            <w:jc w:val="center"/>
                            <w:rPr>
                              <w:noProof/>
                              <w:color w:val="FF0000"/>
                            </w:rPr>
                          </w:pPr>
                          <w:r w:rsidRPr="005F3AD0">
                            <w:rPr>
                              <w:noProof/>
                              <w:color w:val="FF0000"/>
                            </w:rPr>
                            <w:t>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B09CA" id="_x0000_t202" coordsize="21600,21600" o:spt="202" path="m,l,21600r21600,l21600,xe">
              <v:stroke joinstyle="miter"/>
              <v:path gradientshapeok="t" o:connecttype="rect"/>
            </v:shapetype>
            <v:shape id="Text Box 6" o:spid="_x0000_s1028" type="#_x0000_t202" alt="OFFICIAL" style="position:absolute;left:0;text-align:left;margin-left:186.45pt;margin-top:805.6pt;width:86.35pt;height:17pt;z-index:251658241;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" filled="f" stroked="f">
              <v:textbox inset="0,0,0,0">
                <w:txbxContent>
                  <w:p w14:paraId="7D931E53" w14:textId="77777777" w:rsidR="00865555" w:rsidRPr="005F3AD0" w:rsidRDefault="00865555" w:rsidP="000C3DB0">
                    <w:pPr>
                      <w:spacing w:after="0" w:line="240" w:lineRule="auto"/>
                      <w:ind w:left="0"/>
                      <w:jc w:val="center"/>
                      <w:rPr>
                        <w:noProof/>
                        <w:color w:val="FF0000"/>
                      </w:rPr>
                    </w:pPr>
                    <w:r w:rsidRPr="005F3AD0">
                      <w:rPr>
                        <w:noProof/>
                        <w:color w:val="FF0000"/>
                      </w:rPr>
                      <w:t>OFFICIAL</w:t>
                    </w:r>
                  </w:p>
                </w:txbxContent>
              </v:textbox>
              <w10:wrap anchorx="margin" anchory="page"/>
            </v:shape>
          </w:pict>
        </mc:Fallback>
      </mc:AlternateContent>
    </w:r>
    <w:r>
      <w:t>Nationwide House Energy Rating Scheme</w:t>
    </w:r>
  </w:p>
  <w:p w14:paraId="5127F83C" w14:textId="77777777" w:rsidR="00865555" w:rsidRDefault="00865555" w:rsidP="000C3DB0">
    <w:pPr>
      <w:pStyle w:val="Footer"/>
      <w:jc w:val="right"/>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DA46F" w14:textId="77777777" w:rsidR="008475DF" w:rsidRDefault="008475DF" w:rsidP="007459A2">
      <w:r>
        <w:separator/>
      </w:r>
    </w:p>
    <w:p w14:paraId="1A0A0394" w14:textId="77777777" w:rsidR="008475DF" w:rsidRDefault="008475DF" w:rsidP="007459A2"/>
    <w:p w14:paraId="0D3802A9" w14:textId="77777777" w:rsidR="008475DF" w:rsidRDefault="008475DF" w:rsidP="007459A2"/>
  </w:footnote>
  <w:footnote w:type="continuationSeparator" w:id="0">
    <w:p w14:paraId="5589BA5B" w14:textId="77777777" w:rsidR="008475DF" w:rsidRDefault="008475DF" w:rsidP="007459A2">
      <w:r>
        <w:continuationSeparator/>
      </w:r>
    </w:p>
    <w:p w14:paraId="1FBF10FF" w14:textId="77777777" w:rsidR="008475DF" w:rsidRDefault="008475DF" w:rsidP="007459A2"/>
    <w:p w14:paraId="7FFBDB9A" w14:textId="77777777" w:rsidR="008475DF" w:rsidRDefault="008475DF" w:rsidP="007459A2"/>
  </w:footnote>
  <w:footnote w:type="continuationNotice" w:id="1">
    <w:p w14:paraId="2476FBD9" w14:textId="77777777" w:rsidR="008475DF" w:rsidRDefault="008475DF" w:rsidP="007459A2">
      <w:pPr>
        <w:pStyle w:val="Footer"/>
      </w:pPr>
    </w:p>
    <w:p w14:paraId="03A870C1" w14:textId="77777777" w:rsidR="008475DF" w:rsidRDefault="008475DF" w:rsidP="007459A2"/>
    <w:p w14:paraId="6FFA4313" w14:textId="77777777" w:rsidR="008475DF" w:rsidRDefault="008475DF" w:rsidP="0074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2E36" w14:textId="750C30D2" w:rsidR="00B435B2" w:rsidRDefault="00B435B2" w:rsidP="00B435B2">
    <w:pPr>
      <w:pStyle w:val="Header"/>
      <w:ind w:left="0"/>
    </w:pPr>
    <w:r>
      <w:rPr>
        <w:noProof/>
        <w:lang w:val="en-US"/>
      </w:rPr>
      <mc:AlternateContent>
        <mc:Choice Requires="wps">
          <w:drawing>
            <wp:anchor distT="0" distB="0" distL="0" distR="0" simplePos="0" relativeHeight="251658240" behindDoc="0" locked="0" layoutInCell="1" allowOverlap="1" wp14:anchorId="236C5875" wp14:editId="0E8A41FF">
              <wp:simplePos x="0" y="0"/>
              <wp:positionH relativeFrom="margin">
                <wp:align>center</wp:align>
              </wp:positionH>
              <wp:positionV relativeFrom="page">
                <wp:posOffset>252095</wp:posOffset>
              </wp:positionV>
              <wp:extent cx="597600" cy="154800"/>
              <wp:effectExtent l="0" t="0" r="13970" b="17145"/>
              <wp:wrapNone/>
              <wp:docPr id="435297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6A72A4E8" w14:textId="77777777" w:rsidR="00B435B2" w:rsidRPr="005F3AD0" w:rsidRDefault="00B435B2" w:rsidP="005F3AD0">
                          <w:pPr>
                            <w:ind w:left="0"/>
                            <w:jc w:val="center"/>
                            <w:rPr>
                              <w:noProof/>
                              <w:color w:val="FF0000"/>
                            </w:rPr>
                          </w:pPr>
                          <w:r w:rsidRPr="005F3AD0">
                            <w:rPr>
                              <w:noProof/>
                              <w:color w:val="FF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C5875" id="_x0000_t202" coordsize="21600,21600" o:spt="202" path="m,l,21600r21600,l21600,xe">
              <v:stroke joinstyle="miter"/>
              <v:path gradientshapeok="t" o:connecttype="rect"/>
            </v:shapetype>
            <v:shape id="Text Box 3" o:spid="_x0000_s1027" type="#_x0000_t202" alt="OFFICIAL" style="position:absolute;left:0;text-align:left;margin-left:0;margin-top:19.85pt;width:47.05pt;height:12.2pt;z-index:251658240;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" filled="f" stroked="f">
              <v:textbox inset="0,0,0,0">
                <w:txbxContent>
                  <w:p w14:paraId="6A72A4E8" w14:textId="77777777" w:rsidR="00B435B2" w:rsidRPr="005F3AD0" w:rsidRDefault="00B435B2" w:rsidP="005F3AD0">
                    <w:pPr>
                      <w:ind w:left="0"/>
                      <w:jc w:val="center"/>
                      <w:rPr>
                        <w:noProof/>
                        <w:color w:val="FF0000"/>
                      </w:rPr>
                    </w:pPr>
                    <w:r w:rsidRPr="005F3AD0">
                      <w:rPr>
                        <w:noProof/>
                        <w:color w:val="FF0000"/>
                      </w:rPr>
                      <w:t>OFFICIAL</w:t>
                    </w:r>
                  </w:p>
                </w:txbxContent>
              </v:textbox>
              <w10:wrap anchorx="margin" anchory="page"/>
            </v:shape>
          </w:pict>
        </mc:Fallback>
      </mc:AlternateContent>
    </w:r>
    <w:r w:rsidR="005F3AD0">
      <w:rPr>
        <w:noProof/>
        <w:lang w:val="en-US"/>
      </w:rPr>
      <w:t>Assurance Strategy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260E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5A751BD"/>
    <w:multiLevelType w:val="hybridMultilevel"/>
    <w:tmpl w:val="0C6AB1EA"/>
    <w:lvl w:ilvl="0" w:tplc="D4C42154">
      <w:start w:val="1"/>
      <w:numFmt w:val="bullet"/>
      <w:pStyle w:val="TOC2"/>
      <w:lvlText w:val="|"/>
      <w:lvlJc w:val="left"/>
      <w:pPr>
        <w:ind w:left="1429" w:hanging="360"/>
      </w:pPr>
      <w:rPr>
        <w:rFonts w:ascii="Aptos ExtraBold" w:hAnsi="Aptos ExtraBold" w:hint="default"/>
        <w:b/>
        <w:i w:val="0"/>
        <w:color w:val="00703C"/>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C2D21F4"/>
    <w:multiLevelType w:val="multilevel"/>
    <w:tmpl w:val="8DE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A401EE7"/>
    <w:multiLevelType w:val="hybridMultilevel"/>
    <w:tmpl w:val="639E356E"/>
    <w:lvl w:ilvl="0" w:tplc="9C9A6CAA">
      <w:start w:val="1"/>
      <w:numFmt w:val="bullet"/>
      <w:lvlText w:val=""/>
      <w:lvlJc w:val="left"/>
      <w:pPr>
        <w:ind w:left="720" w:hanging="360"/>
      </w:pPr>
      <w:rPr>
        <w:rFonts w:ascii="Symbol" w:hAnsi="Symbol" w:hint="default"/>
        <w:color w:val="00703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716BB9"/>
    <w:multiLevelType w:val="hybridMultilevel"/>
    <w:tmpl w:val="C87E39B2"/>
    <w:lvl w:ilvl="0" w:tplc="BE4856EA">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924810"/>
    <w:multiLevelType w:val="hybridMultilevel"/>
    <w:tmpl w:val="92EAB476"/>
    <w:lvl w:ilvl="0" w:tplc="862E15CA">
      <w:start w:val="1"/>
      <w:numFmt w:val="bullet"/>
      <w:lvlText w:val=""/>
      <w:lvlJc w:val="left"/>
      <w:pPr>
        <w:ind w:left="720" w:hanging="360"/>
      </w:pPr>
      <w:rPr>
        <w:rFonts w:ascii="Symbol" w:hAnsi="Symbol"/>
      </w:rPr>
    </w:lvl>
    <w:lvl w:ilvl="1" w:tplc="4934A2C2">
      <w:start w:val="1"/>
      <w:numFmt w:val="bullet"/>
      <w:lvlText w:val=""/>
      <w:lvlJc w:val="left"/>
      <w:pPr>
        <w:ind w:left="720" w:hanging="360"/>
      </w:pPr>
      <w:rPr>
        <w:rFonts w:ascii="Symbol" w:hAnsi="Symbol"/>
      </w:rPr>
    </w:lvl>
    <w:lvl w:ilvl="2" w:tplc="6ECCE722">
      <w:start w:val="1"/>
      <w:numFmt w:val="bullet"/>
      <w:lvlText w:val=""/>
      <w:lvlJc w:val="left"/>
      <w:pPr>
        <w:ind w:left="720" w:hanging="360"/>
      </w:pPr>
      <w:rPr>
        <w:rFonts w:ascii="Symbol" w:hAnsi="Symbol"/>
      </w:rPr>
    </w:lvl>
    <w:lvl w:ilvl="3" w:tplc="99E0B704">
      <w:start w:val="1"/>
      <w:numFmt w:val="bullet"/>
      <w:lvlText w:val=""/>
      <w:lvlJc w:val="left"/>
      <w:pPr>
        <w:ind w:left="720" w:hanging="360"/>
      </w:pPr>
      <w:rPr>
        <w:rFonts w:ascii="Symbol" w:hAnsi="Symbol"/>
      </w:rPr>
    </w:lvl>
    <w:lvl w:ilvl="4" w:tplc="BB206564">
      <w:start w:val="1"/>
      <w:numFmt w:val="bullet"/>
      <w:lvlText w:val=""/>
      <w:lvlJc w:val="left"/>
      <w:pPr>
        <w:ind w:left="720" w:hanging="360"/>
      </w:pPr>
      <w:rPr>
        <w:rFonts w:ascii="Symbol" w:hAnsi="Symbol"/>
      </w:rPr>
    </w:lvl>
    <w:lvl w:ilvl="5" w:tplc="1CBA7DF4">
      <w:start w:val="1"/>
      <w:numFmt w:val="bullet"/>
      <w:lvlText w:val=""/>
      <w:lvlJc w:val="left"/>
      <w:pPr>
        <w:ind w:left="720" w:hanging="360"/>
      </w:pPr>
      <w:rPr>
        <w:rFonts w:ascii="Symbol" w:hAnsi="Symbol"/>
      </w:rPr>
    </w:lvl>
    <w:lvl w:ilvl="6" w:tplc="8A6CEA86">
      <w:start w:val="1"/>
      <w:numFmt w:val="bullet"/>
      <w:lvlText w:val=""/>
      <w:lvlJc w:val="left"/>
      <w:pPr>
        <w:ind w:left="720" w:hanging="360"/>
      </w:pPr>
      <w:rPr>
        <w:rFonts w:ascii="Symbol" w:hAnsi="Symbol"/>
      </w:rPr>
    </w:lvl>
    <w:lvl w:ilvl="7" w:tplc="DCEA9D46">
      <w:start w:val="1"/>
      <w:numFmt w:val="bullet"/>
      <w:lvlText w:val=""/>
      <w:lvlJc w:val="left"/>
      <w:pPr>
        <w:ind w:left="720" w:hanging="360"/>
      </w:pPr>
      <w:rPr>
        <w:rFonts w:ascii="Symbol" w:hAnsi="Symbol"/>
      </w:rPr>
    </w:lvl>
    <w:lvl w:ilvl="8" w:tplc="198210D6">
      <w:start w:val="1"/>
      <w:numFmt w:val="bullet"/>
      <w:lvlText w:val=""/>
      <w:lvlJc w:val="left"/>
      <w:pPr>
        <w:ind w:left="720" w:hanging="360"/>
      </w:pPr>
      <w:rPr>
        <w:rFonts w:ascii="Symbol" w:hAnsi="Symbol"/>
      </w:rPr>
    </w:lvl>
  </w:abstractNum>
  <w:abstractNum w:abstractNumId="10" w15:restartNumberingAfterBreak="0">
    <w:nsid w:val="486800B4"/>
    <w:multiLevelType w:val="multilevel"/>
    <w:tmpl w:val="148472BE"/>
    <w:numStyleLink w:val="List1"/>
  </w:abstractNum>
  <w:abstractNum w:abstractNumId="1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CF35543"/>
    <w:multiLevelType w:val="multilevel"/>
    <w:tmpl w:val="F4CE0FF0"/>
    <w:numStyleLink w:val="Headinglist"/>
  </w:abstractNum>
  <w:abstractNum w:abstractNumId="14" w15:restartNumberingAfterBreak="0">
    <w:nsid w:val="5770342E"/>
    <w:multiLevelType w:val="multilevel"/>
    <w:tmpl w:val="7206D508"/>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148472BE"/>
    <w:styleLink w:val="List1"/>
    <w:lvl w:ilvl="0">
      <w:start w:val="1"/>
      <w:numFmt w:val="bullet"/>
      <w:pStyle w:val="ListBullet"/>
      <w:lvlText w:val=""/>
      <w:lvlJc w:val="left"/>
      <w:pPr>
        <w:ind w:left="425" w:hanging="425"/>
      </w:pPr>
      <w:rPr>
        <w:rFonts w:ascii="Symbol" w:hAnsi="Symbol" w:hint="default"/>
        <w:color w:val="00703F"/>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674D3945"/>
    <w:multiLevelType w:val="hybridMultilevel"/>
    <w:tmpl w:val="1878F324"/>
    <w:lvl w:ilvl="0" w:tplc="3CAC001E">
      <w:start w:val="1"/>
      <w:numFmt w:val="bullet"/>
      <w:pStyle w:val="TOC1"/>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A8098F"/>
    <w:multiLevelType w:val="multilevel"/>
    <w:tmpl w:val="54A82EBE"/>
    <w:lvl w:ilvl="0">
      <w:start w:val="1"/>
      <w:numFmt w:val="decimal"/>
      <w:pStyle w:val="Heading1"/>
      <w:lvlText w:val="%1"/>
      <w:lvlJc w:val="left"/>
      <w:pPr>
        <w:ind w:left="644" w:hanging="360"/>
      </w:pPr>
      <w:rPr>
        <w:rFonts w:hint="default"/>
      </w:rPr>
    </w:lvl>
    <w:lvl w:ilvl="1">
      <w:start w:val="1"/>
      <w:numFmt w:val="decimal"/>
      <w:pStyle w:val="Heading2"/>
      <w:lvlText w:val="%1.%2"/>
      <w:lvlJc w:val="left"/>
      <w:pPr>
        <w:ind w:left="1364" w:hanging="360"/>
      </w:pPr>
      <w:rPr>
        <w:rFonts w:hint="default"/>
      </w:rPr>
    </w:lvl>
    <w:lvl w:ilvl="2">
      <w:start w:val="1"/>
      <w:numFmt w:val="decimal"/>
      <w:pStyle w:val="Heading3"/>
      <w:lvlText w:val="%1.%2.%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0" w15:restartNumberingAfterBreak="0">
    <w:nsid w:val="6CAF4C27"/>
    <w:multiLevelType w:val="hybridMultilevel"/>
    <w:tmpl w:val="DDBA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180498"/>
    <w:multiLevelType w:val="multilevel"/>
    <w:tmpl w:val="F15AAA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D6B5636"/>
    <w:multiLevelType w:val="hybridMultilevel"/>
    <w:tmpl w:val="511E765C"/>
    <w:lvl w:ilvl="0" w:tplc="9C9A6CAA">
      <w:start w:val="1"/>
      <w:numFmt w:val="bullet"/>
      <w:lvlText w:val=""/>
      <w:lvlJc w:val="left"/>
      <w:pPr>
        <w:ind w:left="720" w:hanging="360"/>
      </w:pPr>
      <w:rPr>
        <w:rFonts w:ascii="Symbol" w:hAnsi="Symbol" w:hint="default"/>
        <w:color w:val="00703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1"/>
  </w:num>
  <w:num w:numId="2" w16cid:durableId="1666787524">
    <w:abstractNumId w:val="3"/>
  </w:num>
  <w:num w:numId="3" w16cid:durableId="381057155">
    <w:abstractNumId w:val="16"/>
  </w:num>
  <w:num w:numId="4" w16cid:durableId="1639215797">
    <w:abstractNumId w:val="17"/>
  </w:num>
  <w:num w:numId="5" w16cid:durableId="1643265712">
    <w:abstractNumId w:val="6"/>
  </w:num>
  <w:num w:numId="6" w16cid:durableId="1314063411">
    <w:abstractNumId w:val="14"/>
  </w:num>
  <w:num w:numId="7" w16cid:durableId="9570234">
    <w:abstractNumId w:val="5"/>
  </w:num>
  <w:num w:numId="8" w16cid:durableId="1568950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02022">
    <w:abstractNumId w:val="12"/>
  </w:num>
  <w:num w:numId="10" w16cid:durableId="281765065">
    <w:abstractNumId w:val="15"/>
  </w:num>
  <w:num w:numId="11" w16cid:durableId="866915021">
    <w:abstractNumId w:val="1"/>
  </w:num>
  <w:num w:numId="12" w16cid:durableId="1488204638">
    <w:abstractNumId w:val="18"/>
  </w:num>
  <w:num w:numId="13" w16cid:durableId="2136365907">
    <w:abstractNumId w:val="2"/>
  </w:num>
  <w:num w:numId="14" w16cid:durableId="1499075859">
    <w:abstractNumId w:val="8"/>
  </w:num>
  <w:num w:numId="15" w16cid:durableId="435902535">
    <w:abstractNumId w:val="9"/>
  </w:num>
  <w:num w:numId="16" w16cid:durableId="1718166519">
    <w:abstractNumId w:val="19"/>
  </w:num>
  <w:num w:numId="17" w16cid:durableId="1074160695">
    <w:abstractNumId w:val="13"/>
  </w:num>
  <w:num w:numId="18" w16cid:durableId="2063869937">
    <w:abstractNumId w:val="0"/>
  </w:num>
  <w:num w:numId="19" w16cid:durableId="1453279472">
    <w:abstractNumId w:val="20"/>
  </w:num>
  <w:num w:numId="20" w16cid:durableId="5123830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42160432">
    <w:abstractNumId w:val="1"/>
  </w:num>
  <w:num w:numId="22" w16cid:durableId="1276904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8350997">
    <w:abstractNumId w:val="18"/>
  </w:num>
  <w:num w:numId="24" w16cid:durableId="838354034">
    <w:abstractNumId w:val="18"/>
  </w:num>
  <w:num w:numId="25" w16cid:durableId="1607426986">
    <w:abstractNumId w:val="18"/>
  </w:num>
  <w:num w:numId="26" w16cid:durableId="1192844603">
    <w:abstractNumId w:val="18"/>
  </w:num>
  <w:num w:numId="27" w16cid:durableId="777916097">
    <w:abstractNumId w:val="18"/>
  </w:num>
  <w:num w:numId="28" w16cid:durableId="7967530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469685">
    <w:abstractNumId w:val="18"/>
  </w:num>
  <w:num w:numId="30" w16cid:durableId="1739477926">
    <w:abstractNumId w:val="18"/>
  </w:num>
  <w:num w:numId="31" w16cid:durableId="371733624">
    <w:abstractNumId w:val="7"/>
  </w:num>
  <w:num w:numId="32" w16cid:durableId="1018770429">
    <w:abstractNumId w:val="19"/>
  </w:num>
  <w:num w:numId="33" w16cid:durableId="383799533">
    <w:abstractNumId w:val="19"/>
  </w:num>
  <w:num w:numId="34" w16cid:durableId="2004504223">
    <w:abstractNumId w:val="21"/>
  </w:num>
  <w:num w:numId="35" w16cid:durableId="1811827717">
    <w:abstractNumId w:val="19"/>
  </w:num>
  <w:num w:numId="36" w16cid:durableId="1528251367">
    <w:abstractNumId w:val="19"/>
  </w:num>
  <w:num w:numId="37" w16cid:durableId="186873163">
    <w:abstractNumId w:val="19"/>
  </w:num>
  <w:num w:numId="38" w16cid:durableId="1597325953">
    <w:abstractNumId w:val="19"/>
  </w:num>
  <w:num w:numId="39" w16cid:durableId="1260984677">
    <w:abstractNumId w:val="4"/>
  </w:num>
  <w:num w:numId="40" w16cid:durableId="214330992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599F"/>
    <w:rsid w:val="000121CC"/>
    <w:rsid w:val="00014ED2"/>
    <w:rsid w:val="000366D3"/>
    <w:rsid w:val="00036F7A"/>
    <w:rsid w:val="00043239"/>
    <w:rsid w:val="00051A11"/>
    <w:rsid w:val="00052229"/>
    <w:rsid w:val="00055C7C"/>
    <w:rsid w:val="000645A3"/>
    <w:rsid w:val="00071E6D"/>
    <w:rsid w:val="00071EE8"/>
    <w:rsid w:val="00080306"/>
    <w:rsid w:val="000856C5"/>
    <w:rsid w:val="000869AB"/>
    <w:rsid w:val="00087CFC"/>
    <w:rsid w:val="0009203D"/>
    <w:rsid w:val="00097FA8"/>
    <w:rsid w:val="000A0129"/>
    <w:rsid w:val="000A0BA1"/>
    <w:rsid w:val="000A6F2D"/>
    <w:rsid w:val="000A7AAF"/>
    <w:rsid w:val="000B0731"/>
    <w:rsid w:val="000C3DB0"/>
    <w:rsid w:val="000D30B0"/>
    <w:rsid w:val="000D4414"/>
    <w:rsid w:val="000D4D23"/>
    <w:rsid w:val="000E29E4"/>
    <w:rsid w:val="000F2194"/>
    <w:rsid w:val="000F2C21"/>
    <w:rsid w:val="000F2C59"/>
    <w:rsid w:val="000F658F"/>
    <w:rsid w:val="00103803"/>
    <w:rsid w:val="00106C0B"/>
    <w:rsid w:val="00107522"/>
    <w:rsid w:val="00110FAA"/>
    <w:rsid w:val="00111FDB"/>
    <w:rsid w:val="00113E9D"/>
    <w:rsid w:val="00114002"/>
    <w:rsid w:val="001163CB"/>
    <w:rsid w:val="00123033"/>
    <w:rsid w:val="00147B2E"/>
    <w:rsid w:val="00160B18"/>
    <w:rsid w:val="001624CC"/>
    <w:rsid w:val="001674E5"/>
    <w:rsid w:val="00167B80"/>
    <w:rsid w:val="00171FC0"/>
    <w:rsid w:val="00175523"/>
    <w:rsid w:val="00176594"/>
    <w:rsid w:val="0017699C"/>
    <w:rsid w:val="001773DC"/>
    <w:rsid w:val="001900D6"/>
    <w:rsid w:val="00195B78"/>
    <w:rsid w:val="001C13FE"/>
    <w:rsid w:val="001C1FC1"/>
    <w:rsid w:val="001C6A80"/>
    <w:rsid w:val="001C6DC3"/>
    <w:rsid w:val="001D2980"/>
    <w:rsid w:val="001D442B"/>
    <w:rsid w:val="001D6F54"/>
    <w:rsid w:val="001E28F5"/>
    <w:rsid w:val="001E7B86"/>
    <w:rsid w:val="001F01D2"/>
    <w:rsid w:val="001F19F2"/>
    <w:rsid w:val="00200680"/>
    <w:rsid w:val="00201F73"/>
    <w:rsid w:val="00202432"/>
    <w:rsid w:val="00207A64"/>
    <w:rsid w:val="00214F97"/>
    <w:rsid w:val="00222137"/>
    <w:rsid w:val="0022225E"/>
    <w:rsid w:val="00230DEF"/>
    <w:rsid w:val="0023345B"/>
    <w:rsid w:val="002335E6"/>
    <w:rsid w:val="00244957"/>
    <w:rsid w:val="00261439"/>
    <w:rsid w:val="00270BE6"/>
    <w:rsid w:val="00281BB6"/>
    <w:rsid w:val="00284C5A"/>
    <w:rsid w:val="00284D14"/>
    <w:rsid w:val="00286307"/>
    <w:rsid w:val="00293D51"/>
    <w:rsid w:val="002A0C5C"/>
    <w:rsid w:val="002A700F"/>
    <w:rsid w:val="002A773B"/>
    <w:rsid w:val="002B5967"/>
    <w:rsid w:val="002C34F3"/>
    <w:rsid w:val="002D2BF1"/>
    <w:rsid w:val="002D5B0A"/>
    <w:rsid w:val="002D6D4A"/>
    <w:rsid w:val="002E062F"/>
    <w:rsid w:val="002E583D"/>
    <w:rsid w:val="002F25A1"/>
    <w:rsid w:val="003024BD"/>
    <w:rsid w:val="00307E4C"/>
    <w:rsid w:val="003173C1"/>
    <w:rsid w:val="003214B3"/>
    <w:rsid w:val="00324BD0"/>
    <w:rsid w:val="003321AE"/>
    <w:rsid w:val="00334784"/>
    <w:rsid w:val="0033522D"/>
    <w:rsid w:val="00341111"/>
    <w:rsid w:val="003537AD"/>
    <w:rsid w:val="00357532"/>
    <w:rsid w:val="00364A4A"/>
    <w:rsid w:val="00364D60"/>
    <w:rsid w:val="003950C5"/>
    <w:rsid w:val="003A02B9"/>
    <w:rsid w:val="003A2EB0"/>
    <w:rsid w:val="003B04A6"/>
    <w:rsid w:val="003B1112"/>
    <w:rsid w:val="003B244C"/>
    <w:rsid w:val="003C2F1F"/>
    <w:rsid w:val="003C7FD7"/>
    <w:rsid w:val="003D12A0"/>
    <w:rsid w:val="003D2DA1"/>
    <w:rsid w:val="003D6FB7"/>
    <w:rsid w:val="003E5FE2"/>
    <w:rsid w:val="003E6BE1"/>
    <w:rsid w:val="0040175C"/>
    <w:rsid w:val="00410B27"/>
    <w:rsid w:val="004119A5"/>
    <w:rsid w:val="00424847"/>
    <w:rsid w:val="00425955"/>
    <w:rsid w:val="0043447A"/>
    <w:rsid w:val="0043566D"/>
    <w:rsid w:val="00445F72"/>
    <w:rsid w:val="004535E5"/>
    <w:rsid w:val="00457FF8"/>
    <w:rsid w:val="00461957"/>
    <w:rsid w:val="0046412D"/>
    <w:rsid w:val="00466CB3"/>
    <w:rsid w:val="004717D8"/>
    <w:rsid w:val="004743BE"/>
    <w:rsid w:val="004914C4"/>
    <w:rsid w:val="00491E5F"/>
    <w:rsid w:val="004A57F1"/>
    <w:rsid w:val="004B1D54"/>
    <w:rsid w:val="004B446E"/>
    <w:rsid w:val="004B46EE"/>
    <w:rsid w:val="004C5051"/>
    <w:rsid w:val="004C63A8"/>
    <w:rsid w:val="004D6E20"/>
    <w:rsid w:val="004E1DBD"/>
    <w:rsid w:val="004F2AA1"/>
    <w:rsid w:val="0050190F"/>
    <w:rsid w:val="005043EB"/>
    <w:rsid w:val="00504913"/>
    <w:rsid w:val="00513292"/>
    <w:rsid w:val="0051388E"/>
    <w:rsid w:val="0051716C"/>
    <w:rsid w:val="00517A68"/>
    <w:rsid w:val="00517F2D"/>
    <w:rsid w:val="005274C1"/>
    <w:rsid w:val="005313AF"/>
    <w:rsid w:val="00543518"/>
    <w:rsid w:val="0054550F"/>
    <w:rsid w:val="005465AB"/>
    <w:rsid w:val="005510A5"/>
    <w:rsid w:val="00554B24"/>
    <w:rsid w:val="00561159"/>
    <w:rsid w:val="00561460"/>
    <w:rsid w:val="00563DE6"/>
    <w:rsid w:val="005660DC"/>
    <w:rsid w:val="00574739"/>
    <w:rsid w:val="0057476A"/>
    <w:rsid w:val="005770CC"/>
    <w:rsid w:val="005778EC"/>
    <w:rsid w:val="0057795B"/>
    <w:rsid w:val="00580535"/>
    <w:rsid w:val="00580AE6"/>
    <w:rsid w:val="0058103B"/>
    <w:rsid w:val="005863A2"/>
    <w:rsid w:val="005A2C0F"/>
    <w:rsid w:val="005A7193"/>
    <w:rsid w:val="005A7262"/>
    <w:rsid w:val="005B45F6"/>
    <w:rsid w:val="005C0C2E"/>
    <w:rsid w:val="005C11D1"/>
    <w:rsid w:val="005C1941"/>
    <w:rsid w:val="005C2AF1"/>
    <w:rsid w:val="005D0B04"/>
    <w:rsid w:val="005D3790"/>
    <w:rsid w:val="005E1B55"/>
    <w:rsid w:val="005E25BD"/>
    <w:rsid w:val="005F35E2"/>
    <w:rsid w:val="005F3AD0"/>
    <w:rsid w:val="005F59D9"/>
    <w:rsid w:val="006025FC"/>
    <w:rsid w:val="00606D5D"/>
    <w:rsid w:val="006138D1"/>
    <w:rsid w:val="006254A6"/>
    <w:rsid w:val="00625523"/>
    <w:rsid w:val="00625A70"/>
    <w:rsid w:val="00625C45"/>
    <w:rsid w:val="00634071"/>
    <w:rsid w:val="0064336B"/>
    <w:rsid w:val="00643C78"/>
    <w:rsid w:val="006440A9"/>
    <w:rsid w:val="00657542"/>
    <w:rsid w:val="00660691"/>
    <w:rsid w:val="00662C9E"/>
    <w:rsid w:val="0066609E"/>
    <w:rsid w:val="00675903"/>
    <w:rsid w:val="00680970"/>
    <w:rsid w:val="00680B8C"/>
    <w:rsid w:val="0068126B"/>
    <w:rsid w:val="00682464"/>
    <w:rsid w:val="006847BD"/>
    <w:rsid w:val="00685D3F"/>
    <w:rsid w:val="00685ED0"/>
    <w:rsid w:val="00691573"/>
    <w:rsid w:val="006924C7"/>
    <w:rsid w:val="006A168E"/>
    <w:rsid w:val="006A3182"/>
    <w:rsid w:val="006B222A"/>
    <w:rsid w:val="006B34F6"/>
    <w:rsid w:val="006B52C9"/>
    <w:rsid w:val="006C1250"/>
    <w:rsid w:val="006C16FF"/>
    <w:rsid w:val="006C261F"/>
    <w:rsid w:val="006C5145"/>
    <w:rsid w:val="006D1805"/>
    <w:rsid w:val="006D7865"/>
    <w:rsid w:val="006E401A"/>
    <w:rsid w:val="006E6290"/>
    <w:rsid w:val="006F065B"/>
    <w:rsid w:val="006F33DE"/>
    <w:rsid w:val="00701F3A"/>
    <w:rsid w:val="00702DA1"/>
    <w:rsid w:val="00706A25"/>
    <w:rsid w:val="00714A3E"/>
    <w:rsid w:val="00721692"/>
    <w:rsid w:val="00722FDB"/>
    <w:rsid w:val="00726D50"/>
    <w:rsid w:val="007306C4"/>
    <w:rsid w:val="00734419"/>
    <w:rsid w:val="00734D2E"/>
    <w:rsid w:val="00736215"/>
    <w:rsid w:val="007402EB"/>
    <w:rsid w:val="0074251E"/>
    <w:rsid w:val="0074296C"/>
    <w:rsid w:val="007459A2"/>
    <w:rsid w:val="00747177"/>
    <w:rsid w:val="00753CD6"/>
    <w:rsid w:val="007543D9"/>
    <w:rsid w:val="00760C73"/>
    <w:rsid w:val="007612E6"/>
    <w:rsid w:val="00761FCF"/>
    <w:rsid w:val="00764D6A"/>
    <w:rsid w:val="00764F16"/>
    <w:rsid w:val="00767F48"/>
    <w:rsid w:val="007707CE"/>
    <w:rsid w:val="00770DE8"/>
    <w:rsid w:val="00773056"/>
    <w:rsid w:val="00773682"/>
    <w:rsid w:val="00777122"/>
    <w:rsid w:val="00796291"/>
    <w:rsid w:val="007964E0"/>
    <w:rsid w:val="007A4768"/>
    <w:rsid w:val="007A5921"/>
    <w:rsid w:val="007A5D10"/>
    <w:rsid w:val="007A699F"/>
    <w:rsid w:val="007A75F2"/>
    <w:rsid w:val="007B0C72"/>
    <w:rsid w:val="007C0603"/>
    <w:rsid w:val="007C09AB"/>
    <w:rsid w:val="007C358A"/>
    <w:rsid w:val="007C4F81"/>
    <w:rsid w:val="007D0961"/>
    <w:rsid w:val="007D2456"/>
    <w:rsid w:val="007D6DF4"/>
    <w:rsid w:val="007E337C"/>
    <w:rsid w:val="007E558E"/>
    <w:rsid w:val="007E60AE"/>
    <w:rsid w:val="007F6C40"/>
    <w:rsid w:val="007F7BFA"/>
    <w:rsid w:val="007F7F92"/>
    <w:rsid w:val="00803734"/>
    <w:rsid w:val="00806179"/>
    <w:rsid w:val="0080627C"/>
    <w:rsid w:val="00812C3B"/>
    <w:rsid w:val="00820F04"/>
    <w:rsid w:val="00825EB3"/>
    <w:rsid w:val="00830A14"/>
    <w:rsid w:val="00836C3E"/>
    <w:rsid w:val="008475DF"/>
    <w:rsid w:val="008476DD"/>
    <w:rsid w:val="00857990"/>
    <w:rsid w:val="00865555"/>
    <w:rsid w:val="00871E6D"/>
    <w:rsid w:val="008819F8"/>
    <w:rsid w:val="00884E3A"/>
    <w:rsid w:val="00886F4D"/>
    <w:rsid w:val="00891988"/>
    <w:rsid w:val="00892CC1"/>
    <w:rsid w:val="008A046A"/>
    <w:rsid w:val="008A0EE3"/>
    <w:rsid w:val="008A5F47"/>
    <w:rsid w:val="008B1C76"/>
    <w:rsid w:val="008C06BE"/>
    <w:rsid w:val="008D0815"/>
    <w:rsid w:val="008D3DFD"/>
    <w:rsid w:val="008D619B"/>
    <w:rsid w:val="008D640E"/>
    <w:rsid w:val="008E2272"/>
    <w:rsid w:val="008E2377"/>
    <w:rsid w:val="008E3A54"/>
    <w:rsid w:val="008F22EA"/>
    <w:rsid w:val="008F4E40"/>
    <w:rsid w:val="008F5E5B"/>
    <w:rsid w:val="008F659E"/>
    <w:rsid w:val="00911E89"/>
    <w:rsid w:val="00914355"/>
    <w:rsid w:val="00923CC9"/>
    <w:rsid w:val="00925107"/>
    <w:rsid w:val="0092787B"/>
    <w:rsid w:val="00932648"/>
    <w:rsid w:val="0093673C"/>
    <w:rsid w:val="00946A37"/>
    <w:rsid w:val="009704EC"/>
    <w:rsid w:val="009841F7"/>
    <w:rsid w:val="00986350"/>
    <w:rsid w:val="009904E3"/>
    <w:rsid w:val="00993232"/>
    <w:rsid w:val="009A3F17"/>
    <w:rsid w:val="009B0838"/>
    <w:rsid w:val="009B119F"/>
    <w:rsid w:val="009B35AA"/>
    <w:rsid w:val="009B5394"/>
    <w:rsid w:val="009B68C0"/>
    <w:rsid w:val="009B73F2"/>
    <w:rsid w:val="009C38A4"/>
    <w:rsid w:val="009D5007"/>
    <w:rsid w:val="009E1003"/>
    <w:rsid w:val="009E110F"/>
    <w:rsid w:val="009E2823"/>
    <w:rsid w:val="009E5632"/>
    <w:rsid w:val="009F29CB"/>
    <w:rsid w:val="009F2E62"/>
    <w:rsid w:val="00A0523F"/>
    <w:rsid w:val="00A07579"/>
    <w:rsid w:val="00A13014"/>
    <w:rsid w:val="00A17A3B"/>
    <w:rsid w:val="00A23240"/>
    <w:rsid w:val="00A2365C"/>
    <w:rsid w:val="00A32152"/>
    <w:rsid w:val="00A32CE8"/>
    <w:rsid w:val="00A37B12"/>
    <w:rsid w:val="00A40133"/>
    <w:rsid w:val="00A4349F"/>
    <w:rsid w:val="00A4434F"/>
    <w:rsid w:val="00A51527"/>
    <w:rsid w:val="00A532E4"/>
    <w:rsid w:val="00A567F0"/>
    <w:rsid w:val="00A575E8"/>
    <w:rsid w:val="00A578D5"/>
    <w:rsid w:val="00A6102E"/>
    <w:rsid w:val="00A65733"/>
    <w:rsid w:val="00A73635"/>
    <w:rsid w:val="00A74F04"/>
    <w:rsid w:val="00A760E2"/>
    <w:rsid w:val="00A76B16"/>
    <w:rsid w:val="00A82867"/>
    <w:rsid w:val="00A833E3"/>
    <w:rsid w:val="00A83D0A"/>
    <w:rsid w:val="00A867E8"/>
    <w:rsid w:val="00A91307"/>
    <w:rsid w:val="00A94FF2"/>
    <w:rsid w:val="00A95F97"/>
    <w:rsid w:val="00A96E9E"/>
    <w:rsid w:val="00A97A3D"/>
    <w:rsid w:val="00AA2202"/>
    <w:rsid w:val="00AB0362"/>
    <w:rsid w:val="00AB7911"/>
    <w:rsid w:val="00AC2071"/>
    <w:rsid w:val="00AC35F5"/>
    <w:rsid w:val="00AC73C5"/>
    <w:rsid w:val="00AD2135"/>
    <w:rsid w:val="00AD3F55"/>
    <w:rsid w:val="00AE2722"/>
    <w:rsid w:val="00AE4237"/>
    <w:rsid w:val="00AE492E"/>
    <w:rsid w:val="00B02B9B"/>
    <w:rsid w:val="00B21A77"/>
    <w:rsid w:val="00B26AA9"/>
    <w:rsid w:val="00B305E0"/>
    <w:rsid w:val="00B435B2"/>
    <w:rsid w:val="00B444F1"/>
    <w:rsid w:val="00B45B85"/>
    <w:rsid w:val="00B5740E"/>
    <w:rsid w:val="00B609EE"/>
    <w:rsid w:val="00B615FC"/>
    <w:rsid w:val="00B63A9F"/>
    <w:rsid w:val="00B74252"/>
    <w:rsid w:val="00B75DA8"/>
    <w:rsid w:val="00B823B0"/>
    <w:rsid w:val="00B84485"/>
    <w:rsid w:val="00B861B4"/>
    <w:rsid w:val="00B8745D"/>
    <w:rsid w:val="00B93207"/>
    <w:rsid w:val="00B976E3"/>
    <w:rsid w:val="00B97E61"/>
    <w:rsid w:val="00BC1616"/>
    <w:rsid w:val="00BC4681"/>
    <w:rsid w:val="00BC586C"/>
    <w:rsid w:val="00BC648E"/>
    <w:rsid w:val="00BC6587"/>
    <w:rsid w:val="00BC680D"/>
    <w:rsid w:val="00BD647E"/>
    <w:rsid w:val="00BE561A"/>
    <w:rsid w:val="00BF4E55"/>
    <w:rsid w:val="00BF6383"/>
    <w:rsid w:val="00BF655F"/>
    <w:rsid w:val="00C003C5"/>
    <w:rsid w:val="00C02519"/>
    <w:rsid w:val="00C02F9C"/>
    <w:rsid w:val="00C12ACE"/>
    <w:rsid w:val="00C13950"/>
    <w:rsid w:val="00C14BB9"/>
    <w:rsid w:val="00C25898"/>
    <w:rsid w:val="00C33358"/>
    <w:rsid w:val="00C35892"/>
    <w:rsid w:val="00C416EC"/>
    <w:rsid w:val="00C45E41"/>
    <w:rsid w:val="00C504E4"/>
    <w:rsid w:val="00C50DAF"/>
    <w:rsid w:val="00C52C6B"/>
    <w:rsid w:val="00C5668C"/>
    <w:rsid w:val="00C60DB0"/>
    <w:rsid w:val="00C669DD"/>
    <w:rsid w:val="00C77DB9"/>
    <w:rsid w:val="00C8062C"/>
    <w:rsid w:val="00C8067E"/>
    <w:rsid w:val="00C85C62"/>
    <w:rsid w:val="00C91205"/>
    <w:rsid w:val="00C9451C"/>
    <w:rsid w:val="00C94FBF"/>
    <w:rsid w:val="00CB2439"/>
    <w:rsid w:val="00CC0188"/>
    <w:rsid w:val="00CC61AF"/>
    <w:rsid w:val="00CE308C"/>
    <w:rsid w:val="00CF32B9"/>
    <w:rsid w:val="00CF343D"/>
    <w:rsid w:val="00CF4F5E"/>
    <w:rsid w:val="00D00381"/>
    <w:rsid w:val="00D046E5"/>
    <w:rsid w:val="00D07F7D"/>
    <w:rsid w:val="00D100F7"/>
    <w:rsid w:val="00D1032B"/>
    <w:rsid w:val="00D1203C"/>
    <w:rsid w:val="00D1208A"/>
    <w:rsid w:val="00D20AD2"/>
    <w:rsid w:val="00D22845"/>
    <w:rsid w:val="00D30D1C"/>
    <w:rsid w:val="00D35E26"/>
    <w:rsid w:val="00D37A33"/>
    <w:rsid w:val="00D438BE"/>
    <w:rsid w:val="00D43953"/>
    <w:rsid w:val="00D464F4"/>
    <w:rsid w:val="00D47121"/>
    <w:rsid w:val="00D51752"/>
    <w:rsid w:val="00D60B6F"/>
    <w:rsid w:val="00D62E06"/>
    <w:rsid w:val="00D65CD1"/>
    <w:rsid w:val="00D65EBA"/>
    <w:rsid w:val="00D6626A"/>
    <w:rsid w:val="00D85090"/>
    <w:rsid w:val="00D86640"/>
    <w:rsid w:val="00DA71B8"/>
    <w:rsid w:val="00DB23C8"/>
    <w:rsid w:val="00DC0911"/>
    <w:rsid w:val="00DC543E"/>
    <w:rsid w:val="00DD3FF7"/>
    <w:rsid w:val="00DE0AAE"/>
    <w:rsid w:val="00DE4725"/>
    <w:rsid w:val="00DF01A1"/>
    <w:rsid w:val="00DF5279"/>
    <w:rsid w:val="00E0007F"/>
    <w:rsid w:val="00E0102B"/>
    <w:rsid w:val="00E02668"/>
    <w:rsid w:val="00E20810"/>
    <w:rsid w:val="00E20CBD"/>
    <w:rsid w:val="00E22625"/>
    <w:rsid w:val="00E2286A"/>
    <w:rsid w:val="00E256D1"/>
    <w:rsid w:val="00E304A4"/>
    <w:rsid w:val="00E51050"/>
    <w:rsid w:val="00E54DA7"/>
    <w:rsid w:val="00E5620C"/>
    <w:rsid w:val="00E5672E"/>
    <w:rsid w:val="00E57D13"/>
    <w:rsid w:val="00E665CB"/>
    <w:rsid w:val="00E72219"/>
    <w:rsid w:val="00E87154"/>
    <w:rsid w:val="00E91D72"/>
    <w:rsid w:val="00E93AFE"/>
    <w:rsid w:val="00E97F1D"/>
    <w:rsid w:val="00EA17BD"/>
    <w:rsid w:val="00EC40D3"/>
    <w:rsid w:val="00EC46F1"/>
    <w:rsid w:val="00ED4F29"/>
    <w:rsid w:val="00EE1662"/>
    <w:rsid w:val="00EE4833"/>
    <w:rsid w:val="00EE69FF"/>
    <w:rsid w:val="00EF55CC"/>
    <w:rsid w:val="00F04729"/>
    <w:rsid w:val="00F07912"/>
    <w:rsid w:val="00F10F4A"/>
    <w:rsid w:val="00F16117"/>
    <w:rsid w:val="00F24E18"/>
    <w:rsid w:val="00F324DE"/>
    <w:rsid w:val="00F32524"/>
    <w:rsid w:val="00F34508"/>
    <w:rsid w:val="00F441F6"/>
    <w:rsid w:val="00F448C4"/>
    <w:rsid w:val="00F53A10"/>
    <w:rsid w:val="00F55F31"/>
    <w:rsid w:val="00F57EEF"/>
    <w:rsid w:val="00F637E1"/>
    <w:rsid w:val="00F82F27"/>
    <w:rsid w:val="00F83FCC"/>
    <w:rsid w:val="00F86ABE"/>
    <w:rsid w:val="00F86C32"/>
    <w:rsid w:val="00F93A7C"/>
    <w:rsid w:val="00FA2743"/>
    <w:rsid w:val="00FB5ABE"/>
    <w:rsid w:val="00FC0B39"/>
    <w:rsid w:val="00FC1759"/>
    <w:rsid w:val="00FD1A03"/>
    <w:rsid w:val="00FD36E7"/>
    <w:rsid w:val="00FE274C"/>
    <w:rsid w:val="00FE4498"/>
    <w:rsid w:val="00FE64BC"/>
    <w:rsid w:val="00FF47EC"/>
    <w:rsid w:val="00FF4FC8"/>
    <w:rsid w:val="00FF75ED"/>
    <w:rsid w:val="0C86FE99"/>
    <w:rsid w:val="10773125"/>
    <w:rsid w:val="144E08E2"/>
    <w:rsid w:val="1525AC84"/>
    <w:rsid w:val="198686DD"/>
    <w:rsid w:val="1C20D8BE"/>
    <w:rsid w:val="1C6CB4CB"/>
    <w:rsid w:val="242CDDF5"/>
    <w:rsid w:val="2B3E19B4"/>
    <w:rsid w:val="2E3F8776"/>
    <w:rsid w:val="385C7E99"/>
    <w:rsid w:val="3D7F3B88"/>
    <w:rsid w:val="3FED48A7"/>
    <w:rsid w:val="43436012"/>
    <w:rsid w:val="43B2E41D"/>
    <w:rsid w:val="462B9801"/>
    <w:rsid w:val="46809C6C"/>
    <w:rsid w:val="4EFF5026"/>
    <w:rsid w:val="50BA290C"/>
    <w:rsid w:val="52D5CE4E"/>
    <w:rsid w:val="5515CCEA"/>
    <w:rsid w:val="5582C0F7"/>
    <w:rsid w:val="567028CF"/>
    <w:rsid w:val="574C8CF7"/>
    <w:rsid w:val="580CA463"/>
    <w:rsid w:val="69D2F063"/>
    <w:rsid w:val="6DD11F80"/>
    <w:rsid w:val="76E89FC6"/>
    <w:rsid w:val="7860D7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14FE6D42-C2F1-41A2-9BAA-814AE6EB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uiPriority w:val="1"/>
    <w:qFormat/>
    <w:rsid w:val="003C2F1F"/>
    <w:pPr>
      <w:numPr>
        <w:ilvl w:val="0"/>
      </w:numPr>
      <w:tabs>
        <w:tab w:val="left" w:pos="709"/>
      </w:tabs>
      <w:outlineLvl w:val="0"/>
    </w:pPr>
    <w:rPr>
      <w:sz w:val="64"/>
      <w:szCs w:val="64"/>
    </w:rPr>
  </w:style>
  <w:style w:type="paragraph" w:styleId="Heading2">
    <w:name w:val="heading 2"/>
    <w:basedOn w:val="Normal"/>
    <w:next w:val="Normal"/>
    <w:link w:val="Heading2Char"/>
    <w:uiPriority w:val="3"/>
    <w:qFormat/>
    <w:rsid w:val="004914C4"/>
    <w:pPr>
      <w:numPr>
        <w:ilvl w:val="1"/>
        <w:numId w:val="16"/>
      </w:numPr>
      <w:spacing w:before="200" w:after="120"/>
      <w:outlineLvl w:val="1"/>
    </w:pPr>
    <w:rPr>
      <w:color w:val="00703C"/>
      <w:sz w:val="48"/>
      <w:szCs w:val="48"/>
    </w:rPr>
  </w:style>
  <w:style w:type="paragraph" w:styleId="Heading3">
    <w:name w:val="heading 3"/>
    <w:basedOn w:val="Heading2"/>
    <w:next w:val="Normal"/>
    <w:link w:val="Heading3Char"/>
    <w:uiPriority w:val="4"/>
    <w:qFormat/>
    <w:rsid w:val="004914C4"/>
    <w:pPr>
      <w:numPr>
        <w:ilvl w:val="2"/>
      </w:numPr>
      <w:tabs>
        <w:tab w:val="left" w:pos="1701"/>
      </w:tabs>
      <w:ind w:hanging="808"/>
      <w:outlineLvl w:val="2"/>
    </w:pPr>
    <w:rPr>
      <w:b/>
      <w:bCs/>
      <w:color w:val="000000" w:themeColor="text1"/>
      <w:sz w:val="36"/>
      <w:szCs w:val="36"/>
    </w:rPr>
  </w:style>
  <w:style w:type="paragraph" w:styleId="Heading4">
    <w:name w:val="heading 4"/>
    <w:basedOn w:val="Heading2"/>
    <w:next w:val="Normal"/>
    <w:link w:val="Heading4Char"/>
    <w:uiPriority w:val="5"/>
    <w:qFormat/>
    <w:rsid w:val="000C3DB0"/>
    <w:pPr>
      <w:numPr>
        <w:ilvl w:val="0"/>
        <w:numId w:val="0"/>
      </w:num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C2F1F"/>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4914C4"/>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4914C4"/>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871E6D"/>
    <w:pPr>
      <w:numPr>
        <w:numId w:val="12"/>
      </w:numPr>
      <w:tabs>
        <w:tab w:val="left" w:pos="284"/>
        <w:tab w:val="left" w:pos="709"/>
        <w:tab w:val="right" w:pos="9072"/>
      </w:tabs>
      <w:spacing w:before="120" w:after="120" w:line="240" w:lineRule="auto"/>
    </w:pPr>
    <w:rPr>
      <w:rFonts w:cstheme="minorHAnsi"/>
      <w:noProof/>
      <w:sz w:val="24"/>
      <w:szCs w:val="24"/>
    </w:rPr>
  </w:style>
  <w:style w:type="paragraph" w:styleId="TOC2">
    <w:name w:val="toc 2"/>
    <w:basedOn w:val="Normal"/>
    <w:next w:val="Normal"/>
    <w:uiPriority w:val="39"/>
    <w:unhideWhenUsed/>
    <w:qFormat/>
    <w:rsid w:val="005C2AF1"/>
    <w:pPr>
      <w:numPr>
        <w:numId w:val="13"/>
      </w:numPr>
      <w:tabs>
        <w:tab w:val="left" w:pos="426"/>
        <w:tab w:val="right" w:pos="9060"/>
      </w:tabs>
      <w:spacing w:before="120" w:after="120" w:line="240" w:lineRule="auto"/>
      <w:ind w:left="993" w:hanging="993"/>
    </w:pPr>
    <w:rPr>
      <w:rFonts w:cstheme="minorHAnsi"/>
      <w:bCs/>
      <w:noProof/>
      <w:sz w:val="24"/>
    </w:rPr>
  </w:style>
  <w:style w:type="paragraph" w:styleId="TOC3">
    <w:name w:val="toc 3"/>
    <w:basedOn w:val="TableofFigures"/>
    <w:next w:val="Normal"/>
    <w:uiPriority w:val="39"/>
    <w:unhideWhenUsed/>
    <w:qFormat/>
    <w:rsid w:val="001D2980"/>
    <w:pPr>
      <w:numPr>
        <w:numId w:val="14"/>
      </w:numPr>
      <w:tabs>
        <w:tab w:val="clear" w:pos="426"/>
        <w:tab w:val="left" w:pos="567"/>
        <w:tab w:val="left" w:pos="1200"/>
      </w:tabs>
      <w:spacing w:line="259" w:lineRule="auto"/>
      <w:ind w:left="1701" w:hanging="1701"/>
    </w:pPr>
  </w:style>
  <w:style w:type="character" w:styleId="Hyperlink">
    <w:name w:val="Hyperlink"/>
    <w:basedOn w:val="DefaultParagraphFont"/>
    <w:uiPriority w:val="99"/>
    <w:qFormat/>
    <w:rsid w:val="00CF32B9"/>
    <w:rPr>
      <w:color w:val="165788"/>
      <w:u w:val="single"/>
    </w:rPr>
  </w:style>
  <w:style w:type="paragraph" w:styleId="ListBullet">
    <w:name w:val="List Bullet"/>
    <w:basedOn w:val="Normal"/>
    <w:uiPriority w:val="99"/>
    <w:qFormat/>
    <w:rsid w:val="003950C5"/>
    <w:pPr>
      <w:numPr>
        <w:numId w:val="8"/>
      </w:numPr>
      <w:spacing w:before="120" w:after="120"/>
    </w:pPr>
  </w:style>
  <w:style w:type="paragraph" w:styleId="TableofFigures">
    <w:name w:val="table of figures"/>
    <w:basedOn w:val="TOC2"/>
    <w:next w:val="Normal"/>
    <w:uiPriority w:val="99"/>
    <w:rsid w:val="00F32524"/>
  </w:style>
  <w:style w:type="paragraph" w:styleId="ListBullet2">
    <w:name w:val="List Bullet 2"/>
    <w:basedOn w:val="Normal"/>
    <w:uiPriority w:val="8"/>
    <w:qFormat/>
    <w:rsid w:val="003950C5"/>
    <w:pPr>
      <w:numPr>
        <w:ilvl w:val="1"/>
        <w:numId w:val="8"/>
      </w:numPr>
      <w:spacing w:before="120" w:after="120"/>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61460"/>
    <w:pPr>
      <w:numPr>
        <w:numId w:val="6"/>
      </w:numPr>
      <w:spacing w:before="60" w:after="60"/>
      <w:ind w:left="308" w:hanging="283"/>
      <w:contextualSpacing/>
    </w:pPr>
    <w:rPr>
      <w:rFonts w:asciiTheme="minorHAnsi" w:eastAsia="Calibri" w:hAnsiTheme="minorHAnsi"/>
      <w:color w:val="000000" w:themeColor="text1"/>
      <w:sz w:val="19"/>
      <w:szCs w:val="19"/>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qFormat/>
    <w:pPr>
      <w:numPr>
        <w:numId w:val="11"/>
      </w:numPr>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675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cceew.gov.au"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image" Target="media/image24.svg"/><Relationship Id="rId5" Type="http://schemas.openxmlformats.org/officeDocument/2006/relationships/numbering" Target="numbering.xml"/><Relationship Id="rId15" Type="http://schemas.openxmlformats.org/officeDocument/2006/relationships/hyperlink" Target="mailto:copyright@dcceew.gov.au" TargetMode="Externa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cceew.gov.au/publications" TargetMode="Externa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069ed18-643f-4fa2-8f24-2a187e93ad6d" xsi:nil="true"/>
    <lcf76f155ced4ddcb4097134ff3c332f xmlns="5f5112e6-d10c-44b6-ae2a-c52865a169e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34DD0A58730B344AA0760F808FF6BAFB" ma:contentTypeVersion="14" ma:contentTypeDescription="Create a new document." ma:contentTypeScope="" ma:versionID="551c054e0c9ad65cd1ac7dc52b0a3ccd">
  <xsd:schema xmlns:xsd="http://www.w3.org/2001/XMLSchema" xmlns:xs="http://www.w3.org/2001/XMLSchema" xmlns:p="http://schemas.microsoft.com/office/2006/metadata/properties" xmlns:ns1="http://schemas.microsoft.com/sharepoint/v3" xmlns:ns2="5f5112e6-d10c-44b6-ae2a-c52865a169e7" xmlns:ns3="e069ed18-643f-4fa2-8f24-2a187e93ad6d" targetNamespace="http://schemas.microsoft.com/office/2006/metadata/properties" ma:root="true" ma:fieldsID="d0a131228217783ce35d09b954e8b2e9" ns1:_="" ns2:_="" ns3:_="">
    <xsd:import namespace="http://schemas.microsoft.com/sharepoint/v3"/>
    <xsd:import namespace="5f5112e6-d10c-44b6-ae2a-c52865a169e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112e6-d10c-44b6-ae2a-c52865a16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069ed18-643f-4fa2-8f24-2a187e93ad6d"/>
    <ds:schemaRef ds:uri="5f5112e6-d10c-44b6-ae2a-c52865a169e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879D70F4-55DE-4FE2-A7ED-4AECBFE4B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5112e6-d10c-44b6-ae2a-c52865a169e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13</TotalTime>
  <Pages>12</Pages>
  <Words>3229</Words>
  <Characters>18407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for Existing Homes Assurance Strategy</dc:title>
  <dc:subject/>
  <dc:creator>DCCEEW</dc:creator>
  <cp:keywords/>
  <cp:lastModifiedBy>Amy VOS</cp:lastModifiedBy>
  <cp:revision>20</cp:revision>
  <cp:lastPrinted>2013-10-17T11:59:00Z</cp:lastPrinted>
  <dcterms:created xsi:type="dcterms:W3CDTF">2025-06-29T11:06:00Z</dcterms:created>
  <dcterms:modified xsi:type="dcterms:W3CDTF">2025-07-03T00:10:00Z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0x01010034DD0A58730B344AA0760F808FF6BAFB</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